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73EA" w14:textId="77777777" w:rsidR="00125132" w:rsidRPr="00157FFC" w:rsidRDefault="00125132" w:rsidP="00157FFC">
      <w:pPr>
        <w:jc w:val="center"/>
        <w:rPr>
          <w:color w:val="FF0000"/>
          <w:sz w:val="96"/>
          <w:szCs w:val="96"/>
        </w:rPr>
      </w:pPr>
      <w:bookmarkStart w:id="0" w:name="_Toc408858528"/>
      <w:r w:rsidRPr="00157FFC">
        <w:rPr>
          <w:rFonts w:hint="eastAsia"/>
          <w:color w:val="FF0000"/>
          <w:sz w:val="96"/>
          <w:szCs w:val="96"/>
        </w:rPr>
        <w:t>克</w:t>
      </w:r>
    </w:p>
    <w:p w14:paraId="5FB234A1" w14:textId="77777777" w:rsidR="00125132" w:rsidRPr="00157FFC" w:rsidRDefault="00125132" w:rsidP="00157FFC">
      <w:pPr>
        <w:jc w:val="center"/>
        <w:rPr>
          <w:color w:val="FF0000"/>
          <w:sz w:val="96"/>
          <w:szCs w:val="96"/>
        </w:rPr>
      </w:pPr>
      <w:r w:rsidRPr="00157FFC">
        <w:rPr>
          <w:rFonts w:hint="eastAsia"/>
          <w:color w:val="FF0000"/>
          <w:sz w:val="96"/>
          <w:szCs w:val="96"/>
        </w:rPr>
        <w:t>索</w:t>
      </w:r>
    </w:p>
    <w:p w14:paraId="77994427" w14:textId="77777777" w:rsidR="00125132" w:rsidRPr="00157FFC" w:rsidRDefault="00125132" w:rsidP="00157FFC">
      <w:pPr>
        <w:jc w:val="center"/>
        <w:rPr>
          <w:color w:val="FF0000"/>
          <w:sz w:val="96"/>
          <w:szCs w:val="96"/>
        </w:rPr>
      </w:pPr>
      <w:r w:rsidRPr="00157FFC">
        <w:rPr>
          <w:rFonts w:hint="eastAsia"/>
          <w:color w:val="FF0000"/>
          <w:sz w:val="96"/>
          <w:szCs w:val="96"/>
        </w:rPr>
        <w:t>迪</w:t>
      </w:r>
    </w:p>
    <w:p w14:paraId="07FE054B" w14:textId="77777777" w:rsidR="00125132" w:rsidRPr="00157FFC" w:rsidRDefault="00125132" w:rsidP="00157FFC">
      <w:pPr>
        <w:jc w:val="center"/>
        <w:rPr>
          <w:color w:val="FF0000"/>
          <w:sz w:val="96"/>
          <w:szCs w:val="96"/>
        </w:rPr>
      </w:pPr>
      <w:r w:rsidRPr="00157FFC">
        <w:rPr>
          <w:rFonts w:hint="eastAsia"/>
          <w:color w:val="FF0000"/>
          <w:sz w:val="96"/>
          <w:szCs w:val="96"/>
        </w:rPr>
        <w:t>亚</w:t>
      </w:r>
    </w:p>
    <w:p w14:paraId="5C14BA61" w14:textId="77777777" w:rsidR="00125132" w:rsidRPr="00157FFC" w:rsidRDefault="00125132" w:rsidP="00157FFC">
      <w:pPr>
        <w:jc w:val="center"/>
        <w:rPr>
          <w:color w:val="FF0000"/>
          <w:sz w:val="96"/>
          <w:szCs w:val="96"/>
        </w:rPr>
      </w:pPr>
    </w:p>
    <w:p w14:paraId="0C8C3D26" w14:textId="77777777" w:rsidR="00125132" w:rsidRPr="00941CF9" w:rsidRDefault="00125132" w:rsidP="00157FFC">
      <w:pPr>
        <w:jc w:val="center"/>
        <w:rPr>
          <w:sz w:val="96"/>
          <w:szCs w:val="96"/>
        </w:rPr>
      </w:pPr>
      <w:r w:rsidRPr="00941CF9">
        <w:rPr>
          <w:rFonts w:hint="eastAsia"/>
          <w:sz w:val="96"/>
          <w:szCs w:val="96"/>
        </w:rPr>
        <w:t>的</w:t>
      </w:r>
    </w:p>
    <w:p w14:paraId="12538D0C" w14:textId="77777777" w:rsidR="00125132" w:rsidRPr="00157FFC" w:rsidRDefault="00125132" w:rsidP="00157FFC">
      <w:pPr>
        <w:jc w:val="center"/>
        <w:rPr>
          <w:color w:val="FF0000"/>
          <w:sz w:val="96"/>
          <w:szCs w:val="96"/>
        </w:rPr>
      </w:pPr>
    </w:p>
    <w:p w14:paraId="650A8966" w14:textId="77777777" w:rsidR="00125132" w:rsidRPr="00941CF9" w:rsidRDefault="00125132" w:rsidP="00157FFC">
      <w:pPr>
        <w:jc w:val="center"/>
        <w:rPr>
          <w:color w:val="FF00FF"/>
          <w:sz w:val="96"/>
          <w:szCs w:val="96"/>
        </w:rPr>
      </w:pPr>
      <w:r w:rsidRPr="00941CF9">
        <w:rPr>
          <w:rFonts w:hint="eastAsia"/>
          <w:color w:val="FF00FF"/>
          <w:sz w:val="96"/>
          <w:szCs w:val="96"/>
        </w:rPr>
        <w:t>流</w:t>
      </w:r>
    </w:p>
    <w:p w14:paraId="4FA079EF" w14:textId="77777777" w:rsidR="00F66033" w:rsidRPr="00941CF9" w:rsidRDefault="00F66033" w:rsidP="00157FFC">
      <w:pPr>
        <w:jc w:val="center"/>
        <w:rPr>
          <w:color w:val="FF00FF"/>
          <w:sz w:val="96"/>
          <w:szCs w:val="96"/>
        </w:rPr>
      </w:pPr>
    </w:p>
    <w:p w14:paraId="4C61FF0F" w14:textId="77777777" w:rsidR="00F66033" w:rsidRPr="00157FFC" w:rsidRDefault="00F66033" w:rsidP="00157FFC">
      <w:pPr>
        <w:jc w:val="center"/>
        <w:rPr>
          <w:color w:val="FF0000"/>
          <w:sz w:val="96"/>
          <w:szCs w:val="96"/>
        </w:rPr>
        <w:sectPr w:rsidR="00F66033" w:rsidRPr="00157FFC" w:rsidSect="00F66033">
          <w:headerReference w:type="even" r:id="rId9"/>
          <w:headerReference w:type="default" r:id="rId10"/>
          <w:footerReference w:type="even" r:id="rId11"/>
          <w:footerReference w:type="default" r:id="rId12"/>
          <w:pgSz w:w="11906" w:h="16838"/>
          <w:pgMar w:top="238" w:right="244" w:bottom="249" w:left="238" w:header="567" w:footer="680" w:gutter="0"/>
          <w:cols w:space="425"/>
          <w:docGrid w:type="linesAndChars" w:linePitch="326"/>
        </w:sectPr>
      </w:pPr>
      <w:r w:rsidRPr="00941CF9">
        <w:rPr>
          <w:rFonts w:hint="eastAsia"/>
          <w:color w:val="FF00FF"/>
          <w:sz w:val="96"/>
          <w:szCs w:val="96"/>
        </w:rPr>
        <w:t>星</w:t>
      </w:r>
    </w:p>
    <w:p w14:paraId="78B86B0E" w14:textId="77777777" w:rsidR="00D51BD7" w:rsidRDefault="00D51BD7" w:rsidP="00D63216">
      <w:pPr>
        <w:pStyle w:val="1"/>
      </w:pPr>
      <w:bookmarkStart w:id="1" w:name="_Toc177341891"/>
      <w:r>
        <w:rPr>
          <w:rFonts w:hint="eastAsia"/>
        </w:rPr>
        <w:lastRenderedPageBreak/>
        <w:t>写在前面</w:t>
      </w:r>
      <w:bookmarkEnd w:id="1"/>
    </w:p>
    <w:p w14:paraId="55EFEB40" w14:textId="77777777" w:rsidR="00D51BD7" w:rsidRPr="00AD0F85" w:rsidRDefault="00D51BD7" w:rsidP="00B71070">
      <w:r>
        <w:rPr>
          <w:rFonts w:hint="eastAsia"/>
        </w:rPr>
        <w:t>本模组将给冒险者们带求踏上</w:t>
      </w:r>
      <w:r w:rsidR="000615A8">
        <w:rPr>
          <w:rFonts w:hint="eastAsia"/>
        </w:rPr>
        <w:t>冒险</w:t>
      </w:r>
      <w:r>
        <w:rPr>
          <w:rFonts w:hint="eastAsia"/>
        </w:rPr>
        <w:t>的机会…并给所有新人以</w:t>
      </w:r>
      <w:r w:rsidR="000615A8">
        <w:rPr>
          <w:rFonts w:hint="eastAsia"/>
        </w:rPr>
        <w:t>较为</w:t>
      </w:r>
      <w:r>
        <w:rPr>
          <w:rFonts w:hint="eastAsia"/>
        </w:rPr>
        <w:t>充足的教学和示范。</w:t>
      </w:r>
      <w:r w:rsidR="00AD0F85">
        <w:rPr>
          <w:rFonts w:hint="eastAsia"/>
        </w:rPr>
        <w:t>(</w:t>
      </w:r>
      <w:r w:rsidR="00AD0F85">
        <w:rPr>
          <w:rFonts w:hint="eastAsia"/>
        </w:rPr>
        <w:t>包含：战斗，社交，购物，调查等环节</w:t>
      </w:r>
      <w:r w:rsidR="00AD0F85">
        <w:rPr>
          <w:rFonts w:hint="eastAsia"/>
        </w:rPr>
        <w:t>)</w:t>
      </w:r>
      <w:r w:rsidR="00E31D41">
        <w:rPr>
          <w:rFonts w:hint="eastAsia"/>
        </w:rPr>
        <w:t>，也可以衔接任意一个</w:t>
      </w:r>
      <w:r w:rsidR="00E31D41">
        <w:rPr>
          <w:rFonts w:hint="eastAsia"/>
        </w:rPr>
        <w:t>4</w:t>
      </w:r>
      <w:r w:rsidR="00E31D41">
        <w:rPr>
          <w:rFonts w:hint="eastAsia"/>
        </w:rPr>
        <w:t>级的模组（见</w:t>
      </w:r>
      <w:r w:rsidR="00DE060F">
        <w:rPr>
          <w:rFonts w:hint="eastAsia"/>
        </w:rPr>
        <w:t>第</w:t>
      </w:r>
      <w:r w:rsidR="00DE060F">
        <w:rPr>
          <w:rFonts w:hint="eastAsia"/>
        </w:rPr>
        <w:t>7</w:t>
      </w:r>
      <w:r w:rsidR="00DE060F">
        <w:rPr>
          <w:rFonts w:hint="eastAsia"/>
        </w:rPr>
        <w:t>页）</w:t>
      </w:r>
    </w:p>
    <w:p w14:paraId="7020D721" w14:textId="77777777" w:rsidR="00EA5589" w:rsidRDefault="00D51BD7" w:rsidP="00B71070">
      <w:r>
        <w:rPr>
          <w:rFonts w:hint="eastAsia"/>
        </w:rPr>
        <w:t>作者：</w:t>
      </w:r>
      <w:r w:rsidR="000615A8">
        <w:rPr>
          <w:rFonts w:hint="eastAsia"/>
        </w:rPr>
        <w:t>怒风（</w:t>
      </w:r>
      <w:r w:rsidR="000615A8">
        <w:rPr>
          <w:rFonts w:hint="eastAsia"/>
        </w:rPr>
        <w:t>2</w:t>
      </w:r>
      <w:r w:rsidR="000615A8">
        <w:t>790200989</w:t>
      </w:r>
      <w:r w:rsidR="000615A8">
        <w:rPr>
          <w:rFonts w:hint="eastAsia"/>
        </w:rPr>
        <w:t>）</w:t>
      </w:r>
      <w:r w:rsidR="00A75C1E">
        <w:rPr>
          <w:rFonts w:hint="eastAsia"/>
        </w:rPr>
        <w:t xml:space="preserve"> </w:t>
      </w:r>
    </w:p>
    <w:p w14:paraId="36EA07DF" w14:textId="598CF4D9" w:rsidR="00526D1C" w:rsidRDefault="00526D1C" w:rsidP="00B71070">
      <w:r>
        <w:rPr>
          <w:rFonts w:hint="eastAsia"/>
        </w:rPr>
        <w:t>地图设计：</w:t>
      </w:r>
      <w:r w:rsidR="00504AAD">
        <w:t xml:space="preserve"> </w:t>
      </w:r>
    </w:p>
    <w:p w14:paraId="4B3CCBA8" w14:textId="77777777" w:rsidR="00526D1C" w:rsidRDefault="00526D1C" w:rsidP="00B71070">
      <w:r>
        <w:rPr>
          <w:rFonts w:hint="eastAsia"/>
        </w:rPr>
        <w:t>封面设计：</w:t>
      </w:r>
    </w:p>
    <w:p w14:paraId="765DB71B" w14:textId="77777777" w:rsidR="00D51BD7" w:rsidRDefault="00D51BD7" w:rsidP="00B71070">
      <w:r>
        <w:rPr>
          <w:rFonts w:hint="eastAsia"/>
        </w:rPr>
        <w:t>测试（排名按汉语拼音）：</w:t>
      </w:r>
    </w:p>
    <w:p w14:paraId="0446872A" w14:textId="77777777" w:rsidR="00D51BD7" w:rsidRDefault="00A75C1E" w:rsidP="00B71070">
      <w:r>
        <w:rPr>
          <w:rFonts w:hint="eastAsia"/>
        </w:rPr>
        <w:t>怒风</w:t>
      </w:r>
      <w:r w:rsidR="00D51BD7">
        <w:rPr>
          <w:rFonts w:hint="eastAsia"/>
        </w:rPr>
        <w:t>（</w:t>
      </w:r>
      <w:r>
        <w:rPr>
          <w:rFonts w:hint="eastAsia"/>
        </w:rPr>
        <w:t>DM</w:t>
      </w:r>
      <w:r w:rsidR="00D51BD7">
        <w:rPr>
          <w:rFonts w:hint="eastAsia"/>
        </w:rPr>
        <w:t>）</w:t>
      </w:r>
      <w:r w:rsidR="00AB023E">
        <w:rPr>
          <w:rFonts w:hint="eastAsia"/>
        </w:rPr>
        <w:t>/</w:t>
      </w:r>
      <w:r>
        <w:rPr>
          <w:rFonts w:hint="eastAsia"/>
        </w:rPr>
        <w:t>树莓</w:t>
      </w:r>
      <w:r w:rsidR="00D51BD7">
        <w:rPr>
          <w:rFonts w:hint="eastAsia"/>
        </w:rPr>
        <w:t>/</w:t>
      </w:r>
      <w:r>
        <w:rPr>
          <w:rFonts w:hint="eastAsia"/>
        </w:rPr>
        <w:t>野人</w:t>
      </w:r>
      <w:r>
        <w:rPr>
          <w:rFonts w:hint="eastAsia"/>
        </w:rPr>
        <w:t>/x</w:t>
      </w:r>
      <w:r>
        <w:t>/</w:t>
      </w:r>
      <w:r w:rsidR="00FD1B78" w:rsidRPr="00FD1B78">
        <w:t>Zhi</w:t>
      </w:r>
    </w:p>
    <w:p w14:paraId="38A8BC17" w14:textId="77777777" w:rsidR="00FD10BC" w:rsidRDefault="00323F00" w:rsidP="00B71070">
      <w:r>
        <w:rPr>
          <w:rFonts w:hint="eastAsia"/>
        </w:rPr>
        <w:t>感谢以上同伴给予的鼓励支持和修改意见。</w:t>
      </w:r>
    </w:p>
    <w:p w14:paraId="3C4483F7" w14:textId="77777777" w:rsidR="00D51BD7" w:rsidRDefault="00D51BD7" w:rsidP="00B71070">
      <w:r>
        <w:rPr>
          <w:rFonts w:hint="eastAsia"/>
        </w:rPr>
        <w:t>本作品采用知识共享署名</w:t>
      </w:r>
      <w:r>
        <w:rPr>
          <w:rFonts w:hint="eastAsia"/>
        </w:rPr>
        <w:t>-</w:t>
      </w:r>
      <w:r>
        <w:rPr>
          <w:rFonts w:hint="eastAsia"/>
        </w:rPr>
        <w:t>非商业性使用</w:t>
      </w:r>
      <w:r>
        <w:rPr>
          <w:rFonts w:hint="eastAsia"/>
        </w:rPr>
        <w:t>-</w:t>
      </w:r>
      <w:r>
        <w:rPr>
          <w:rFonts w:hint="eastAsia"/>
        </w:rPr>
        <w:t>相同方式分享</w:t>
      </w:r>
    </w:p>
    <w:p w14:paraId="2B876AC1" w14:textId="77777777" w:rsidR="00D51BD7" w:rsidRDefault="00D51BD7" w:rsidP="00B71070">
      <w:r>
        <w:rPr>
          <w:rFonts w:hint="eastAsia"/>
        </w:rPr>
        <w:t>(CC-BY-NC-SA)3.0</w:t>
      </w:r>
      <w:r>
        <w:rPr>
          <w:rFonts w:hint="eastAsia"/>
        </w:rPr>
        <w:t>中国大陆许可协议进行许可。</w:t>
      </w:r>
    </w:p>
    <w:p w14:paraId="051747A8" w14:textId="77777777" w:rsidR="00D51BD7" w:rsidRDefault="008A0C13" w:rsidP="00B71070">
      <w:r w:rsidRPr="008A0C13">
        <w:rPr>
          <w:noProof/>
        </w:rPr>
        <w:drawing>
          <wp:inline distT="0" distB="0" distL="0" distR="0" wp14:anchorId="6D5D5EB2" wp14:editId="3206CA1A">
            <wp:extent cx="2924810" cy="1558925"/>
            <wp:effectExtent l="0" t="0" r="8890" b="3175"/>
            <wp:docPr id="1887924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4989" name=""/>
                    <pic:cNvPicPr/>
                  </pic:nvPicPr>
                  <pic:blipFill>
                    <a:blip r:embed="rId13"/>
                    <a:stretch>
                      <a:fillRect/>
                    </a:stretch>
                  </pic:blipFill>
                  <pic:spPr>
                    <a:xfrm>
                      <a:off x="0" y="0"/>
                      <a:ext cx="2924810" cy="1558925"/>
                    </a:xfrm>
                    <a:prstGeom prst="rect">
                      <a:avLst/>
                    </a:prstGeom>
                  </pic:spPr>
                </pic:pic>
              </a:graphicData>
            </a:graphic>
          </wp:inline>
        </w:drawing>
      </w:r>
      <w:r w:rsidR="00D51BD7">
        <w:rPr>
          <w:rFonts w:hint="eastAsia"/>
        </w:rPr>
        <w:t>您可以自由地：</w:t>
      </w:r>
    </w:p>
    <w:p w14:paraId="6924ADD4" w14:textId="77777777" w:rsidR="00D51BD7" w:rsidRDefault="00D51BD7" w:rsidP="00B71070">
      <w:r>
        <w:rPr>
          <w:rFonts w:hint="eastAsia"/>
        </w:rPr>
        <w:t>共享</w:t>
      </w:r>
      <w:r w:rsidR="00344541">
        <w:rPr>
          <w:rFonts w:hint="eastAsia"/>
        </w:rPr>
        <w:t>——</w:t>
      </w:r>
      <w:r>
        <w:rPr>
          <w:rFonts w:hint="eastAsia"/>
        </w:rPr>
        <w:t>在任何媒介以任何形式复制、发行本作品</w:t>
      </w:r>
    </w:p>
    <w:p w14:paraId="3F2D87E4" w14:textId="77777777" w:rsidR="00D51BD7" w:rsidRDefault="00D51BD7" w:rsidP="00B71070">
      <w:r>
        <w:rPr>
          <w:rFonts w:hint="eastAsia"/>
        </w:rPr>
        <w:t>惟须遵守下列条件：</w:t>
      </w:r>
    </w:p>
    <w:p w14:paraId="50C3028E" w14:textId="77777777" w:rsidR="00D51BD7" w:rsidRDefault="00D51BD7" w:rsidP="00B71070">
      <w:r>
        <w:rPr>
          <w:rFonts w:hint="eastAsia"/>
        </w:rPr>
        <w:t>署名</w:t>
      </w:r>
      <w:r>
        <w:rPr>
          <w:rFonts w:hint="eastAsia"/>
        </w:rPr>
        <w:t>(BY)</w:t>
      </w:r>
      <w:r w:rsidR="00344541">
        <w:rPr>
          <w:rFonts w:hint="eastAsia"/>
        </w:rPr>
        <w:t>——</w:t>
      </w:r>
      <w:r>
        <w:rPr>
          <w:rFonts w:hint="eastAsia"/>
        </w:rPr>
        <w:t>您必须给出适当的署名，提供指向本许可协议的链接，同时标明</w:t>
      </w:r>
    </w:p>
    <w:p w14:paraId="6445DB6C" w14:textId="77777777" w:rsidR="00D51BD7" w:rsidRDefault="00D51BD7" w:rsidP="00B71070">
      <w:r>
        <w:rPr>
          <w:rFonts w:hint="eastAsia"/>
        </w:rPr>
        <w:t>是否（对原始作品）作了修改。您可以用任何合理的方式来署名，但是不得以任</w:t>
      </w:r>
    </w:p>
    <w:p w14:paraId="66FFB644" w14:textId="77777777" w:rsidR="00D51BD7" w:rsidRDefault="00D51BD7" w:rsidP="00B71070">
      <w:r>
        <w:rPr>
          <w:rFonts w:hint="eastAsia"/>
        </w:rPr>
        <w:t>何方式暗示许可人为您或您的使用背书。</w:t>
      </w:r>
    </w:p>
    <w:p w14:paraId="7B004E74" w14:textId="77777777" w:rsidR="00D51BD7" w:rsidRDefault="00D51BD7" w:rsidP="00B71070">
      <w:r>
        <w:rPr>
          <w:rFonts w:hint="eastAsia"/>
        </w:rPr>
        <w:t>非商业性使用</w:t>
      </w:r>
      <w:r>
        <w:rPr>
          <w:rFonts w:hint="eastAsia"/>
        </w:rPr>
        <w:t>(NC)</w:t>
      </w:r>
      <w:r w:rsidR="00344541">
        <w:rPr>
          <w:rFonts w:hint="eastAsia"/>
        </w:rPr>
        <w:t>——</w:t>
      </w:r>
      <w:r>
        <w:rPr>
          <w:rFonts w:hint="eastAsia"/>
        </w:rPr>
        <w:t>您不得将本作品用于商业目的。</w:t>
      </w:r>
    </w:p>
    <w:p w14:paraId="55CEACBA" w14:textId="77777777" w:rsidR="00D51BD7" w:rsidRDefault="00D51BD7" w:rsidP="00B71070">
      <w:r>
        <w:rPr>
          <w:rFonts w:hint="eastAsia"/>
        </w:rPr>
        <w:t>相同方式分享</w:t>
      </w:r>
      <w:r>
        <w:rPr>
          <w:rFonts w:hint="eastAsia"/>
        </w:rPr>
        <w:t>(SA)</w:t>
      </w:r>
      <w:r w:rsidR="00344541">
        <w:rPr>
          <w:rFonts w:hint="eastAsia"/>
        </w:rPr>
        <w:t>——</w:t>
      </w:r>
      <w:r>
        <w:rPr>
          <w:rFonts w:hint="eastAsia"/>
        </w:rPr>
        <w:t>您可以自由复制、散布、展示及演出本作品；若您改变、</w:t>
      </w:r>
    </w:p>
    <w:p w14:paraId="74C54DAF" w14:textId="77777777" w:rsidR="00D51BD7" w:rsidRDefault="00D51BD7" w:rsidP="00B71070">
      <w:r>
        <w:rPr>
          <w:rFonts w:hint="eastAsia"/>
        </w:rPr>
        <w:t>转变或改作本作品，仅在遵守与本著作相同的授权条款下，您才能散布由本作品</w:t>
      </w:r>
    </w:p>
    <w:p w14:paraId="504224EA" w14:textId="77777777" w:rsidR="00D51BD7" w:rsidRDefault="00D51BD7" w:rsidP="00B71070">
      <w:r>
        <w:rPr>
          <w:rFonts w:hint="eastAsia"/>
        </w:rPr>
        <w:t>产生的衍生作品。</w:t>
      </w:r>
    </w:p>
    <w:p w14:paraId="148F060B" w14:textId="77777777" w:rsidR="00D51BD7" w:rsidRDefault="00D51BD7" w:rsidP="00B71070">
      <w:r>
        <w:rPr>
          <w:rFonts w:hint="eastAsia"/>
        </w:rPr>
        <w:t>没有附加限制</w:t>
      </w:r>
      <w:r w:rsidR="00B71934">
        <w:rPr>
          <w:rFonts w:hint="eastAsia"/>
        </w:rPr>
        <w:t>——</w:t>
      </w:r>
      <w:r>
        <w:rPr>
          <w:rFonts w:hint="eastAsia"/>
        </w:rPr>
        <w:t>您不得适用法律术语或者技术措施从而限制其他人做许可协议允许的事情。</w:t>
      </w:r>
    </w:p>
    <w:p w14:paraId="4DE79017" w14:textId="77777777" w:rsidR="000F7248" w:rsidRDefault="00D51BD7" w:rsidP="00B71070">
      <w:r>
        <w:rPr>
          <w:rFonts w:hint="eastAsia"/>
        </w:rPr>
        <w:t>本协议普通文本：</w:t>
      </w:r>
      <w:hyperlink r:id="rId14" w:history="1">
        <w:r w:rsidR="000F7248" w:rsidRPr="007408B6">
          <w:rPr>
            <w:rStyle w:val="ae"/>
          </w:rPr>
          <w:t>https://creativecommons.org/licenses/by-nc-nd/3.0/cn/</w:t>
        </w:r>
      </w:hyperlink>
    </w:p>
    <w:p w14:paraId="478F8FC2" w14:textId="77777777" w:rsidR="00D51BD7" w:rsidRDefault="00D51BD7" w:rsidP="00B71070">
      <w:pPr>
        <w:rPr>
          <w:rFonts w:ascii="华文隶书" w:hAnsiTheme="minorHAnsi" w:cstheme="minorBidi"/>
          <w:bCs/>
          <w:kern w:val="44"/>
          <w:sz w:val="44"/>
          <w:szCs w:val="44"/>
        </w:rPr>
      </w:pPr>
      <w:r>
        <w:rPr>
          <w:rFonts w:hint="eastAsia"/>
        </w:rPr>
        <w:t>了解更多</w:t>
      </w:r>
      <w:r>
        <w:rPr>
          <w:rFonts w:hint="eastAsia"/>
        </w:rPr>
        <w:t>CC</w:t>
      </w:r>
      <w:r>
        <w:rPr>
          <w:rFonts w:hint="eastAsia"/>
        </w:rPr>
        <w:t>授权的有关信总请访问：</w:t>
      </w:r>
      <w:r>
        <w:rPr>
          <w:rFonts w:hint="eastAsia"/>
        </w:rPr>
        <w:t>http:creative commons..net.cn/</w:t>
      </w:r>
      <w:r>
        <w:br w:type="page"/>
      </w:r>
    </w:p>
    <w:sdt>
      <w:sdtPr>
        <w:rPr>
          <w:rFonts w:ascii="Calibri" w:eastAsia="宋体" w:hAnsi="Calibri" w:cs="Times New Roman"/>
          <w:color w:val="auto"/>
          <w:kern w:val="2"/>
          <w:sz w:val="24"/>
          <w:szCs w:val="24"/>
          <w:lang w:val="zh-CN"/>
        </w:rPr>
        <w:id w:val="1856219955"/>
        <w:docPartObj>
          <w:docPartGallery w:val="Table of Contents"/>
          <w:docPartUnique/>
        </w:docPartObj>
      </w:sdtPr>
      <w:sdtEndPr>
        <w:rPr>
          <w:rFonts w:ascii="宋体" w:eastAsia="黑体" w:hAnsi="宋体"/>
        </w:rPr>
      </w:sdtEndPr>
      <w:sdtContent>
        <w:p w14:paraId="698AD14D" w14:textId="77777777" w:rsidR="00595348" w:rsidRDefault="00595348">
          <w:pPr>
            <w:pStyle w:val="TOC"/>
            <w:spacing w:before="163" w:after="163"/>
          </w:pPr>
          <w:r>
            <w:rPr>
              <w:lang w:val="zh-CN"/>
            </w:rPr>
            <w:t>目录</w:t>
          </w:r>
        </w:p>
        <w:p w14:paraId="2517B0B4" w14:textId="2B5BB4C7" w:rsidR="006E7B02" w:rsidRDefault="00595348">
          <w:pPr>
            <w:pStyle w:val="TOC1"/>
            <w:rPr>
              <w:rFonts w:asciiTheme="minorHAnsi" w:eastAsiaTheme="minorEastAsia" w:hAnsiTheme="minorHAnsi" w:cstheme="minorBidi"/>
              <w:noProof/>
              <w:szCs w:val="22"/>
              <w14:ligatures w14:val="standardContextual"/>
            </w:rPr>
          </w:pPr>
          <w:r>
            <w:fldChar w:fldCharType="begin"/>
          </w:r>
          <w:r>
            <w:instrText xml:space="preserve"> TOC \o "1-3" \h \z \u </w:instrText>
          </w:r>
          <w:r>
            <w:fldChar w:fldCharType="separate"/>
          </w:r>
          <w:hyperlink w:anchor="_Toc177341891" w:history="1">
            <w:r w:rsidR="006E7B02" w:rsidRPr="00EC3771">
              <w:rPr>
                <w:rStyle w:val="ae"/>
                <w:noProof/>
              </w:rPr>
              <w:t>写在前面</w:t>
            </w:r>
            <w:r w:rsidR="006E7B02">
              <w:rPr>
                <w:noProof/>
                <w:webHidden/>
              </w:rPr>
              <w:tab/>
            </w:r>
            <w:r w:rsidR="006E7B02">
              <w:rPr>
                <w:noProof/>
                <w:webHidden/>
              </w:rPr>
              <w:fldChar w:fldCharType="begin"/>
            </w:r>
            <w:r w:rsidR="006E7B02">
              <w:rPr>
                <w:noProof/>
                <w:webHidden/>
              </w:rPr>
              <w:instrText xml:space="preserve"> PAGEREF _Toc177341891 \h </w:instrText>
            </w:r>
            <w:r w:rsidR="006E7B02">
              <w:rPr>
                <w:noProof/>
                <w:webHidden/>
              </w:rPr>
            </w:r>
            <w:r w:rsidR="006E7B02">
              <w:rPr>
                <w:noProof/>
                <w:webHidden/>
              </w:rPr>
              <w:fldChar w:fldCharType="separate"/>
            </w:r>
            <w:r w:rsidR="006E7B02">
              <w:rPr>
                <w:noProof/>
                <w:webHidden/>
              </w:rPr>
              <w:t>2</w:t>
            </w:r>
            <w:r w:rsidR="006E7B02">
              <w:rPr>
                <w:noProof/>
                <w:webHidden/>
              </w:rPr>
              <w:fldChar w:fldCharType="end"/>
            </w:r>
          </w:hyperlink>
        </w:p>
        <w:p w14:paraId="18E2A6C2" w14:textId="104D84E9" w:rsidR="006E7B02" w:rsidRDefault="00000000">
          <w:pPr>
            <w:pStyle w:val="TOC1"/>
            <w:rPr>
              <w:rFonts w:asciiTheme="minorHAnsi" w:eastAsiaTheme="minorEastAsia" w:hAnsiTheme="minorHAnsi" w:cstheme="minorBidi"/>
              <w:noProof/>
              <w:szCs w:val="22"/>
              <w14:ligatures w14:val="standardContextual"/>
            </w:rPr>
          </w:pPr>
          <w:hyperlink w:anchor="_Toc177341892" w:history="1">
            <w:r w:rsidR="006E7B02" w:rsidRPr="00EC3771">
              <w:rPr>
                <w:rStyle w:val="ae"/>
                <w:noProof/>
              </w:rPr>
              <w:t>模组简介</w:t>
            </w:r>
            <w:r w:rsidR="006E7B02">
              <w:rPr>
                <w:noProof/>
                <w:webHidden/>
              </w:rPr>
              <w:tab/>
            </w:r>
            <w:r w:rsidR="006E7B02">
              <w:rPr>
                <w:noProof/>
                <w:webHidden/>
              </w:rPr>
              <w:fldChar w:fldCharType="begin"/>
            </w:r>
            <w:r w:rsidR="006E7B02">
              <w:rPr>
                <w:noProof/>
                <w:webHidden/>
              </w:rPr>
              <w:instrText xml:space="preserve"> PAGEREF _Toc177341892 \h </w:instrText>
            </w:r>
            <w:r w:rsidR="006E7B02">
              <w:rPr>
                <w:noProof/>
                <w:webHidden/>
              </w:rPr>
            </w:r>
            <w:r w:rsidR="006E7B02">
              <w:rPr>
                <w:noProof/>
                <w:webHidden/>
              </w:rPr>
              <w:fldChar w:fldCharType="separate"/>
            </w:r>
            <w:r w:rsidR="006E7B02">
              <w:rPr>
                <w:noProof/>
                <w:webHidden/>
              </w:rPr>
              <w:t>4</w:t>
            </w:r>
            <w:r w:rsidR="006E7B02">
              <w:rPr>
                <w:noProof/>
                <w:webHidden/>
              </w:rPr>
              <w:fldChar w:fldCharType="end"/>
            </w:r>
          </w:hyperlink>
        </w:p>
        <w:p w14:paraId="4A243140" w14:textId="35C2FCC5" w:rsidR="006E7B02" w:rsidRDefault="00000000">
          <w:pPr>
            <w:pStyle w:val="TOC1"/>
            <w:rPr>
              <w:rFonts w:asciiTheme="minorHAnsi" w:eastAsiaTheme="minorEastAsia" w:hAnsiTheme="minorHAnsi" w:cstheme="minorBidi"/>
              <w:noProof/>
              <w:szCs w:val="22"/>
              <w14:ligatures w14:val="standardContextual"/>
            </w:rPr>
          </w:pPr>
          <w:hyperlink w:anchor="_Toc177341893" w:history="1">
            <w:r w:rsidR="006E7B02" w:rsidRPr="00EC3771">
              <w:rPr>
                <w:rStyle w:val="ae"/>
                <w:noProof/>
              </w:rPr>
              <w:t>使用说明</w:t>
            </w:r>
            <w:r w:rsidR="006E7B02">
              <w:rPr>
                <w:noProof/>
                <w:webHidden/>
              </w:rPr>
              <w:tab/>
            </w:r>
            <w:r w:rsidR="006E7B02">
              <w:rPr>
                <w:noProof/>
                <w:webHidden/>
              </w:rPr>
              <w:fldChar w:fldCharType="begin"/>
            </w:r>
            <w:r w:rsidR="006E7B02">
              <w:rPr>
                <w:noProof/>
                <w:webHidden/>
              </w:rPr>
              <w:instrText xml:space="preserve"> PAGEREF _Toc177341893 \h </w:instrText>
            </w:r>
            <w:r w:rsidR="006E7B02">
              <w:rPr>
                <w:noProof/>
                <w:webHidden/>
              </w:rPr>
            </w:r>
            <w:r w:rsidR="006E7B02">
              <w:rPr>
                <w:noProof/>
                <w:webHidden/>
              </w:rPr>
              <w:fldChar w:fldCharType="separate"/>
            </w:r>
            <w:r w:rsidR="006E7B02">
              <w:rPr>
                <w:noProof/>
                <w:webHidden/>
              </w:rPr>
              <w:t>4</w:t>
            </w:r>
            <w:r w:rsidR="006E7B02">
              <w:rPr>
                <w:noProof/>
                <w:webHidden/>
              </w:rPr>
              <w:fldChar w:fldCharType="end"/>
            </w:r>
          </w:hyperlink>
        </w:p>
        <w:p w14:paraId="698236BE" w14:textId="7BB79938" w:rsidR="006E7B02" w:rsidRDefault="00000000">
          <w:pPr>
            <w:pStyle w:val="TOC1"/>
            <w:rPr>
              <w:rFonts w:asciiTheme="minorHAnsi" w:eastAsiaTheme="minorEastAsia" w:hAnsiTheme="minorHAnsi" w:cstheme="minorBidi"/>
              <w:noProof/>
              <w:szCs w:val="22"/>
              <w14:ligatures w14:val="standardContextual"/>
            </w:rPr>
          </w:pPr>
          <w:hyperlink w:anchor="_Toc177341894" w:history="1">
            <w:r w:rsidR="006E7B02" w:rsidRPr="00EC3771">
              <w:rPr>
                <w:rStyle w:val="ae"/>
                <w:noProof/>
              </w:rPr>
              <w:t>背景故事</w:t>
            </w:r>
            <w:r w:rsidR="006E7B02">
              <w:rPr>
                <w:noProof/>
                <w:webHidden/>
              </w:rPr>
              <w:tab/>
            </w:r>
            <w:r w:rsidR="006E7B02">
              <w:rPr>
                <w:noProof/>
                <w:webHidden/>
              </w:rPr>
              <w:fldChar w:fldCharType="begin"/>
            </w:r>
            <w:r w:rsidR="006E7B02">
              <w:rPr>
                <w:noProof/>
                <w:webHidden/>
              </w:rPr>
              <w:instrText xml:space="preserve"> PAGEREF _Toc177341894 \h </w:instrText>
            </w:r>
            <w:r w:rsidR="006E7B02">
              <w:rPr>
                <w:noProof/>
                <w:webHidden/>
              </w:rPr>
            </w:r>
            <w:r w:rsidR="006E7B02">
              <w:rPr>
                <w:noProof/>
                <w:webHidden/>
              </w:rPr>
              <w:fldChar w:fldCharType="separate"/>
            </w:r>
            <w:r w:rsidR="006E7B02">
              <w:rPr>
                <w:noProof/>
                <w:webHidden/>
              </w:rPr>
              <w:t>4</w:t>
            </w:r>
            <w:r w:rsidR="006E7B02">
              <w:rPr>
                <w:noProof/>
                <w:webHidden/>
              </w:rPr>
              <w:fldChar w:fldCharType="end"/>
            </w:r>
          </w:hyperlink>
        </w:p>
        <w:p w14:paraId="437B16B4" w14:textId="67C66AEF" w:rsidR="006E7B02" w:rsidRDefault="00000000">
          <w:pPr>
            <w:pStyle w:val="TOC1"/>
            <w:rPr>
              <w:rFonts w:asciiTheme="minorHAnsi" w:eastAsiaTheme="minorEastAsia" w:hAnsiTheme="minorHAnsi" w:cstheme="minorBidi"/>
              <w:noProof/>
              <w:szCs w:val="22"/>
              <w14:ligatures w14:val="standardContextual"/>
            </w:rPr>
          </w:pPr>
          <w:hyperlink w:anchor="_Toc177341895" w:history="1">
            <w:r w:rsidR="006E7B02" w:rsidRPr="00EC3771">
              <w:rPr>
                <w:rStyle w:val="ae"/>
                <w:noProof/>
              </w:rPr>
              <w:t>冒险概要</w:t>
            </w:r>
            <w:r w:rsidR="006E7B02">
              <w:rPr>
                <w:noProof/>
                <w:webHidden/>
              </w:rPr>
              <w:tab/>
            </w:r>
            <w:r w:rsidR="006E7B02">
              <w:rPr>
                <w:noProof/>
                <w:webHidden/>
              </w:rPr>
              <w:fldChar w:fldCharType="begin"/>
            </w:r>
            <w:r w:rsidR="006E7B02">
              <w:rPr>
                <w:noProof/>
                <w:webHidden/>
              </w:rPr>
              <w:instrText xml:space="preserve"> PAGEREF _Toc177341895 \h </w:instrText>
            </w:r>
            <w:r w:rsidR="006E7B02">
              <w:rPr>
                <w:noProof/>
                <w:webHidden/>
              </w:rPr>
            </w:r>
            <w:r w:rsidR="006E7B02">
              <w:rPr>
                <w:noProof/>
                <w:webHidden/>
              </w:rPr>
              <w:fldChar w:fldCharType="separate"/>
            </w:r>
            <w:r w:rsidR="006E7B02">
              <w:rPr>
                <w:noProof/>
                <w:webHidden/>
              </w:rPr>
              <w:t>4</w:t>
            </w:r>
            <w:r w:rsidR="006E7B02">
              <w:rPr>
                <w:noProof/>
                <w:webHidden/>
              </w:rPr>
              <w:fldChar w:fldCharType="end"/>
            </w:r>
          </w:hyperlink>
        </w:p>
        <w:p w14:paraId="6422BEA5" w14:textId="6BC8E3BD" w:rsidR="006E7B02" w:rsidRDefault="00000000">
          <w:pPr>
            <w:pStyle w:val="TOC1"/>
            <w:rPr>
              <w:rFonts w:asciiTheme="minorHAnsi" w:eastAsiaTheme="minorEastAsia" w:hAnsiTheme="minorHAnsi" w:cstheme="minorBidi"/>
              <w:noProof/>
              <w:szCs w:val="22"/>
              <w14:ligatures w14:val="standardContextual"/>
            </w:rPr>
          </w:pPr>
          <w:hyperlink w:anchor="_Toc177341896" w:history="1">
            <w:r w:rsidR="006E7B02" w:rsidRPr="00EC3771">
              <w:rPr>
                <w:rStyle w:val="ae"/>
                <w:noProof/>
              </w:rPr>
              <w:t>城主建议</w:t>
            </w:r>
            <w:r w:rsidR="006E7B02">
              <w:rPr>
                <w:noProof/>
                <w:webHidden/>
              </w:rPr>
              <w:tab/>
            </w:r>
            <w:r w:rsidR="006E7B02">
              <w:rPr>
                <w:noProof/>
                <w:webHidden/>
              </w:rPr>
              <w:fldChar w:fldCharType="begin"/>
            </w:r>
            <w:r w:rsidR="006E7B02">
              <w:rPr>
                <w:noProof/>
                <w:webHidden/>
              </w:rPr>
              <w:instrText xml:space="preserve"> PAGEREF _Toc177341896 \h </w:instrText>
            </w:r>
            <w:r w:rsidR="006E7B02">
              <w:rPr>
                <w:noProof/>
                <w:webHidden/>
              </w:rPr>
            </w:r>
            <w:r w:rsidR="006E7B02">
              <w:rPr>
                <w:noProof/>
                <w:webHidden/>
              </w:rPr>
              <w:fldChar w:fldCharType="separate"/>
            </w:r>
            <w:r w:rsidR="006E7B02">
              <w:rPr>
                <w:noProof/>
                <w:webHidden/>
              </w:rPr>
              <w:t>4</w:t>
            </w:r>
            <w:r w:rsidR="006E7B02">
              <w:rPr>
                <w:noProof/>
                <w:webHidden/>
              </w:rPr>
              <w:fldChar w:fldCharType="end"/>
            </w:r>
          </w:hyperlink>
        </w:p>
        <w:p w14:paraId="23F8B62E" w14:textId="3DC5C837" w:rsidR="006E7B02" w:rsidRDefault="00000000">
          <w:pPr>
            <w:pStyle w:val="TOC1"/>
            <w:rPr>
              <w:rFonts w:asciiTheme="minorHAnsi" w:eastAsiaTheme="minorEastAsia" w:hAnsiTheme="minorHAnsi" w:cstheme="minorBidi"/>
              <w:noProof/>
              <w:szCs w:val="22"/>
              <w14:ligatures w14:val="standardContextual"/>
            </w:rPr>
          </w:pPr>
          <w:hyperlink w:anchor="_Toc177341897" w:history="1">
            <w:r w:rsidR="006E7B02" w:rsidRPr="00EC3771">
              <w:rPr>
                <w:rStyle w:val="ae"/>
                <w:noProof/>
              </w:rPr>
              <w:t>冒险动机</w:t>
            </w:r>
            <w:r w:rsidR="006E7B02">
              <w:rPr>
                <w:noProof/>
                <w:webHidden/>
              </w:rPr>
              <w:tab/>
            </w:r>
            <w:r w:rsidR="006E7B02">
              <w:rPr>
                <w:noProof/>
                <w:webHidden/>
              </w:rPr>
              <w:fldChar w:fldCharType="begin"/>
            </w:r>
            <w:r w:rsidR="006E7B02">
              <w:rPr>
                <w:noProof/>
                <w:webHidden/>
              </w:rPr>
              <w:instrText xml:space="preserve"> PAGEREF _Toc177341897 \h </w:instrText>
            </w:r>
            <w:r w:rsidR="006E7B02">
              <w:rPr>
                <w:noProof/>
                <w:webHidden/>
              </w:rPr>
            </w:r>
            <w:r w:rsidR="006E7B02">
              <w:rPr>
                <w:noProof/>
                <w:webHidden/>
              </w:rPr>
              <w:fldChar w:fldCharType="separate"/>
            </w:r>
            <w:r w:rsidR="006E7B02">
              <w:rPr>
                <w:noProof/>
                <w:webHidden/>
              </w:rPr>
              <w:t>5</w:t>
            </w:r>
            <w:r w:rsidR="006E7B02">
              <w:rPr>
                <w:noProof/>
                <w:webHidden/>
              </w:rPr>
              <w:fldChar w:fldCharType="end"/>
            </w:r>
          </w:hyperlink>
        </w:p>
        <w:p w14:paraId="1771CE51" w14:textId="5F9F88DA" w:rsidR="006E7B02" w:rsidRDefault="00000000">
          <w:pPr>
            <w:pStyle w:val="TOC1"/>
            <w:rPr>
              <w:rFonts w:asciiTheme="minorHAnsi" w:eastAsiaTheme="minorEastAsia" w:hAnsiTheme="minorHAnsi" w:cstheme="minorBidi"/>
              <w:noProof/>
              <w:szCs w:val="22"/>
              <w14:ligatures w14:val="standardContextual"/>
            </w:rPr>
          </w:pPr>
          <w:hyperlink w:anchor="_Toc177341898" w:history="1">
            <w:r w:rsidR="006E7B02" w:rsidRPr="00EC3771">
              <w:rPr>
                <w:rStyle w:val="ae"/>
                <w:noProof/>
              </w:rPr>
              <w:t>玩家需知</w:t>
            </w:r>
            <w:r w:rsidR="006E7B02">
              <w:rPr>
                <w:noProof/>
                <w:webHidden/>
              </w:rPr>
              <w:tab/>
            </w:r>
            <w:r w:rsidR="006E7B02">
              <w:rPr>
                <w:noProof/>
                <w:webHidden/>
              </w:rPr>
              <w:fldChar w:fldCharType="begin"/>
            </w:r>
            <w:r w:rsidR="006E7B02">
              <w:rPr>
                <w:noProof/>
                <w:webHidden/>
              </w:rPr>
              <w:instrText xml:space="preserve"> PAGEREF _Toc177341898 \h </w:instrText>
            </w:r>
            <w:r w:rsidR="006E7B02">
              <w:rPr>
                <w:noProof/>
                <w:webHidden/>
              </w:rPr>
            </w:r>
            <w:r w:rsidR="006E7B02">
              <w:rPr>
                <w:noProof/>
                <w:webHidden/>
              </w:rPr>
              <w:fldChar w:fldCharType="separate"/>
            </w:r>
            <w:r w:rsidR="006E7B02">
              <w:rPr>
                <w:noProof/>
                <w:webHidden/>
              </w:rPr>
              <w:t>5</w:t>
            </w:r>
            <w:r w:rsidR="006E7B02">
              <w:rPr>
                <w:noProof/>
                <w:webHidden/>
              </w:rPr>
              <w:fldChar w:fldCharType="end"/>
            </w:r>
          </w:hyperlink>
        </w:p>
        <w:p w14:paraId="0404B778" w14:textId="587FDF5E" w:rsidR="006E7B02" w:rsidRDefault="00000000">
          <w:pPr>
            <w:pStyle w:val="TOC1"/>
            <w:rPr>
              <w:rFonts w:asciiTheme="minorHAnsi" w:eastAsiaTheme="minorEastAsia" w:hAnsiTheme="minorHAnsi" w:cstheme="minorBidi"/>
              <w:noProof/>
              <w:szCs w:val="22"/>
              <w14:ligatures w14:val="standardContextual"/>
            </w:rPr>
          </w:pPr>
          <w:hyperlink w:anchor="_Toc177341899" w:history="1">
            <w:r w:rsidR="006E7B02" w:rsidRPr="00EC3771">
              <w:rPr>
                <w:rStyle w:val="ae"/>
                <w:noProof/>
              </w:rPr>
              <w:t>可参考的背景介绍</w:t>
            </w:r>
            <w:r w:rsidR="006E7B02">
              <w:rPr>
                <w:noProof/>
                <w:webHidden/>
              </w:rPr>
              <w:tab/>
            </w:r>
            <w:r w:rsidR="006E7B02">
              <w:rPr>
                <w:noProof/>
                <w:webHidden/>
              </w:rPr>
              <w:fldChar w:fldCharType="begin"/>
            </w:r>
            <w:r w:rsidR="006E7B02">
              <w:rPr>
                <w:noProof/>
                <w:webHidden/>
              </w:rPr>
              <w:instrText xml:space="preserve"> PAGEREF _Toc177341899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43FF395B" w14:textId="4C551094" w:rsidR="006E7B02" w:rsidRDefault="00000000">
          <w:pPr>
            <w:pStyle w:val="TOC1"/>
            <w:rPr>
              <w:rFonts w:asciiTheme="minorHAnsi" w:eastAsiaTheme="minorEastAsia" w:hAnsiTheme="minorHAnsi" w:cstheme="minorBidi"/>
              <w:noProof/>
              <w:szCs w:val="22"/>
              <w14:ligatures w14:val="standardContextual"/>
            </w:rPr>
          </w:pPr>
          <w:hyperlink w:anchor="_Toc177341900" w:history="1">
            <w:r w:rsidR="006E7B02" w:rsidRPr="00EC3771">
              <w:rPr>
                <w:rStyle w:val="ae"/>
                <w:noProof/>
              </w:rPr>
              <w:t>序幕</w:t>
            </w:r>
            <w:r w:rsidR="006E7B02">
              <w:rPr>
                <w:noProof/>
                <w:webHidden/>
              </w:rPr>
              <w:tab/>
            </w:r>
            <w:r w:rsidR="006E7B02">
              <w:rPr>
                <w:noProof/>
                <w:webHidden/>
              </w:rPr>
              <w:fldChar w:fldCharType="begin"/>
            </w:r>
            <w:r w:rsidR="006E7B02">
              <w:rPr>
                <w:noProof/>
                <w:webHidden/>
              </w:rPr>
              <w:instrText xml:space="preserve"> PAGEREF _Toc177341900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31482BD4" w14:textId="786CA9E8" w:rsidR="006E7B02" w:rsidRDefault="00000000">
          <w:pPr>
            <w:pStyle w:val="TOC1"/>
            <w:rPr>
              <w:rFonts w:asciiTheme="minorHAnsi" w:eastAsiaTheme="minorEastAsia" w:hAnsiTheme="minorHAnsi" w:cstheme="minorBidi"/>
              <w:noProof/>
              <w:szCs w:val="22"/>
              <w14:ligatures w14:val="standardContextual"/>
            </w:rPr>
          </w:pPr>
          <w:hyperlink w:anchor="_Toc177341901" w:history="1">
            <w:r w:rsidR="006E7B02" w:rsidRPr="00EC3771">
              <w:rPr>
                <w:rStyle w:val="ae"/>
                <w:noProof/>
              </w:rPr>
              <w:t>第一章 面见密探</w:t>
            </w:r>
            <w:r w:rsidR="006E7B02">
              <w:rPr>
                <w:noProof/>
                <w:webHidden/>
              </w:rPr>
              <w:tab/>
            </w:r>
            <w:r w:rsidR="006E7B02">
              <w:rPr>
                <w:noProof/>
                <w:webHidden/>
              </w:rPr>
              <w:fldChar w:fldCharType="begin"/>
            </w:r>
            <w:r w:rsidR="006E7B02">
              <w:rPr>
                <w:noProof/>
                <w:webHidden/>
              </w:rPr>
              <w:instrText xml:space="preserve"> PAGEREF _Toc177341901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38C640B4" w14:textId="00358829" w:rsidR="006E7B02" w:rsidRDefault="00000000">
          <w:pPr>
            <w:pStyle w:val="TOC2"/>
            <w:rPr>
              <w:rFonts w:asciiTheme="minorHAnsi" w:eastAsiaTheme="minorEastAsia" w:hAnsiTheme="minorHAnsi" w:cstheme="minorBidi"/>
              <w:noProof/>
              <w:szCs w:val="22"/>
              <w14:ligatures w14:val="standardContextual"/>
            </w:rPr>
          </w:pPr>
          <w:hyperlink w:anchor="_Toc177341902" w:history="1">
            <w:r w:rsidR="006E7B02" w:rsidRPr="00EC3771">
              <w:rPr>
                <w:rStyle w:val="ae"/>
                <w:noProof/>
                <w:shd w:val="clear" w:color="auto" w:fill="FFFFFF"/>
              </w:rPr>
              <w:t>1.1情报</w:t>
            </w:r>
            <w:r w:rsidR="006E7B02">
              <w:rPr>
                <w:noProof/>
                <w:webHidden/>
              </w:rPr>
              <w:tab/>
            </w:r>
            <w:r w:rsidR="006E7B02">
              <w:rPr>
                <w:noProof/>
                <w:webHidden/>
              </w:rPr>
              <w:fldChar w:fldCharType="begin"/>
            </w:r>
            <w:r w:rsidR="006E7B02">
              <w:rPr>
                <w:noProof/>
                <w:webHidden/>
              </w:rPr>
              <w:instrText xml:space="preserve"> PAGEREF _Toc177341902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28AD0751" w14:textId="1AF1E71A" w:rsidR="006E7B02" w:rsidRDefault="00000000">
          <w:pPr>
            <w:pStyle w:val="TOC2"/>
            <w:rPr>
              <w:rFonts w:asciiTheme="minorHAnsi" w:eastAsiaTheme="minorEastAsia" w:hAnsiTheme="minorHAnsi" w:cstheme="minorBidi"/>
              <w:noProof/>
              <w:szCs w:val="22"/>
              <w14:ligatures w14:val="standardContextual"/>
            </w:rPr>
          </w:pPr>
          <w:hyperlink w:anchor="_Toc177341903" w:history="1">
            <w:r w:rsidR="006E7B02" w:rsidRPr="00EC3771">
              <w:rPr>
                <w:rStyle w:val="ae"/>
                <w:noProof/>
                <w:shd w:val="clear" w:color="auto" w:fill="FFFFFF"/>
              </w:rPr>
              <w:t>1.2前往克索迪亚</w:t>
            </w:r>
            <w:r w:rsidR="006E7B02">
              <w:rPr>
                <w:noProof/>
                <w:webHidden/>
              </w:rPr>
              <w:tab/>
            </w:r>
            <w:r w:rsidR="006E7B02">
              <w:rPr>
                <w:noProof/>
                <w:webHidden/>
              </w:rPr>
              <w:fldChar w:fldCharType="begin"/>
            </w:r>
            <w:r w:rsidR="006E7B02">
              <w:rPr>
                <w:noProof/>
                <w:webHidden/>
              </w:rPr>
              <w:instrText xml:space="preserve"> PAGEREF _Toc177341903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10FE84AC" w14:textId="1FA0A664" w:rsidR="006E7B02" w:rsidRDefault="00000000">
          <w:pPr>
            <w:pStyle w:val="TOC1"/>
            <w:rPr>
              <w:rFonts w:asciiTheme="minorHAnsi" w:eastAsiaTheme="minorEastAsia" w:hAnsiTheme="minorHAnsi" w:cstheme="minorBidi"/>
              <w:noProof/>
              <w:szCs w:val="22"/>
              <w14:ligatures w14:val="standardContextual"/>
            </w:rPr>
          </w:pPr>
          <w:hyperlink w:anchor="_Toc177341904" w:history="1">
            <w:r w:rsidR="006E7B02" w:rsidRPr="00EC3771">
              <w:rPr>
                <w:rStyle w:val="ae"/>
                <w:noProof/>
              </w:rPr>
              <w:t>第二章 克索迪亚</w:t>
            </w:r>
            <w:r w:rsidR="006E7B02">
              <w:rPr>
                <w:noProof/>
                <w:webHidden/>
              </w:rPr>
              <w:tab/>
            </w:r>
            <w:r w:rsidR="006E7B02">
              <w:rPr>
                <w:noProof/>
                <w:webHidden/>
              </w:rPr>
              <w:fldChar w:fldCharType="begin"/>
            </w:r>
            <w:r w:rsidR="006E7B02">
              <w:rPr>
                <w:noProof/>
                <w:webHidden/>
              </w:rPr>
              <w:instrText xml:space="preserve"> PAGEREF _Toc177341904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0F347096" w14:textId="25BDE298" w:rsidR="006E7B02" w:rsidRDefault="00000000">
          <w:pPr>
            <w:pStyle w:val="TOC2"/>
            <w:rPr>
              <w:rFonts w:asciiTheme="minorHAnsi" w:eastAsiaTheme="minorEastAsia" w:hAnsiTheme="minorHAnsi" w:cstheme="minorBidi"/>
              <w:noProof/>
              <w:szCs w:val="22"/>
              <w14:ligatures w14:val="standardContextual"/>
            </w:rPr>
          </w:pPr>
          <w:hyperlink w:anchor="_Toc177341905" w:history="1">
            <w:r w:rsidR="006E7B02" w:rsidRPr="00EC3771">
              <w:rPr>
                <w:rStyle w:val="ae"/>
                <w:noProof/>
              </w:rPr>
              <w:t>2.1村口</w:t>
            </w:r>
            <w:r w:rsidR="006E7B02">
              <w:rPr>
                <w:noProof/>
                <w:webHidden/>
              </w:rPr>
              <w:tab/>
            </w:r>
            <w:r w:rsidR="006E7B02">
              <w:rPr>
                <w:noProof/>
                <w:webHidden/>
              </w:rPr>
              <w:fldChar w:fldCharType="begin"/>
            </w:r>
            <w:r w:rsidR="006E7B02">
              <w:rPr>
                <w:noProof/>
                <w:webHidden/>
              </w:rPr>
              <w:instrText xml:space="preserve"> PAGEREF _Toc177341905 \h </w:instrText>
            </w:r>
            <w:r w:rsidR="006E7B02">
              <w:rPr>
                <w:noProof/>
                <w:webHidden/>
              </w:rPr>
            </w:r>
            <w:r w:rsidR="006E7B02">
              <w:rPr>
                <w:noProof/>
                <w:webHidden/>
              </w:rPr>
              <w:fldChar w:fldCharType="separate"/>
            </w:r>
            <w:r w:rsidR="006E7B02">
              <w:rPr>
                <w:noProof/>
                <w:webHidden/>
              </w:rPr>
              <w:t>6</w:t>
            </w:r>
            <w:r w:rsidR="006E7B02">
              <w:rPr>
                <w:noProof/>
                <w:webHidden/>
              </w:rPr>
              <w:fldChar w:fldCharType="end"/>
            </w:r>
          </w:hyperlink>
        </w:p>
        <w:p w14:paraId="69CFE383" w14:textId="282EAE70" w:rsidR="006E7B02" w:rsidRDefault="00000000">
          <w:pPr>
            <w:pStyle w:val="TOC2"/>
            <w:rPr>
              <w:rFonts w:asciiTheme="minorHAnsi" w:eastAsiaTheme="minorEastAsia" w:hAnsiTheme="minorHAnsi" w:cstheme="minorBidi"/>
              <w:noProof/>
              <w:szCs w:val="22"/>
              <w14:ligatures w14:val="standardContextual"/>
            </w:rPr>
          </w:pPr>
          <w:hyperlink w:anchor="_Toc177341906" w:history="1">
            <w:r w:rsidR="006E7B02" w:rsidRPr="00EC3771">
              <w:rPr>
                <w:rStyle w:val="ae"/>
                <w:noProof/>
              </w:rPr>
              <w:t>2.2宋娜小贩</w:t>
            </w:r>
            <w:r w:rsidR="006E7B02">
              <w:rPr>
                <w:noProof/>
                <w:webHidden/>
              </w:rPr>
              <w:tab/>
            </w:r>
            <w:r w:rsidR="006E7B02">
              <w:rPr>
                <w:noProof/>
                <w:webHidden/>
              </w:rPr>
              <w:fldChar w:fldCharType="begin"/>
            </w:r>
            <w:r w:rsidR="006E7B02">
              <w:rPr>
                <w:noProof/>
                <w:webHidden/>
              </w:rPr>
              <w:instrText xml:space="preserve"> PAGEREF _Toc177341906 \h </w:instrText>
            </w:r>
            <w:r w:rsidR="006E7B02">
              <w:rPr>
                <w:noProof/>
                <w:webHidden/>
              </w:rPr>
            </w:r>
            <w:r w:rsidR="006E7B02">
              <w:rPr>
                <w:noProof/>
                <w:webHidden/>
              </w:rPr>
              <w:fldChar w:fldCharType="separate"/>
            </w:r>
            <w:r w:rsidR="006E7B02">
              <w:rPr>
                <w:noProof/>
                <w:webHidden/>
              </w:rPr>
              <w:t>7</w:t>
            </w:r>
            <w:r w:rsidR="006E7B02">
              <w:rPr>
                <w:noProof/>
                <w:webHidden/>
              </w:rPr>
              <w:fldChar w:fldCharType="end"/>
            </w:r>
          </w:hyperlink>
        </w:p>
        <w:p w14:paraId="6757FB32" w14:textId="0BC5E205" w:rsidR="006E7B02" w:rsidRDefault="00000000">
          <w:pPr>
            <w:pStyle w:val="TOC2"/>
            <w:rPr>
              <w:rFonts w:asciiTheme="minorHAnsi" w:eastAsiaTheme="minorEastAsia" w:hAnsiTheme="minorHAnsi" w:cstheme="minorBidi"/>
              <w:noProof/>
              <w:szCs w:val="22"/>
              <w14:ligatures w14:val="standardContextual"/>
            </w:rPr>
          </w:pPr>
          <w:hyperlink w:anchor="_Toc177341907" w:history="1">
            <w:r w:rsidR="006E7B02" w:rsidRPr="00EC3771">
              <w:rPr>
                <w:rStyle w:val="ae"/>
                <w:noProof/>
              </w:rPr>
              <w:t>2.3 镇长家</w:t>
            </w:r>
            <w:r w:rsidR="006E7B02">
              <w:rPr>
                <w:noProof/>
                <w:webHidden/>
              </w:rPr>
              <w:tab/>
            </w:r>
            <w:r w:rsidR="006E7B02">
              <w:rPr>
                <w:noProof/>
                <w:webHidden/>
              </w:rPr>
              <w:fldChar w:fldCharType="begin"/>
            </w:r>
            <w:r w:rsidR="006E7B02">
              <w:rPr>
                <w:noProof/>
                <w:webHidden/>
              </w:rPr>
              <w:instrText xml:space="preserve"> PAGEREF _Toc177341907 \h </w:instrText>
            </w:r>
            <w:r w:rsidR="006E7B02">
              <w:rPr>
                <w:noProof/>
                <w:webHidden/>
              </w:rPr>
            </w:r>
            <w:r w:rsidR="006E7B02">
              <w:rPr>
                <w:noProof/>
                <w:webHidden/>
              </w:rPr>
              <w:fldChar w:fldCharType="separate"/>
            </w:r>
            <w:r w:rsidR="006E7B02">
              <w:rPr>
                <w:noProof/>
                <w:webHidden/>
              </w:rPr>
              <w:t>8</w:t>
            </w:r>
            <w:r w:rsidR="006E7B02">
              <w:rPr>
                <w:noProof/>
                <w:webHidden/>
              </w:rPr>
              <w:fldChar w:fldCharType="end"/>
            </w:r>
          </w:hyperlink>
        </w:p>
        <w:p w14:paraId="354C8881" w14:textId="41A5CF81" w:rsidR="006E7B02" w:rsidRDefault="00000000">
          <w:pPr>
            <w:pStyle w:val="TOC2"/>
            <w:rPr>
              <w:rFonts w:asciiTheme="minorHAnsi" w:eastAsiaTheme="minorEastAsia" w:hAnsiTheme="minorHAnsi" w:cstheme="minorBidi"/>
              <w:noProof/>
              <w:szCs w:val="22"/>
              <w14:ligatures w14:val="standardContextual"/>
            </w:rPr>
          </w:pPr>
          <w:hyperlink w:anchor="_Toc177341908" w:history="1">
            <w:r w:rsidR="006E7B02" w:rsidRPr="00EC3771">
              <w:rPr>
                <w:rStyle w:val="ae"/>
                <w:noProof/>
              </w:rPr>
              <w:t>2.4 莱斯顿爵士的训练营</w:t>
            </w:r>
            <w:r w:rsidR="006E7B02">
              <w:rPr>
                <w:noProof/>
                <w:webHidden/>
              </w:rPr>
              <w:tab/>
            </w:r>
            <w:r w:rsidR="006E7B02">
              <w:rPr>
                <w:noProof/>
                <w:webHidden/>
              </w:rPr>
              <w:fldChar w:fldCharType="begin"/>
            </w:r>
            <w:r w:rsidR="006E7B02">
              <w:rPr>
                <w:noProof/>
                <w:webHidden/>
              </w:rPr>
              <w:instrText xml:space="preserve"> PAGEREF _Toc177341908 \h </w:instrText>
            </w:r>
            <w:r w:rsidR="006E7B02">
              <w:rPr>
                <w:noProof/>
                <w:webHidden/>
              </w:rPr>
            </w:r>
            <w:r w:rsidR="006E7B02">
              <w:rPr>
                <w:noProof/>
                <w:webHidden/>
              </w:rPr>
              <w:fldChar w:fldCharType="separate"/>
            </w:r>
            <w:r w:rsidR="006E7B02">
              <w:rPr>
                <w:noProof/>
                <w:webHidden/>
              </w:rPr>
              <w:t>8</w:t>
            </w:r>
            <w:r w:rsidR="006E7B02">
              <w:rPr>
                <w:noProof/>
                <w:webHidden/>
              </w:rPr>
              <w:fldChar w:fldCharType="end"/>
            </w:r>
          </w:hyperlink>
        </w:p>
        <w:p w14:paraId="541D8073" w14:textId="68B0948C" w:rsidR="006E7B02" w:rsidRDefault="00000000">
          <w:pPr>
            <w:pStyle w:val="TOC2"/>
            <w:rPr>
              <w:rFonts w:asciiTheme="minorHAnsi" w:eastAsiaTheme="minorEastAsia" w:hAnsiTheme="minorHAnsi" w:cstheme="minorBidi"/>
              <w:noProof/>
              <w:szCs w:val="22"/>
              <w14:ligatures w14:val="standardContextual"/>
            </w:rPr>
          </w:pPr>
          <w:hyperlink w:anchor="_Toc177341909" w:history="1">
            <w:r w:rsidR="006E7B02" w:rsidRPr="00EC3771">
              <w:rPr>
                <w:rStyle w:val="ae"/>
                <w:noProof/>
              </w:rPr>
              <w:t>2.5 铁匠铺</w:t>
            </w:r>
            <w:r w:rsidR="006E7B02">
              <w:rPr>
                <w:noProof/>
                <w:webHidden/>
              </w:rPr>
              <w:tab/>
            </w:r>
            <w:r w:rsidR="006E7B02">
              <w:rPr>
                <w:noProof/>
                <w:webHidden/>
              </w:rPr>
              <w:fldChar w:fldCharType="begin"/>
            </w:r>
            <w:r w:rsidR="006E7B02">
              <w:rPr>
                <w:noProof/>
                <w:webHidden/>
              </w:rPr>
              <w:instrText xml:space="preserve"> PAGEREF _Toc177341909 \h </w:instrText>
            </w:r>
            <w:r w:rsidR="006E7B02">
              <w:rPr>
                <w:noProof/>
                <w:webHidden/>
              </w:rPr>
            </w:r>
            <w:r w:rsidR="006E7B02">
              <w:rPr>
                <w:noProof/>
                <w:webHidden/>
              </w:rPr>
              <w:fldChar w:fldCharType="separate"/>
            </w:r>
            <w:r w:rsidR="006E7B02">
              <w:rPr>
                <w:noProof/>
                <w:webHidden/>
              </w:rPr>
              <w:t>9</w:t>
            </w:r>
            <w:r w:rsidR="006E7B02">
              <w:rPr>
                <w:noProof/>
                <w:webHidden/>
              </w:rPr>
              <w:fldChar w:fldCharType="end"/>
            </w:r>
          </w:hyperlink>
        </w:p>
        <w:p w14:paraId="0AD58F7A" w14:textId="20B39E1C" w:rsidR="006E7B02" w:rsidRDefault="00000000">
          <w:pPr>
            <w:pStyle w:val="TOC2"/>
            <w:rPr>
              <w:rFonts w:asciiTheme="minorHAnsi" w:eastAsiaTheme="minorEastAsia" w:hAnsiTheme="minorHAnsi" w:cstheme="minorBidi"/>
              <w:noProof/>
              <w:szCs w:val="22"/>
              <w14:ligatures w14:val="standardContextual"/>
            </w:rPr>
          </w:pPr>
          <w:hyperlink w:anchor="_Toc177341910" w:history="1">
            <w:r w:rsidR="006E7B02" w:rsidRPr="00EC3771">
              <w:rPr>
                <w:rStyle w:val="ae"/>
                <w:noProof/>
              </w:rPr>
              <w:t>2.6 教堂</w:t>
            </w:r>
            <w:r w:rsidR="006E7B02">
              <w:rPr>
                <w:noProof/>
                <w:webHidden/>
              </w:rPr>
              <w:tab/>
            </w:r>
            <w:r w:rsidR="006E7B02">
              <w:rPr>
                <w:noProof/>
                <w:webHidden/>
              </w:rPr>
              <w:fldChar w:fldCharType="begin"/>
            </w:r>
            <w:r w:rsidR="006E7B02">
              <w:rPr>
                <w:noProof/>
                <w:webHidden/>
              </w:rPr>
              <w:instrText xml:space="preserve"> PAGEREF _Toc177341910 \h </w:instrText>
            </w:r>
            <w:r w:rsidR="006E7B02">
              <w:rPr>
                <w:noProof/>
                <w:webHidden/>
              </w:rPr>
            </w:r>
            <w:r w:rsidR="006E7B02">
              <w:rPr>
                <w:noProof/>
                <w:webHidden/>
              </w:rPr>
              <w:fldChar w:fldCharType="separate"/>
            </w:r>
            <w:r w:rsidR="006E7B02">
              <w:rPr>
                <w:noProof/>
                <w:webHidden/>
              </w:rPr>
              <w:t>9</w:t>
            </w:r>
            <w:r w:rsidR="006E7B02">
              <w:rPr>
                <w:noProof/>
                <w:webHidden/>
              </w:rPr>
              <w:fldChar w:fldCharType="end"/>
            </w:r>
          </w:hyperlink>
        </w:p>
        <w:p w14:paraId="3DEDEAAD" w14:textId="13C25F8A" w:rsidR="006E7B02" w:rsidRDefault="00000000">
          <w:pPr>
            <w:pStyle w:val="TOC2"/>
            <w:rPr>
              <w:rFonts w:asciiTheme="minorHAnsi" w:eastAsiaTheme="minorEastAsia" w:hAnsiTheme="minorHAnsi" w:cstheme="minorBidi"/>
              <w:noProof/>
              <w:szCs w:val="22"/>
              <w14:ligatures w14:val="standardContextual"/>
            </w:rPr>
          </w:pPr>
          <w:hyperlink w:anchor="_Toc177341911" w:history="1">
            <w:r w:rsidR="006E7B02" w:rsidRPr="00EC3771">
              <w:rPr>
                <w:rStyle w:val="ae"/>
                <w:noProof/>
              </w:rPr>
              <w:t>2.7 仓库</w:t>
            </w:r>
            <w:r w:rsidR="006E7B02">
              <w:rPr>
                <w:noProof/>
                <w:webHidden/>
              </w:rPr>
              <w:tab/>
            </w:r>
            <w:r w:rsidR="006E7B02">
              <w:rPr>
                <w:noProof/>
                <w:webHidden/>
              </w:rPr>
              <w:fldChar w:fldCharType="begin"/>
            </w:r>
            <w:r w:rsidR="006E7B02">
              <w:rPr>
                <w:noProof/>
                <w:webHidden/>
              </w:rPr>
              <w:instrText xml:space="preserve"> PAGEREF _Toc177341911 \h </w:instrText>
            </w:r>
            <w:r w:rsidR="006E7B02">
              <w:rPr>
                <w:noProof/>
                <w:webHidden/>
              </w:rPr>
            </w:r>
            <w:r w:rsidR="006E7B02">
              <w:rPr>
                <w:noProof/>
                <w:webHidden/>
              </w:rPr>
              <w:fldChar w:fldCharType="separate"/>
            </w:r>
            <w:r w:rsidR="006E7B02">
              <w:rPr>
                <w:noProof/>
                <w:webHidden/>
              </w:rPr>
              <w:t>9</w:t>
            </w:r>
            <w:r w:rsidR="006E7B02">
              <w:rPr>
                <w:noProof/>
                <w:webHidden/>
              </w:rPr>
              <w:fldChar w:fldCharType="end"/>
            </w:r>
          </w:hyperlink>
        </w:p>
        <w:p w14:paraId="6B50C0E4" w14:textId="7DFE1EE0" w:rsidR="006E7B02" w:rsidRDefault="00000000">
          <w:pPr>
            <w:pStyle w:val="TOC2"/>
            <w:rPr>
              <w:rFonts w:asciiTheme="minorHAnsi" w:eastAsiaTheme="minorEastAsia" w:hAnsiTheme="minorHAnsi" w:cstheme="minorBidi"/>
              <w:noProof/>
              <w:szCs w:val="22"/>
              <w14:ligatures w14:val="standardContextual"/>
            </w:rPr>
          </w:pPr>
          <w:hyperlink w:anchor="_Toc177341912" w:history="1">
            <w:r w:rsidR="006E7B02" w:rsidRPr="00EC3771">
              <w:rPr>
                <w:rStyle w:val="ae"/>
                <w:noProof/>
              </w:rPr>
              <w:t>2.8 镇民们</w:t>
            </w:r>
            <w:r w:rsidR="006E7B02">
              <w:rPr>
                <w:noProof/>
                <w:webHidden/>
              </w:rPr>
              <w:tab/>
            </w:r>
            <w:r w:rsidR="006E7B02">
              <w:rPr>
                <w:noProof/>
                <w:webHidden/>
              </w:rPr>
              <w:fldChar w:fldCharType="begin"/>
            </w:r>
            <w:r w:rsidR="006E7B02">
              <w:rPr>
                <w:noProof/>
                <w:webHidden/>
              </w:rPr>
              <w:instrText xml:space="preserve"> PAGEREF _Toc177341912 \h </w:instrText>
            </w:r>
            <w:r w:rsidR="006E7B02">
              <w:rPr>
                <w:noProof/>
                <w:webHidden/>
              </w:rPr>
            </w:r>
            <w:r w:rsidR="006E7B02">
              <w:rPr>
                <w:noProof/>
                <w:webHidden/>
              </w:rPr>
              <w:fldChar w:fldCharType="separate"/>
            </w:r>
            <w:r w:rsidR="006E7B02">
              <w:rPr>
                <w:noProof/>
                <w:webHidden/>
              </w:rPr>
              <w:t>9</w:t>
            </w:r>
            <w:r w:rsidR="006E7B02">
              <w:rPr>
                <w:noProof/>
                <w:webHidden/>
              </w:rPr>
              <w:fldChar w:fldCharType="end"/>
            </w:r>
          </w:hyperlink>
        </w:p>
        <w:p w14:paraId="1404E710" w14:textId="74AA347C" w:rsidR="006E7B02" w:rsidRDefault="00000000">
          <w:pPr>
            <w:pStyle w:val="TOC2"/>
            <w:rPr>
              <w:rFonts w:asciiTheme="minorHAnsi" w:eastAsiaTheme="minorEastAsia" w:hAnsiTheme="minorHAnsi" w:cstheme="minorBidi"/>
              <w:noProof/>
              <w:szCs w:val="22"/>
              <w14:ligatures w14:val="standardContextual"/>
            </w:rPr>
          </w:pPr>
          <w:hyperlink w:anchor="_Toc177341913" w:history="1">
            <w:r w:rsidR="006E7B02" w:rsidRPr="00EC3771">
              <w:rPr>
                <w:rStyle w:val="ae"/>
                <w:noProof/>
              </w:rPr>
              <w:t>2.9 宋娜小贩的二人</w:t>
            </w:r>
            <w:r w:rsidR="006E7B02">
              <w:rPr>
                <w:noProof/>
                <w:webHidden/>
              </w:rPr>
              <w:tab/>
            </w:r>
            <w:r w:rsidR="006E7B02">
              <w:rPr>
                <w:noProof/>
                <w:webHidden/>
              </w:rPr>
              <w:fldChar w:fldCharType="begin"/>
            </w:r>
            <w:r w:rsidR="006E7B02">
              <w:rPr>
                <w:noProof/>
                <w:webHidden/>
              </w:rPr>
              <w:instrText xml:space="preserve"> PAGEREF _Toc177341913 \h </w:instrText>
            </w:r>
            <w:r w:rsidR="006E7B02">
              <w:rPr>
                <w:noProof/>
                <w:webHidden/>
              </w:rPr>
            </w:r>
            <w:r w:rsidR="006E7B02">
              <w:rPr>
                <w:noProof/>
                <w:webHidden/>
              </w:rPr>
              <w:fldChar w:fldCharType="separate"/>
            </w:r>
            <w:r w:rsidR="006E7B02">
              <w:rPr>
                <w:noProof/>
                <w:webHidden/>
              </w:rPr>
              <w:t>9</w:t>
            </w:r>
            <w:r w:rsidR="006E7B02">
              <w:rPr>
                <w:noProof/>
                <w:webHidden/>
              </w:rPr>
              <w:fldChar w:fldCharType="end"/>
            </w:r>
          </w:hyperlink>
        </w:p>
        <w:p w14:paraId="1B210A96" w14:textId="7AE8959A" w:rsidR="006E7B02" w:rsidRDefault="00000000">
          <w:pPr>
            <w:pStyle w:val="TOC2"/>
            <w:rPr>
              <w:rFonts w:asciiTheme="minorHAnsi" w:eastAsiaTheme="minorEastAsia" w:hAnsiTheme="minorHAnsi" w:cstheme="minorBidi"/>
              <w:noProof/>
              <w:szCs w:val="22"/>
              <w14:ligatures w14:val="standardContextual"/>
            </w:rPr>
          </w:pPr>
          <w:hyperlink w:anchor="_Toc177341914" w:history="1">
            <w:r w:rsidR="006E7B02" w:rsidRPr="00EC3771">
              <w:rPr>
                <w:rStyle w:val="ae"/>
                <w:noProof/>
              </w:rPr>
              <w:t>2.9 镇长与王虫</w:t>
            </w:r>
            <w:r w:rsidR="006E7B02">
              <w:rPr>
                <w:noProof/>
                <w:webHidden/>
              </w:rPr>
              <w:tab/>
            </w:r>
            <w:r w:rsidR="006E7B02">
              <w:rPr>
                <w:noProof/>
                <w:webHidden/>
              </w:rPr>
              <w:fldChar w:fldCharType="begin"/>
            </w:r>
            <w:r w:rsidR="006E7B02">
              <w:rPr>
                <w:noProof/>
                <w:webHidden/>
              </w:rPr>
              <w:instrText xml:space="preserve"> PAGEREF _Toc177341914 \h </w:instrText>
            </w:r>
            <w:r w:rsidR="006E7B02">
              <w:rPr>
                <w:noProof/>
                <w:webHidden/>
              </w:rPr>
            </w:r>
            <w:r w:rsidR="006E7B02">
              <w:rPr>
                <w:noProof/>
                <w:webHidden/>
              </w:rPr>
              <w:fldChar w:fldCharType="separate"/>
            </w:r>
            <w:r w:rsidR="006E7B02">
              <w:rPr>
                <w:noProof/>
                <w:webHidden/>
              </w:rPr>
              <w:t>10</w:t>
            </w:r>
            <w:r w:rsidR="006E7B02">
              <w:rPr>
                <w:noProof/>
                <w:webHidden/>
              </w:rPr>
              <w:fldChar w:fldCharType="end"/>
            </w:r>
          </w:hyperlink>
        </w:p>
        <w:p w14:paraId="5D9FD1B1" w14:textId="4CCD04AE" w:rsidR="006E7B02" w:rsidRDefault="00000000">
          <w:pPr>
            <w:pStyle w:val="TOC1"/>
            <w:rPr>
              <w:rFonts w:asciiTheme="minorHAnsi" w:eastAsiaTheme="minorEastAsia" w:hAnsiTheme="minorHAnsi" w:cstheme="minorBidi"/>
              <w:noProof/>
              <w:szCs w:val="22"/>
              <w14:ligatures w14:val="standardContextual"/>
            </w:rPr>
          </w:pPr>
          <w:hyperlink w:anchor="_Toc177341915" w:history="1">
            <w:r w:rsidR="006E7B02" w:rsidRPr="00EC3771">
              <w:rPr>
                <w:rStyle w:val="ae"/>
                <w:noProof/>
              </w:rPr>
              <w:t>第三章 北山</w:t>
            </w:r>
            <w:r w:rsidR="006E7B02">
              <w:rPr>
                <w:noProof/>
                <w:webHidden/>
              </w:rPr>
              <w:tab/>
            </w:r>
            <w:r w:rsidR="006E7B02">
              <w:rPr>
                <w:noProof/>
                <w:webHidden/>
              </w:rPr>
              <w:fldChar w:fldCharType="begin"/>
            </w:r>
            <w:r w:rsidR="006E7B02">
              <w:rPr>
                <w:noProof/>
                <w:webHidden/>
              </w:rPr>
              <w:instrText xml:space="preserve"> PAGEREF _Toc177341915 \h </w:instrText>
            </w:r>
            <w:r w:rsidR="006E7B02">
              <w:rPr>
                <w:noProof/>
                <w:webHidden/>
              </w:rPr>
            </w:r>
            <w:r w:rsidR="006E7B02">
              <w:rPr>
                <w:noProof/>
                <w:webHidden/>
              </w:rPr>
              <w:fldChar w:fldCharType="separate"/>
            </w:r>
            <w:r w:rsidR="006E7B02">
              <w:rPr>
                <w:noProof/>
                <w:webHidden/>
              </w:rPr>
              <w:t>10</w:t>
            </w:r>
            <w:r w:rsidR="006E7B02">
              <w:rPr>
                <w:noProof/>
                <w:webHidden/>
              </w:rPr>
              <w:fldChar w:fldCharType="end"/>
            </w:r>
          </w:hyperlink>
        </w:p>
        <w:p w14:paraId="573C4BCA" w14:textId="1CECBFAA" w:rsidR="006E7B02" w:rsidRDefault="00000000">
          <w:pPr>
            <w:pStyle w:val="TOC3"/>
            <w:rPr>
              <w:rFonts w:asciiTheme="minorHAnsi" w:eastAsiaTheme="minorEastAsia" w:hAnsiTheme="minorHAnsi" w:cstheme="minorBidi"/>
              <w:noProof/>
              <w:kern w:val="2"/>
              <w:szCs w:val="22"/>
              <w14:ligatures w14:val="standardContextual"/>
            </w:rPr>
          </w:pPr>
          <w:hyperlink w:anchor="_Toc177341916" w:history="1">
            <w:r w:rsidR="006E7B02" w:rsidRPr="00EC3771">
              <w:rPr>
                <w:rStyle w:val="ae"/>
                <w:noProof/>
              </w:rPr>
              <w:t>3.1 北山构造</w:t>
            </w:r>
            <w:r w:rsidR="006E7B02">
              <w:rPr>
                <w:noProof/>
                <w:webHidden/>
              </w:rPr>
              <w:tab/>
            </w:r>
            <w:r w:rsidR="006E7B02">
              <w:rPr>
                <w:noProof/>
                <w:webHidden/>
              </w:rPr>
              <w:fldChar w:fldCharType="begin"/>
            </w:r>
            <w:r w:rsidR="006E7B02">
              <w:rPr>
                <w:noProof/>
                <w:webHidden/>
              </w:rPr>
              <w:instrText xml:space="preserve"> PAGEREF _Toc177341916 \h </w:instrText>
            </w:r>
            <w:r w:rsidR="006E7B02">
              <w:rPr>
                <w:noProof/>
                <w:webHidden/>
              </w:rPr>
            </w:r>
            <w:r w:rsidR="006E7B02">
              <w:rPr>
                <w:noProof/>
                <w:webHidden/>
              </w:rPr>
              <w:fldChar w:fldCharType="separate"/>
            </w:r>
            <w:r w:rsidR="006E7B02">
              <w:rPr>
                <w:noProof/>
                <w:webHidden/>
              </w:rPr>
              <w:t>10</w:t>
            </w:r>
            <w:r w:rsidR="006E7B02">
              <w:rPr>
                <w:noProof/>
                <w:webHidden/>
              </w:rPr>
              <w:fldChar w:fldCharType="end"/>
            </w:r>
          </w:hyperlink>
        </w:p>
        <w:p w14:paraId="3F347214" w14:textId="5B747ACB" w:rsidR="006E7B02" w:rsidRDefault="00000000">
          <w:pPr>
            <w:pStyle w:val="TOC3"/>
            <w:rPr>
              <w:rFonts w:asciiTheme="minorHAnsi" w:eastAsiaTheme="minorEastAsia" w:hAnsiTheme="minorHAnsi" w:cstheme="minorBidi"/>
              <w:noProof/>
              <w:kern w:val="2"/>
              <w:szCs w:val="22"/>
              <w14:ligatures w14:val="standardContextual"/>
            </w:rPr>
          </w:pPr>
          <w:hyperlink w:anchor="_Toc177341917" w:history="1">
            <w:r w:rsidR="006E7B02" w:rsidRPr="00EC3771">
              <w:rPr>
                <w:rStyle w:val="ae"/>
                <w:noProof/>
              </w:rPr>
              <w:t>3.2 探索矿山</w:t>
            </w:r>
            <w:r w:rsidR="006E7B02">
              <w:rPr>
                <w:noProof/>
                <w:webHidden/>
              </w:rPr>
              <w:tab/>
            </w:r>
            <w:r w:rsidR="006E7B02">
              <w:rPr>
                <w:noProof/>
                <w:webHidden/>
              </w:rPr>
              <w:fldChar w:fldCharType="begin"/>
            </w:r>
            <w:r w:rsidR="006E7B02">
              <w:rPr>
                <w:noProof/>
                <w:webHidden/>
              </w:rPr>
              <w:instrText xml:space="preserve"> PAGEREF _Toc177341917 \h </w:instrText>
            </w:r>
            <w:r w:rsidR="006E7B02">
              <w:rPr>
                <w:noProof/>
                <w:webHidden/>
              </w:rPr>
            </w:r>
            <w:r w:rsidR="006E7B02">
              <w:rPr>
                <w:noProof/>
                <w:webHidden/>
              </w:rPr>
              <w:fldChar w:fldCharType="separate"/>
            </w:r>
            <w:r w:rsidR="006E7B02">
              <w:rPr>
                <w:noProof/>
                <w:webHidden/>
              </w:rPr>
              <w:t>10</w:t>
            </w:r>
            <w:r w:rsidR="006E7B02">
              <w:rPr>
                <w:noProof/>
                <w:webHidden/>
              </w:rPr>
              <w:fldChar w:fldCharType="end"/>
            </w:r>
          </w:hyperlink>
        </w:p>
        <w:p w14:paraId="5A09401B" w14:textId="22CBC899" w:rsidR="006E7B02" w:rsidRDefault="00000000">
          <w:pPr>
            <w:pStyle w:val="TOC3"/>
            <w:rPr>
              <w:rFonts w:asciiTheme="minorHAnsi" w:eastAsiaTheme="minorEastAsia" w:hAnsiTheme="minorHAnsi" w:cstheme="minorBidi"/>
              <w:noProof/>
              <w:kern w:val="2"/>
              <w:szCs w:val="22"/>
              <w14:ligatures w14:val="standardContextual"/>
            </w:rPr>
          </w:pPr>
          <w:hyperlink w:anchor="_Toc177341918" w:history="1">
            <w:r w:rsidR="006E7B02" w:rsidRPr="00EC3771">
              <w:rPr>
                <w:rStyle w:val="ae"/>
                <w:noProof/>
              </w:rPr>
              <w:t>3.3 北山中其他矿工</w:t>
            </w:r>
            <w:r w:rsidR="006E7B02">
              <w:rPr>
                <w:noProof/>
                <w:webHidden/>
              </w:rPr>
              <w:tab/>
            </w:r>
            <w:r w:rsidR="006E7B02">
              <w:rPr>
                <w:noProof/>
                <w:webHidden/>
              </w:rPr>
              <w:fldChar w:fldCharType="begin"/>
            </w:r>
            <w:r w:rsidR="006E7B02">
              <w:rPr>
                <w:noProof/>
                <w:webHidden/>
              </w:rPr>
              <w:instrText xml:space="preserve"> PAGEREF _Toc177341918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2FED39A8" w14:textId="726BAC60" w:rsidR="006E7B02" w:rsidRDefault="00000000">
          <w:pPr>
            <w:pStyle w:val="TOC3"/>
            <w:rPr>
              <w:rFonts w:asciiTheme="minorHAnsi" w:eastAsiaTheme="minorEastAsia" w:hAnsiTheme="minorHAnsi" w:cstheme="minorBidi"/>
              <w:noProof/>
              <w:kern w:val="2"/>
              <w:szCs w:val="22"/>
              <w14:ligatures w14:val="standardContextual"/>
            </w:rPr>
          </w:pPr>
          <w:hyperlink w:anchor="_Toc177341919" w:history="1">
            <w:r w:rsidR="006E7B02" w:rsidRPr="00EC3771">
              <w:rPr>
                <w:rStyle w:val="ae"/>
                <w:noProof/>
              </w:rPr>
              <w:t>3.4 哈德罗与虫后精英</w:t>
            </w:r>
            <w:r w:rsidR="006E7B02">
              <w:rPr>
                <w:noProof/>
                <w:webHidden/>
              </w:rPr>
              <w:tab/>
            </w:r>
            <w:r w:rsidR="006E7B02">
              <w:rPr>
                <w:noProof/>
                <w:webHidden/>
              </w:rPr>
              <w:fldChar w:fldCharType="begin"/>
            </w:r>
            <w:r w:rsidR="006E7B02">
              <w:rPr>
                <w:noProof/>
                <w:webHidden/>
              </w:rPr>
              <w:instrText xml:space="preserve"> PAGEREF _Toc177341919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3AC9A072" w14:textId="7ACEA849" w:rsidR="006E7B02" w:rsidRDefault="00000000">
          <w:pPr>
            <w:pStyle w:val="TOC3"/>
            <w:rPr>
              <w:rFonts w:asciiTheme="minorHAnsi" w:eastAsiaTheme="minorEastAsia" w:hAnsiTheme="minorHAnsi" w:cstheme="minorBidi"/>
              <w:noProof/>
              <w:kern w:val="2"/>
              <w:szCs w:val="22"/>
              <w14:ligatures w14:val="standardContextual"/>
            </w:rPr>
          </w:pPr>
          <w:hyperlink w:anchor="_Toc177341920" w:history="1">
            <w:r w:rsidR="006E7B02" w:rsidRPr="00EC3771">
              <w:rPr>
                <w:rStyle w:val="ae"/>
                <w:noProof/>
              </w:rPr>
              <w:t>3.5 石门</w:t>
            </w:r>
            <w:r w:rsidR="006E7B02">
              <w:rPr>
                <w:noProof/>
                <w:webHidden/>
              </w:rPr>
              <w:tab/>
            </w:r>
            <w:r w:rsidR="006E7B02">
              <w:rPr>
                <w:noProof/>
                <w:webHidden/>
              </w:rPr>
              <w:fldChar w:fldCharType="begin"/>
            </w:r>
            <w:r w:rsidR="006E7B02">
              <w:rPr>
                <w:noProof/>
                <w:webHidden/>
              </w:rPr>
              <w:instrText xml:space="preserve"> PAGEREF _Toc177341920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641D1B04" w14:textId="6A9D02E5" w:rsidR="006E7B02" w:rsidRDefault="00000000">
          <w:pPr>
            <w:pStyle w:val="TOC1"/>
            <w:rPr>
              <w:rFonts w:asciiTheme="minorHAnsi" w:eastAsiaTheme="minorEastAsia" w:hAnsiTheme="minorHAnsi" w:cstheme="minorBidi"/>
              <w:noProof/>
              <w:szCs w:val="22"/>
              <w14:ligatures w14:val="standardContextual"/>
            </w:rPr>
          </w:pPr>
          <w:hyperlink w:anchor="_Toc177341921" w:history="1">
            <w:r w:rsidR="006E7B02" w:rsidRPr="00EC3771">
              <w:rPr>
                <w:rStyle w:val="ae"/>
                <w:noProof/>
              </w:rPr>
              <w:t>第四章 流星</w:t>
            </w:r>
            <w:r w:rsidR="006E7B02">
              <w:rPr>
                <w:noProof/>
                <w:webHidden/>
              </w:rPr>
              <w:tab/>
            </w:r>
            <w:r w:rsidR="006E7B02">
              <w:rPr>
                <w:noProof/>
                <w:webHidden/>
              </w:rPr>
              <w:fldChar w:fldCharType="begin"/>
            </w:r>
            <w:r w:rsidR="006E7B02">
              <w:rPr>
                <w:noProof/>
                <w:webHidden/>
              </w:rPr>
              <w:instrText xml:space="preserve"> PAGEREF _Toc177341921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4BA24DFB" w14:textId="5AA75AAB" w:rsidR="006E7B02" w:rsidRDefault="00000000">
          <w:pPr>
            <w:pStyle w:val="TOC3"/>
            <w:rPr>
              <w:rFonts w:asciiTheme="minorHAnsi" w:eastAsiaTheme="minorEastAsia" w:hAnsiTheme="minorHAnsi" w:cstheme="minorBidi"/>
              <w:noProof/>
              <w:kern w:val="2"/>
              <w:szCs w:val="22"/>
              <w14:ligatures w14:val="standardContextual"/>
            </w:rPr>
          </w:pPr>
          <w:hyperlink w:anchor="_Toc177341922" w:history="1">
            <w:r w:rsidR="006E7B02" w:rsidRPr="00EC3771">
              <w:rPr>
                <w:rStyle w:val="ae"/>
                <w:noProof/>
              </w:rPr>
              <w:t>4.1 前厅</w:t>
            </w:r>
            <w:r w:rsidR="006E7B02">
              <w:rPr>
                <w:noProof/>
                <w:webHidden/>
              </w:rPr>
              <w:tab/>
            </w:r>
            <w:r w:rsidR="006E7B02">
              <w:rPr>
                <w:noProof/>
                <w:webHidden/>
              </w:rPr>
              <w:fldChar w:fldCharType="begin"/>
            </w:r>
            <w:r w:rsidR="006E7B02">
              <w:rPr>
                <w:noProof/>
                <w:webHidden/>
              </w:rPr>
              <w:instrText xml:space="preserve"> PAGEREF _Toc177341922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2C9674BF" w14:textId="1E32967E" w:rsidR="006E7B02" w:rsidRDefault="00000000">
          <w:pPr>
            <w:pStyle w:val="TOC3"/>
            <w:rPr>
              <w:rFonts w:asciiTheme="minorHAnsi" w:eastAsiaTheme="minorEastAsia" w:hAnsiTheme="minorHAnsi" w:cstheme="minorBidi"/>
              <w:noProof/>
              <w:kern w:val="2"/>
              <w:szCs w:val="22"/>
              <w14:ligatures w14:val="standardContextual"/>
            </w:rPr>
          </w:pPr>
          <w:hyperlink w:anchor="_Toc177341923" w:history="1">
            <w:r w:rsidR="006E7B02" w:rsidRPr="00EC3771">
              <w:rPr>
                <w:rStyle w:val="ae"/>
                <w:noProof/>
              </w:rPr>
              <w:t>4.2 矿物仓库</w:t>
            </w:r>
            <w:r w:rsidR="006E7B02">
              <w:rPr>
                <w:noProof/>
                <w:webHidden/>
              </w:rPr>
              <w:tab/>
            </w:r>
            <w:r w:rsidR="006E7B02">
              <w:rPr>
                <w:noProof/>
                <w:webHidden/>
              </w:rPr>
              <w:fldChar w:fldCharType="begin"/>
            </w:r>
            <w:r w:rsidR="006E7B02">
              <w:rPr>
                <w:noProof/>
                <w:webHidden/>
              </w:rPr>
              <w:instrText xml:space="preserve"> PAGEREF _Toc177341923 \h </w:instrText>
            </w:r>
            <w:r w:rsidR="006E7B02">
              <w:rPr>
                <w:noProof/>
                <w:webHidden/>
              </w:rPr>
            </w:r>
            <w:r w:rsidR="006E7B02">
              <w:rPr>
                <w:noProof/>
                <w:webHidden/>
              </w:rPr>
              <w:fldChar w:fldCharType="separate"/>
            </w:r>
            <w:r w:rsidR="006E7B02">
              <w:rPr>
                <w:noProof/>
                <w:webHidden/>
              </w:rPr>
              <w:t>11</w:t>
            </w:r>
            <w:r w:rsidR="006E7B02">
              <w:rPr>
                <w:noProof/>
                <w:webHidden/>
              </w:rPr>
              <w:fldChar w:fldCharType="end"/>
            </w:r>
          </w:hyperlink>
        </w:p>
        <w:p w14:paraId="23097FB5" w14:textId="359AFA5A" w:rsidR="006E7B02" w:rsidRDefault="00000000">
          <w:pPr>
            <w:pStyle w:val="TOC3"/>
            <w:rPr>
              <w:rFonts w:asciiTheme="minorHAnsi" w:eastAsiaTheme="minorEastAsia" w:hAnsiTheme="minorHAnsi" w:cstheme="minorBidi"/>
              <w:noProof/>
              <w:kern w:val="2"/>
              <w:szCs w:val="22"/>
              <w14:ligatures w14:val="standardContextual"/>
            </w:rPr>
          </w:pPr>
          <w:hyperlink w:anchor="_Toc177341924" w:history="1">
            <w:r w:rsidR="006E7B02" w:rsidRPr="00EC3771">
              <w:rPr>
                <w:rStyle w:val="ae"/>
                <w:noProof/>
              </w:rPr>
              <w:t>4.3 两个灵能增幅器</w:t>
            </w:r>
            <w:r w:rsidR="006E7B02">
              <w:rPr>
                <w:noProof/>
                <w:webHidden/>
              </w:rPr>
              <w:tab/>
            </w:r>
            <w:r w:rsidR="006E7B02">
              <w:rPr>
                <w:noProof/>
                <w:webHidden/>
              </w:rPr>
              <w:fldChar w:fldCharType="begin"/>
            </w:r>
            <w:r w:rsidR="006E7B02">
              <w:rPr>
                <w:noProof/>
                <w:webHidden/>
              </w:rPr>
              <w:instrText xml:space="preserve"> PAGEREF _Toc177341924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3E74FEB2" w14:textId="2CFB297E" w:rsidR="006E7B02" w:rsidRDefault="00000000">
          <w:pPr>
            <w:pStyle w:val="TOC3"/>
            <w:rPr>
              <w:rFonts w:asciiTheme="minorHAnsi" w:eastAsiaTheme="minorEastAsia" w:hAnsiTheme="minorHAnsi" w:cstheme="minorBidi"/>
              <w:noProof/>
              <w:kern w:val="2"/>
              <w:szCs w:val="22"/>
              <w14:ligatures w14:val="standardContextual"/>
            </w:rPr>
          </w:pPr>
          <w:hyperlink w:anchor="_Toc177341925" w:history="1">
            <w:r w:rsidR="006E7B02" w:rsidRPr="00EC3771">
              <w:rPr>
                <w:rStyle w:val="ae"/>
                <w:noProof/>
              </w:rPr>
              <w:t>4.4 祭祀场</w:t>
            </w:r>
            <w:r w:rsidR="006E7B02">
              <w:rPr>
                <w:noProof/>
                <w:webHidden/>
              </w:rPr>
              <w:tab/>
            </w:r>
            <w:r w:rsidR="006E7B02">
              <w:rPr>
                <w:noProof/>
                <w:webHidden/>
              </w:rPr>
              <w:fldChar w:fldCharType="begin"/>
            </w:r>
            <w:r w:rsidR="006E7B02">
              <w:rPr>
                <w:noProof/>
                <w:webHidden/>
              </w:rPr>
              <w:instrText xml:space="preserve"> PAGEREF _Toc177341925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295BD87E" w14:textId="2C04E053" w:rsidR="006E7B02" w:rsidRDefault="00000000">
          <w:pPr>
            <w:pStyle w:val="TOC3"/>
            <w:rPr>
              <w:rFonts w:asciiTheme="minorHAnsi" w:eastAsiaTheme="minorEastAsia" w:hAnsiTheme="minorHAnsi" w:cstheme="minorBidi"/>
              <w:noProof/>
              <w:kern w:val="2"/>
              <w:szCs w:val="22"/>
              <w14:ligatures w14:val="standardContextual"/>
            </w:rPr>
          </w:pPr>
          <w:hyperlink w:anchor="_Toc177341926" w:history="1">
            <w:r w:rsidR="006E7B02" w:rsidRPr="00EC3771">
              <w:rPr>
                <w:rStyle w:val="ae"/>
                <w:noProof/>
              </w:rPr>
              <w:t>4.5 祈神间</w:t>
            </w:r>
            <w:r w:rsidR="006E7B02">
              <w:rPr>
                <w:noProof/>
                <w:webHidden/>
              </w:rPr>
              <w:tab/>
            </w:r>
            <w:r w:rsidR="006E7B02">
              <w:rPr>
                <w:noProof/>
                <w:webHidden/>
              </w:rPr>
              <w:fldChar w:fldCharType="begin"/>
            </w:r>
            <w:r w:rsidR="006E7B02">
              <w:rPr>
                <w:noProof/>
                <w:webHidden/>
              </w:rPr>
              <w:instrText xml:space="preserve"> PAGEREF _Toc177341926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438D2DD8" w14:textId="65A7F413" w:rsidR="006E7B02" w:rsidRDefault="00000000">
          <w:pPr>
            <w:pStyle w:val="TOC3"/>
            <w:rPr>
              <w:rFonts w:asciiTheme="minorHAnsi" w:eastAsiaTheme="minorEastAsia" w:hAnsiTheme="minorHAnsi" w:cstheme="minorBidi"/>
              <w:noProof/>
              <w:kern w:val="2"/>
              <w:szCs w:val="22"/>
              <w14:ligatures w14:val="standardContextual"/>
            </w:rPr>
          </w:pPr>
          <w:hyperlink w:anchor="_Toc177341927" w:history="1">
            <w:r w:rsidR="006E7B02" w:rsidRPr="00EC3771">
              <w:rPr>
                <w:rStyle w:val="ae"/>
                <w:noProof/>
              </w:rPr>
              <w:t>4.6 进化腔</w:t>
            </w:r>
            <w:r w:rsidR="006E7B02">
              <w:rPr>
                <w:noProof/>
                <w:webHidden/>
              </w:rPr>
              <w:tab/>
            </w:r>
            <w:r w:rsidR="006E7B02">
              <w:rPr>
                <w:noProof/>
                <w:webHidden/>
              </w:rPr>
              <w:fldChar w:fldCharType="begin"/>
            </w:r>
            <w:r w:rsidR="006E7B02">
              <w:rPr>
                <w:noProof/>
                <w:webHidden/>
              </w:rPr>
              <w:instrText xml:space="preserve"> PAGEREF _Toc177341927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1A2489AB" w14:textId="239A9EF9" w:rsidR="006E7B02" w:rsidRDefault="00000000">
          <w:pPr>
            <w:pStyle w:val="TOC3"/>
            <w:rPr>
              <w:rFonts w:asciiTheme="minorHAnsi" w:eastAsiaTheme="minorEastAsia" w:hAnsiTheme="minorHAnsi" w:cstheme="minorBidi"/>
              <w:noProof/>
              <w:kern w:val="2"/>
              <w:szCs w:val="22"/>
              <w14:ligatures w14:val="standardContextual"/>
            </w:rPr>
          </w:pPr>
          <w:hyperlink w:anchor="_Toc177341928" w:history="1">
            <w:r w:rsidR="006E7B02" w:rsidRPr="00EC3771">
              <w:rPr>
                <w:rStyle w:val="ae"/>
                <w:noProof/>
              </w:rPr>
              <w:t>4.7 迷宫</w:t>
            </w:r>
            <w:r w:rsidR="006E7B02">
              <w:rPr>
                <w:noProof/>
                <w:webHidden/>
              </w:rPr>
              <w:tab/>
            </w:r>
            <w:r w:rsidR="006E7B02">
              <w:rPr>
                <w:noProof/>
                <w:webHidden/>
              </w:rPr>
              <w:fldChar w:fldCharType="begin"/>
            </w:r>
            <w:r w:rsidR="006E7B02">
              <w:rPr>
                <w:noProof/>
                <w:webHidden/>
              </w:rPr>
              <w:instrText xml:space="preserve"> PAGEREF _Toc177341928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06C22291" w14:textId="081C52F8" w:rsidR="006E7B02" w:rsidRDefault="00000000">
          <w:pPr>
            <w:pStyle w:val="TOC3"/>
            <w:rPr>
              <w:rFonts w:asciiTheme="minorHAnsi" w:eastAsiaTheme="minorEastAsia" w:hAnsiTheme="minorHAnsi" w:cstheme="minorBidi"/>
              <w:noProof/>
              <w:kern w:val="2"/>
              <w:szCs w:val="22"/>
              <w14:ligatures w14:val="standardContextual"/>
            </w:rPr>
          </w:pPr>
          <w:hyperlink w:anchor="_Toc177341929" w:history="1">
            <w:r w:rsidR="006E7B02" w:rsidRPr="00EC3771">
              <w:rPr>
                <w:rStyle w:val="ae"/>
                <w:noProof/>
              </w:rPr>
              <w:t>4.7 瓦斯生产间</w:t>
            </w:r>
            <w:r w:rsidR="006E7B02">
              <w:rPr>
                <w:noProof/>
                <w:webHidden/>
              </w:rPr>
              <w:tab/>
            </w:r>
            <w:r w:rsidR="006E7B02">
              <w:rPr>
                <w:noProof/>
                <w:webHidden/>
              </w:rPr>
              <w:fldChar w:fldCharType="begin"/>
            </w:r>
            <w:r w:rsidR="006E7B02">
              <w:rPr>
                <w:noProof/>
                <w:webHidden/>
              </w:rPr>
              <w:instrText xml:space="preserve"> PAGEREF _Toc177341929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60B4C60D" w14:textId="45E43B17" w:rsidR="006E7B02" w:rsidRDefault="00000000">
          <w:pPr>
            <w:pStyle w:val="TOC3"/>
            <w:rPr>
              <w:rFonts w:asciiTheme="minorHAnsi" w:eastAsiaTheme="minorEastAsia" w:hAnsiTheme="minorHAnsi" w:cstheme="minorBidi"/>
              <w:noProof/>
              <w:kern w:val="2"/>
              <w:szCs w:val="22"/>
              <w14:ligatures w14:val="standardContextual"/>
            </w:rPr>
          </w:pPr>
          <w:hyperlink w:anchor="_Toc177341930" w:history="1">
            <w:r w:rsidR="006E7B02" w:rsidRPr="00EC3771">
              <w:rPr>
                <w:rStyle w:val="ae"/>
                <w:noProof/>
              </w:rPr>
              <w:t>4.9 灵能投射器</w:t>
            </w:r>
            <w:r w:rsidR="006E7B02">
              <w:rPr>
                <w:noProof/>
                <w:webHidden/>
              </w:rPr>
              <w:tab/>
            </w:r>
            <w:r w:rsidR="006E7B02">
              <w:rPr>
                <w:noProof/>
                <w:webHidden/>
              </w:rPr>
              <w:fldChar w:fldCharType="begin"/>
            </w:r>
            <w:r w:rsidR="006E7B02">
              <w:rPr>
                <w:noProof/>
                <w:webHidden/>
              </w:rPr>
              <w:instrText xml:space="preserve"> PAGEREF _Toc177341930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121ED577" w14:textId="1C3028FB" w:rsidR="006E7B02" w:rsidRDefault="00000000">
          <w:pPr>
            <w:pStyle w:val="TOC3"/>
            <w:rPr>
              <w:rFonts w:asciiTheme="minorHAnsi" w:eastAsiaTheme="minorEastAsia" w:hAnsiTheme="minorHAnsi" w:cstheme="minorBidi"/>
              <w:noProof/>
              <w:kern w:val="2"/>
              <w:szCs w:val="22"/>
              <w14:ligatures w14:val="standardContextual"/>
            </w:rPr>
          </w:pPr>
          <w:hyperlink w:anchor="_Toc177341931" w:history="1">
            <w:r w:rsidR="006E7B02" w:rsidRPr="00EC3771">
              <w:rPr>
                <w:rStyle w:val="ae"/>
                <w:noProof/>
              </w:rPr>
              <w:t>4.10 主巢</w:t>
            </w:r>
            <w:r w:rsidR="006E7B02">
              <w:rPr>
                <w:noProof/>
                <w:webHidden/>
              </w:rPr>
              <w:tab/>
            </w:r>
            <w:r w:rsidR="006E7B02">
              <w:rPr>
                <w:noProof/>
                <w:webHidden/>
              </w:rPr>
              <w:fldChar w:fldCharType="begin"/>
            </w:r>
            <w:r w:rsidR="006E7B02">
              <w:rPr>
                <w:noProof/>
                <w:webHidden/>
              </w:rPr>
              <w:instrText xml:space="preserve"> PAGEREF _Toc177341931 \h </w:instrText>
            </w:r>
            <w:r w:rsidR="006E7B02">
              <w:rPr>
                <w:noProof/>
                <w:webHidden/>
              </w:rPr>
            </w:r>
            <w:r w:rsidR="006E7B02">
              <w:rPr>
                <w:noProof/>
                <w:webHidden/>
              </w:rPr>
              <w:fldChar w:fldCharType="separate"/>
            </w:r>
            <w:r w:rsidR="006E7B02">
              <w:rPr>
                <w:noProof/>
                <w:webHidden/>
              </w:rPr>
              <w:t>13</w:t>
            </w:r>
            <w:r w:rsidR="006E7B02">
              <w:rPr>
                <w:noProof/>
                <w:webHidden/>
              </w:rPr>
              <w:fldChar w:fldCharType="end"/>
            </w:r>
          </w:hyperlink>
        </w:p>
        <w:p w14:paraId="43EFE98E" w14:textId="08CAE8D1" w:rsidR="006E7B02" w:rsidRDefault="00000000">
          <w:pPr>
            <w:pStyle w:val="TOC3"/>
            <w:rPr>
              <w:rFonts w:asciiTheme="minorHAnsi" w:eastAsiaTheme="minorEastAsia" w:hAnsiTheme="minorHAnsi" w:cstheme="minorBidi"/>
              <w:noProof/>
              <w:kern w:val="2"/>
              <w:szCs w:val="22"/>
              <w14:ligatures w14:val="standardContextual"/>
            </w:rPr>
          </w:pPr>
          <w:hyperlink w:anchor="_Toc177341932" w:history="1">
            <w:r w:rsidR="006E7B02" w:rsidRPr="00EC3771">
              <w:rPr>
                <w:rStyle w:val="ae"/>
                <w:noProof/>
              </w:rPr>
              <w:t>4.11 尖塔</w:t>
            </w:r>
            <w:r w:rsidR="006E7B02">
              <w:rPr>
                <w:noProof/>
                <w:webHidden/>
              </w:rPr>
              <w:tab/>
            </w:r>
            <w:r w:rsidR="006E7B02">
              <w:rPr>
                <w:noProof/>
                <w:webHidden/>
              </w:rPr>
              <w:fldChar w:fldCharType="begin"/>
            </w:r>
            <w:r w:rsidR="006E7B02">
              <w:rPr>
                <w:noProof/>
                <w:webHidden/>
              </w:rPr>
              <w:instrText xml:space="preserve"> PAGEREF _Toc177341932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65DFD6AF" w14:textId="3ACC8548" w:rsidR="006E7B02" w:rsidRDefault="00000000">
          <w:pPr>
            <w:pStyle w:val="TOC3"/>
            <w:rPr>
              <w:rFonts w:asciiTheme="minorHAnsi" w:eastAsiaTheme="minorEastAsia" w:hAnsiTheme="minorHAnsi" w:cstheme="minorBidi"/>
              <w:noProof/>
              <w:kern w:val="2"/>
              <w:szCs w:val="22"/>
              <w14:ligatures w14:val="standardContextual"/>
            </w:rPr>
          </w:pPr>
          <w:hyperlink w:anchor="_Toc177341933" w:history="1">
            <w:r w:rsidR="006E7B02" w:rsidRPr="00EC3771">
              <w:rPr>
                <w:rStyle w:val="ae"/>
                <w:noProof/>
              </w:rPr>
              <w:t>4.12 分裂池</w:t>
            </w:r>
            <w:r w:rsidR="006E7B02">
              <w:rPr>
                <w:noProof/>
                <w:webHidden/>
              </w:rPr>
              <w:tab/>
            </w:r>
            <w:r w:rsidR="006E7B02">
              <w:rPr>
                <w:noProof/>
                <w:webHidden/>
              </w:rPr>
              <w:fldChar w:fldCharType="begin"/>
            </w:r>
            <w:r w:rsidR="006E7B02">
              <w:rPr>
                <w:noProof/>
                <w:webHidden/>
              </w:rPr>
              <w:instrText xml:space="preserve"> PAGEREF _Toc177341933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573BD934" w14:textId="29F10CB2" w:rsidR="006E7B02" w:rsidRDefault="00000000">
          <w:pPr>
            <w:pStyle w:val="TOC3"/>
            <w:rPr>
              <w:rFonts w:asciiTheme="minorHAnsi" w:eastAsiaTheme="minorEastAsia" w:hAnsiTheme="minorHAnsi" w:cstheme="minorBidi"/>
              <w:noProof/>
              <w:kern w:val="2"/>
              <w:szCs w:val="22"/>
              <w14:ligatures w14:val="standardContextual"/>
            </w:rPr>
          </w:pPr>
          <w:hyperlink w:anchor="_Toc177341934" w:history="1">
            <w:r w:rsidR="006E7B02" w:rsidRPr="00EC3771">
              <w:rPr>
                <w:rStyle w:val="ae"/>
                <w:noProof/>
              </w:rPr>
              <w:t>4.13 虫穴</w:t>
            </w:r>
            <w:r w:rsidR="006E7B02">
              <w:rPr>
                <w:noProof/>
                <w:webHidden/>
              </w:rPr>
              <w:tab/>
            </w:r>
            <w:r w:rsidR="006E7B02">
              <w:rPr>
                <w:noProof/>
                <w:webHidden/>
              </w:rPr>
              <w:fldChar w:fldCharType="begin"/>
            </w:r>
            <w:r w:rsidR="006E7B02">
              <w:rPr>
                <w:noProof/>
                <w:webHidden/>
              </w:rPr>
              <w:instrText xml:space="preserve"> PAGEREF _Toc177341934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2E0893BB" w14:textId="1949AF28" w:rsidR="006E7B02" w:rsidRDefault="00000000">
          <w:pPr>
            <w:pStyle w:val="TOC3"/>
            <w:rPr>
              <w:rFonts w:asciiTheme="minorHAnsi" w:eastAsiaTheme="minorEastAsia" w:hAnsiTheme="minorHAnsi" w:cstheme="minorBidi"/>
              <w:noProof/>
              <w:kern w:val="2"/>
              <w:szCs w:val="22"/>
              <w14:ligatures w14:val="standardContextual"/>
            </w:rPr>
          </w:pPr>
          <w:hyperlink w:anchor="_Toc177341935" w:history="1">
            <w:r w:rsidR="006E7B02" w:rsidRPr="00EC3771">
              <w:rPr>
                <w:rStyle w:val="ae"/>
                <w:noProof/>
              </w:rPr>
              <w:t>4.14 蟑螂温室</w:t>
            </w:r>
            <w:r w:rsidR="006E7B02">
              <w:rPr>
                <w:noProof/>
                <w:webHidden/>
              </w:rPr>
              <w:tab/>
            </w:r>
            <w:r w:rsidR="006E7B02">
              <w:rPr>
                <w:noProof/>
                <w:webHidden/>
              </w:rPr>
              <w:fldChar w:fldCharType="begin"/>
            </w:r>
            <w:r w:rsidR="006E7B02">
              <w:rPr>
                <w:noProof/>
                <w:webHidden/>
              </w:rPr>
              <w:instrText xml:space="preserve"> PAGEREF _Toc177341935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1A183FBB" w14:textId="2F90EE68" w:rsidR="006E7B02" w:rsidRDefault="00000000">
          <w:pPr>
            <w:pStyle w:val="TOC3"/>
            <w:rPr>
              <w:rFonts w:asciiTheme="minorHAnsi" w:eastAsiaTheme="minorEastAsia" w:hAnsiTheme="minorHAnsi" w:cstheme="minorBidi"/>
              <w:noProof/>
              <w:kern w:val="2"/>
              <w:szCs w:val="22"/>
              <w14:ligatures w14:val="standardContextual"/>
            </w:rPr>
          </w:pPr>
          <w:hyperlink w:anchor="_Toc177341936" w:history="1">
            <w:r w:rsidR="006E7B02" w:rsidRPr="00EC3771">
              <w:rPr>
                <w:rStyle w:val="ae"/>
                <w:noProof/>
              </w:rPr>
              <w:t>4.15 刺蛇巢穴</w:t>
            </w:r>
            <w:r w:rsidR="006E7B02">
              <w:rPr>
                <w:noProof/>
                <w:webHidden/>
              </w:rPr>
              <w:tab/>
            </w:r>
            <w:r w:rsidR="006E7B02">
              <w:rPr>
                <w:noProof/>
                <w:webHidden/>
              </w:rPr>
              <w:fldChar w:fldCharType="begin"/>
            </w:r>
            <w:r w:rsidR="006E7B02">
              <w:rPr>
                <w:noProof/>
                <w:webHidden/>
              </w:rPr>
              <w:instrText xml:space="preserve"> PAGEREF _Toc177341936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2F51B7C2" w14:textId="2C9C296F" w:rsidR="006E7B02" w:rsidRDefault="00000000">
          <w:pPr>
            <w:pStyle w:val="TOC1"/>
            <w:rPr>
              <w:rFonts w:asciiTheme="minorHAnsi" w:eastAsiaTheme="minorEastAsia" w:hAnsiTheme="minorHAnsi" w:cstheme="minorBidi"/>
              <w:noProof/>
              <w:szCs w:val="22"/>
              <w14:ligatures w14:val="standardContextual"/>
            </w:rPr>
          </w:pPr>
          <w:hyperlink w:anchor="_Toc177341937" w:history="1">
            <w:r w:rsidR="006E7B02" w:rsidRPr="00EC3771">
              <w:rPr>
                <w:rStyle w:val="ae"/>
                <w:noProof/>
              </w:rPr>
              <w:t>第五章 抉择与结局</w:t>
            </w:r>
            <w:r w:rsidR="006E7B02">
              <w:rPr>
                <w:noProof/>
                <w:webHidden/>
              </w:rPr>
              <w:tab/>
            </w:r>
            <w:r w:rsidR="006E7B02">
              <w:rPr>
                <w:noProof/>
                <w:webHidden/>
              </w:rPr>
              <w:fldChar w:fldCharType="begin"/>
            </w:r>
            <w:r w:rsidR="006E7B02">
              <w:rPr>
                <w:noProof/>
                <w:webHidden/>
              </w:rPr>
              <w:instrText xml:space="preserve"> PAGEREF _Toc177341937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6D036A9C" w14:textId="04AC6A77" w:rsidR="006E7B02" w:rsidRDefault="00000000">
          <w:pPr>
            <w:pStyle w:val="TOC2"/>
            <w:rPr>
              <w:rFonts w:asciiTheme="minorHAnsi" w:eastAsiaTheme="minorEastAsia" w:hAnsiTheme="minorHAnsi" w:cstheme="minorBidi"/>
              <w:noProof/>
              <w:szCs w:val="22"/>
              <w14:ligatures w14:val="standardContextual"/>
            </w:rPr>
          </w:pPr>
          <w:hyperlink w:anchor="_Toc177341938" w:history="1">
            <w:r w:rsidR="006E7B02" w:rsidRPr="00EC3771">
              <w:rPr>
                <w:rStyle w:val="ae"/>
                <w:noProof/>
              </w:rPr>
              <w:t>5.1 为了虫群</w:t>
            </w:r>
            <w:r w:rsidR="006E7B02">
              <w:rPr>
                <w:noProof/>
                <w:webHidden/>
              </w:rPr>
              <w:tab/>
            </w:r>
            <w:r w:rsidR="006E7B02">
              <w:rPr>
                <w:noProof/>
                <w:webHidden/>
              </w:rPr>
              <w:fldChar w:fldCharType="begin"/>
            </w:r>
            <w:r w:rsidR="006E7B02">
              <w:rPr>
                <w:noProof/>
                <w:webHidden/>
              </w:rPr>
              <w:instrText xml:space="preserve"> PAGEREF _Toc177341938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371DDA68" w14:textId="506C207F" w:rsidR="006E7B02" w:rsidRDefault="00000000">
          <w:pPr>
            <w:pStyle w:val="TOC2"/>
            <w:rPr>
              <w:rFonts w:asciiTheme="minorHAnsi" w:eastAsiaTheme="minorEastAsia" w:hAnsiTheme="minorHAnsi" w:cstheme="minorBidi"/>
              <w:noProof/>
              <w:szCs w:val="22"/>
              <w14:ligatures w14:val="standardContextual"/>
            </w:rPr>
          </w:pPr>
          <w:hyperlink w:anchor="_Toc177341939" w:history="1">
            <w:r w:rsidR="006E7B02" w:rsidRPr="00EC3771">
              <w:rPr>
                <w:rStyle w:val="ae"/>
                <w:noProof/>
              </w:rPr>
              <w:t>5.2 恢复秩序</w:t>
            </w:r>
            <w:r w:rsidR="006E7B02">
              <w:rPr>
                <w:noProof/>
                <w:webHidden/>
              </w:rPr>
              <w:tab/>
            </w:r>
            <w:r w:rsidR="006E7B02">
              <w:rPr>
                <w:noProof/>
                <w:webHidden/>
              </w:rPr>
              <w:fldChar w:fldCharType="begin"/>
            </w:r>
            <w:r w:rsidR="006E7B02">
              <w:rPr>
                <w:noProof/>
                <w:webHidden/>
              </w:rPr>
              <w:instrText xml:space="preserve"> PAGEREF _Toc177341939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0F50ABD0" w14:textId="2DB053B3" w:rsidR="006E7B02" w:rsidRDefault="00000000">
          <w:pPr>
            <w:pStyle w:val="TOC2"/>
            <w:rPr>
              <w:rFonts w:asciiTheme="minorHAnsi" w:eastAsiaTheme="minorEastAsia" w:hAnsiTheme="minorHAnsi" w:cstheme="minorBidi"/>
              <w:noProof/>
              <w:szCs w:val="22"/>
              <w14:ligatures w14:val="standardContextual"/>
            </w:rPr>
          </w:pPr>
          <w:hyperlink w:anchor="_Toc177341940" w:history="1">
            <w:r w:rsidR="006E7B02" w:rsidRPr="00EC3771">
              <w:rPr>
                <w:rStyle w:val="ae"/>
                <w:noProof/>
              </w:rPr>
              <w:t>5.3 仓皇逃窜</w:t>
            </w:r>
            <w:r w:rsidR="006E7B02">
              <w:rPr>
                <w:noProof/>
                <w:webHidden/>
              </w:rPr>
              <w:tab/>
            </w:r>
            <w:r w:rsidR="006E7B02">
              <w:rPr>
                <w:noProof/>
                <w:webHidden/>
              </w:rPr>
              <w:fldChar w:fldCharType="begin"/>
            </w:r>
            <w:r w:rsidR="006E7B02">
              <w:rPr>
                <w:noProof/>
                <w:webHidden/>
              </w:rPr>
              <w:instrText xml:space="preserve"> PAGEREF _Toc177341940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24DC10D9" w14:textId="07D8ACCA" w:rsidR="006E7B02" w:rsidRDefault="00000000">
          <w:pPr>
            <w:pStyle w:val="TOC2"/>
            <w:rPr>
              <w:rFonts w:asciiTheme="minorHAnsi" w:eastAsiaTheme="minorEastAsia" w:hAnsiTheme="minorHAnsi" w:cstheme="minorBidi"/>
              <w:noProof/>
              <w:szCs w:val="22"/>
              <w14:ligatures w14:val="standardContextual"/>
            </w:rPr>
          </w:pPr>
          <w:hyperlink w:anchor="_Toc177341941" w:history="1">
            <w:r w:rsidR="006E7B02" w:rsidRPr="00EC3771">
              <w:rPr>
                <w:rStyle w:val="ae"/>
                <w:noProof/>
              </w:rPr>
              <w:t>5.4 葬身虫海</w:t>
            </w:r>
            <w:r w:rsidR="006E7B02">
              <w:rPr>
                <w:noProof/>
                <w:webHidden/>
              </w:rPr>
              <w:tab/>
            </w:r>
            <w:r w:rsidR="006E7B02">
              <w:rPr>
                <w:noProof/>
                <w:webHidden/>
              </w:rPr>
              <w:fldChar w:fldCharType="begin"/>
            </w:r>
            <w:r w:rsidR="006E7B02">
              <w:rPr>
                <w:noProof/>
                <w:webHidden/>
              </w:rPr>
              <w:instrText xml:space="preserve"> PAGEREF _Toc177341941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297F16D8" w14:textId="6AD6C79A" w:rsidR="006E7B02" w:rsidRDefault="00000000">
          <w:pPr>
            <w:pStyle w:val="TOC1"/>
            <w:rPr>
              <w:rFonts w:asciiTheme="minorHAnsi" w:eastAsiaTheme="minorEastAsia" w:hAnsiTheme="minorHAnsi" w:cstheme="minorBidi"/>
              <w:noProof/>
              <w:szCs w:val="22"/>
              <w14:ligatures w14:val="standardContextual"/>
            </w:rPr>
          </w:pPr>
          <w:hyperlink w:anchor="_Toc177341942" w:history="1">
            <w:r w:rsidR="006E7B02" w:rsidRPr="00EC3771">
              <w:rPr>
                <w:rStyle w:val="ae"/>
                <w:noProof/>
              </w:rPr>
              <w:t>特殊游玩方式</w:t>
            </w:r>
            <w:r w:rsidR="006E7B02">
              <w:rPr>
                <w:noProof/>
                <w:webHidden/>
              </w:rPr>
              <w:tab/>
            </w:r>
            <w:r w:rsidR="006E7B02">
              <w:rPr>
                <w:noProof/>
                <w:webHidden/>
              </w:rPr>
              <w:fldChar w:fldCharType="begin"/>
            </w:r>
            <w:r w:rsidR="006E7B02">
              <w:rPr>
                <w:noProof/>
                <w:webHidden/>
              </w:rPr>
              <w:instrText xml:space="preserve"> PAGEREF _Toc177341942 \h </w:instrText>
            </w:r>
            <w:r w:rsidR="006E7B02">
              <w:rPr>
                <w:noProof/>
                <w:webHidden/>
              </w:rPr>
            </w:r>
            <w:r w:rsidR="006E7B02">
              <w:rPr>
                <w:noProof/>
                <w:webHidden/>
              </w:rPr>
              <w:fldChar w:fldCharType="separate"/>
            </w:r>
            <w:r w:rsidR="006E7B02">
              <w:rPr>
                <w:noProof/>
                <w:webHidden/>
              </w:rPr>
              <w:t>14</w:t>
            </w:r>
            <w:r w:rsidR="006E7B02">
              <w:rPr>
                <w:noProof/>
                <w:webHidden/>
              </w:rPr>
              <w:fldChar w:fldCharType="end"/>
            </w:r>
          </w:hyperlink>
        </w:p>
        <w:p w14:paraId="0B9C3749" w14:textId="0D3540A8" w:rsidR="006E7B02" w:rsidRDefault="00000000">
          <w:pPr>
            <w:pStyle w:val="TOC1"/>
            <w:rPr>
              <w:rFonts w:asciiTheme="minorHAnsi" w:eastAsiaTheme="minorEastAsia" w:hAnsiTheme="minorHAnsi" w:cstheme="minorBidi"/>
              <w:noProof/>
              <w:szCs w:val="22"/>
              <w14:ligatures w14:val="standardContextual"/>
            </w:rPr>
          </w:pPr>
          <w:hyperlink w:anchor="_Toc177341943" w:history="1">
            <w:r w:rsidR="006E7B02" w:rsidRPr="00EC3771">
              <w:rPr>
                <w:rStyle w:val="ae"/>
                <w:noProof/>
              </w:rPr>
              <w:t>附录A：特殊魔法物品</w:t>
            </w:r>
            <w:r w:rsidR="006E7B02">
              <w:rPr>
                <w:noProof/>
                <w:webHidden/>
              </w:rPr>
              <w:tab/>
            </w:r>
            <w:r w:rsidR="006E7B02">
              <w:rPr>
                <w:noProof/>
                <w:webHidden/>
              </w:rPr>
              <w:fldChar w:fldCharType="begin"/>
            </w:r>
            <w:r w:rsidR="006E7B02">
              <w:rPr>
                <w:noProof/>
                <w:webHidden/>
              </w:rPr>
              <w:instrText xml:space="preserve"> PAGEREF _Toc177341943 \h </w:instrText>
            </w:r>
            <w:r w:rsidR="006E7B02">
              <w:rPr>
                <w:noProof/>
                <w:webHidden/>
              </w:rPr>
            </w:r>
            <w:r w:rsidR="006E7B02">
              <w:rPr>
                <w:noProof/>
                <w:webHidden/>
              </w:rPr>
              <w:fldChar w:fldCharType="separate"/>
            </w:r>
            <w:r w:rsidR="006E7B02">
              <w:rPr>
                <w:noProof/>
                <w:webHidden/>
              </w:rPr>
              <w:t>16</w:t>
            </w:r>
            <w:r w:rsidR="006E7B02">
              <w:rPr>
                <w:noProof/>
                <w:webHidden/>
              </w:rPr>
              <w:fldChar w:fldCharType="end"/>
            </w:r>
          </w:hyperlink>
        </w:p>
        <w:p w14:paraId="0301A4B2" w14:textId="1EFFFCAA" w:rsidR="006E7B02" w:rsidRDefault="00000000">
          <w:pPr>
            <w:pStyle w:val="TOC2"/>
            <w:rPr>
              <w:rFonts w:asciiTheme="minorHAnsi" w:eastAsiaTheme="minorEastAsia" w:hAnsiTheme="minorHAnsi" w:cstheme="minorBidi"/>
              <w:noProof/>
              <w:szCs w:val="22"/>
              <w14:ligatures w14:val="standardContextual"/>
            </w:rPr>
          </w:pPr>
          <w:hyperlink w:anchor="_Toc177341944" w:history="1">
            <w:r w:rsidR="006E7B02" w:rsidRPr="00EC3771">
              <w:rPr>
                <w:rStyle w:val="ae"/>
                <w:noProof/>
              </w:rPr>
              <w:t>纸鹤 PAPER BIRD</w:t>
            </w:r>
            <w:r w:rsidR="006E7B02">
              <w:rPr>
                <w:noProof/>
                <w:webHidden/>
              </w:rPr>
              <w:tab/>
            </w:r>
            <w:r w:rsidR="006E7B02">
              <w:rPr>
                <w:noProof/>
                <w:webHidden/>
              </w:rPr>
              <w:fldChar w:fldCharType="begin"/>
            </w:r>
            <w:r w:rsidR="006E7B02">
              <w:rPr>
                <w:noProof/>
                <w:webHidden/>
              </w:rPr>
              <w:instrText xml:space="preserve"> PAGEREF _Toc177341944 \h </w:instrText>
            </w:r>
            <w:r w:rsidR="006E7B02">
              <w:rPr>
                <w:noProof/>
                <w:webHidden/>
              </w:rPr>
            </w:r>
            <w:r w:rsidR="006E7B02">
              <w:rPr>
                <w:noProof/>
                <w:webHidden/>
              </w:rPr>
              <w:fldChar w:fldCharType="separate"/>
            </w:r>
            <w:r w:rsidR="006E7B02">
              <w:rPr>
                <w:noProof/>
                <w:webHidden/>
              </w:rPr>
              <w:t>16</w:t>
            </w:r>
            <w:r w:rsidR="006E7B02">
              <w:rPr>
                <w:noProof/>
                <w:webHidden/>
              </w:rPr>
              <w:fldChar w:fldCharType="end"/>
            </w:r>
          </w:hyperlink>
        </w:p>
        <w:p w14:paraId="7117E47A" w14:textId="1B46A28A" w:rsidR="006E7B02" w:rsidRDefault="00000000">
          <w:pPr>
            <w:pStyle w:val="TOC2"/>
            <w:rPr>
              <w:rFonts w:asciiTheme="minorHAnsi" w:eastAsiaTheme="minorEastAsia" w:hAnsiTheme="minorHAnsi" w:cstheme="minorBidi"/>
              <w:noProof/>
              <w:szCs w:val="22"/>
              <w14:ligatures w14:val="standardContextual"/>
            </w:rPr>
          </w:pPr>
          <w:hyperlink w:anchor="_Toc177341945" w:history="1">
            <w:r w:rsidR="006E7B02" w:rsidRPr="00EC3771">
              <w:rPr>
                <w:rStyle w:val="ae"/>
                <w:noProof/>
              </w:rPr>
              <w:t>虫后的结晶</w:t>
            </w:r>
            <w:r w:rsidR="006E7B02">
              <w:rPr>
                <w:noProof/>
                <w:webHidden/>
              </w:rPr>
              <w:tab/>
            </w:r>
            <w:r w:rsidR="006E7B02">
              <w:rPr>
                <w:noProof/>
                <w:webHidden/>
              </w:rPr>
              <w:fldChar w:fldCharType="begin"/>
            </w:r>
            <w:r w:rsidR="006E7B02">
              <w:rPr>
                <w:noProof/>
                <w:webHidden/>
              </w:rPr>
              <w:instrText xml:space="preserve"> PAGEREF _Toc177341945 \h </w:instrText>
            </w:r>
            <w:r w:rsidR="006E7B02">
              <w:rPr>
                <w:noProof/>
                <w:webHidden/>
              </w:rPr>
            </w:r>
            <w:r w:rsidR="006E7B02">
              <w:rPr>
                <w:noProof/>
                <w:webHidden/>
              </w:rPr>
              <w:fldChar w:fldCharType="separate"/>
            </w:r>
            <w:r w:rsidR="006E7B02">
              <w:rPr>
                <w:noProof/>
                <w:webHidden/>
              </w:rPr>
              <w:t>16</w:t>
            </w:r>
            <w:r w:rsidR="006E7B02">
              <w:rPr>
                <w:noProof/>
                <w:webHidden/>
              </w:rPr>
              <w:fldChar w:fldCharType="end"/>
            </w:r>
          </w:hyperlink>
        </w:p>
        <w:p w14:paraId="3CA515C8" w14:textId="56266134" w:rsidR="006E7B02" w:rsidRDefault="00000000">
          <w:pPr>
            <w:pStyle w:val="TOC2"/>
            <w:rPr>
              <w:rFonts w:asciiTheme="minorHAnsi" w:eastAsiaTheme="minorEastAsia" w:hAnsiTheme="minorHAnsi" w:cstheme="minorBidi"/>
              <w:noProof/>
              <w:szCs w:val="22"/>
              <w14:ligatures w14:val="standardContextual"/>
            </w:rPr>
          </w:pPr>
          <w:hyperlink w:anchor="_Toc177341946" w:history="1">
            <w:r w:rsidR="006E7B02" w:rsidRPr="00EC3771">
              <w:rPr>
                <w:rStyle w:val="ae"/>
                <w:noProof/>
              </w:rPr>
              <w:t>王虫的结晶</w:t>
            </w:r>
            <w:r w:rsidR="006E7B02">
              <w:rPr>
                <w:noProof/>
                <w:webHidden/>
              </w:rPr>
              <w:tab/>
            </w:r>
            <w:r w:rsidR="006E7B02">
              <w:rPr>
                <w:noProof/>
                <w:webHidden/>
              </w:rPr>
              <w:fldChar w:fldCharType="begin"/>
            </w:r>
            <w:r w:rsidR="006E7B02">
              <w:rPr>
                <w:noProof/>
                <w:webHidden/>
              </w:rPr>
              <w:instrText xml:space="preserve"> PAGEREF _Toc177341946 \h </w:instrText>
            </w:r>
            <w:r w:rsidR="006E7B02">
              <w:rPr>
                <w:noProof/>
                <w:webHidden/>
              </w:rPr>
            </w:r>
            <w:r w:rsidR="006E7B02">
              <w:rPr>
                <w:noProof/>
                <w:webHidden/>
              </w:rPr>
              <w:fldChar w:fldCharType="separate"/>
            </w:r>
            <w:r w:rsidR="006E7B02">
              <w:rPr>
                <w:noProof/>
                <w:webHidden/>
              </w:rPr>
              <w:t>16</w:t>
            </w:r>
            <w:r w:rsidR="006E7B02">
              <w:rPr>
                <w:noProof/>
                <w:webHidden/>
              </w:rPr>
              <w:fldChar w:fldCharType="end"/>
            </w:r>
          </w:hyperlink>
        </w:p>
        <w:p w14:paraId="244174FF" w14:textId="7C265FC1" w:rsidR="006E7B02" w:rsidRDefault="00000000">
          <w:pPr>
            <w:pStyle w:val="TOC1"/>
            <w:rPr>
              <w:rFonts w:asciiTheme="minorHAnsi" w:eastAsiaTheme="minorEastAsia" w:hAnsiTheme="minorHAnsi" w:cstheme="minorBidi"/>
              <w:noProof/>
              <w:szCs w:val="22"/>
              <w14:ligatures w14:val="standardContextual"/>
            </w:rPr>
          </w:pPr>
          <w:hyperlink w:anchor="_Toc177341947" w:history="1">
            <w:r w:rsidR="006E7B02" w:rsidRPr="00EC3771">
              <w:rPr>
                <w:rStyle w:val="ae"/>
                <w:noProof/>
              </w:rPr>
              <w:t>附录B：NPC和怪物</w:t>
            </w:r>
            <w:r w:rsidR="006E7B02">
              <w:rPr>
                <w:noProof/>
                <w:webHidden/>
              </w:rPr>
              <w:tab/>
            </w:r>
            <w:r w:rsidR="006E7B02">
              <w:rPr>
                <w:noProof/>
                <w:webHidden/>
              </w:rPr>
              <w:fldChar w:fldCharType="begin"/>
            </w:r>
            <w:r w:rsidR="006E7B02">
              <w:rPr>
                <w:noProof/>
                <w:webHidden/>
              </w:rPr>
              <w:instrText xml:space="preserve"> PAGEREF _Toc177341947 \h </w:instrText>
            </w:r>
            <w:r w:rsidR="006E7B02">
              <w:rPr>
                <w:noProof/>
                <w:webHidden/>
              </w:rPr>
            </w:r>
            <w:r w:rsidR="006E7B02">
              <w:rPr>
                <w:noProof/>
                <w:webHidden/>
              </w:rPr>
              <w:fldChar w:fldCharType="separate"/>
            </w:r>
            <w:r w:rsidR="006E7B02">
              <w:rPr>
                <w:noProof/>
                <w:webHidden/>
              </w:rPr>
              <w:t>17</w:t>
            </w:r>
            <w:r w:rsidR="006E7B02">
              <w:rPr>
                <w:noProof/>
                <w:webHidden/>
              </w:rPr>
              <w:fldChar w:fldCharType="end"/>
            </w:r>
          </w:hyperlink>
        </w:p>
        <w:p w14:paraId="7E321E38" w14:textId="2ABAD388" w:rsidR="006E7B02" w:rsidRDefault="00000000">
          <w:pPr>
            <w:pStyle w:val="TOC2"/>
            <w:rPr>
              <w:rFonts w:asciiTheme="minorHAnsi" w:eastAsiaTheme="minorEastAsia" w:hAnsiTheme="minorHAnsi" w:cstheme="minorBidi"/>
              <w:noProof/>
              <w:szCs w:val="22"/>
              <w14:ligatures w14:val="standardContextual"/>
            </w:rPr>
          </w:pPr>
          <w:hyperlink w:anchor="_Toc177341948" w:history="1">
            <w:r w:rsidR="006E7B02" w:rsidRPr="00EC3771">
              <w:rPr>
                <w:rStyle w:val="ae"/>
                <w:noProof/>
              </w:rPr>
              <w:t>强尼</w:t>
            </w:r>
            <w:r w:rsidR="006E7B02" w:rsidRPr="00EC3771">
              <w:rPr>
                <w:rStyle w:val="ae"/>
                <w:noProof/>
              </w:rPr>
              <w:t>·</w:t>
            </w:r>
            <w:r w:rsidR="006E7B02" w:rsidRPr="00EC3771">
              <w:rPr>
                <w:rStyle w:val="ae"/>
                <w:noProof/>
              </w:rPr>
              <w:t>冯</w:t>
            </w:r>
            <w:r w:rsidR="006E7B02" w:rsidRPr="00EC3771">
              <w:rPr>
                <w:rStyle w:val="ae"/>
                <w:noProof/>
              </w:rPr>
              <w:t>·</w:t>
            </w:r>
            <w:r w:rsidR="006E7B02" w:rsidRPr="00EC3771">
              <w:rPr>
                <w:rStyle w:val="ae"/>
                <w:noProof/>
              </w:rPr>
              <w:t>银手</w:t>
            </w:r>
            <w:r w:rsidR="006E7B02">
              <w:rPr>
                <w:noProof/>
                <w:webHidden/>
              </w:rPr>
              <w:tab/>
            </w:r>
            <w:r w:rsidR="006E7B02">
              <w:rPr>
                <w:noProof/>
                <w:webHidden/>
              </w:rPr>
              <w:fldChar w:fldCharType="begin"/>
            </w:r>
            <w:r w:rsidR="006E7B02">
              <w:rPr>
                <w:noProof/>
                <w:webHidden/>
              </w:rPr>
              <w:instrText xml:space="preserve"> PAGEREF _Toc177341948 \h </w:instrText>
            </w:r>
            <w:r w:rsidR="006E7B02">
              <w:rPr>
                <w:noProof/>
                <w:webHidden/>
              </w:rPr>
            </w:r>
            <w:r w:rsidR="006E7B02">
              <w:rPr>
                <w:noProof/>
                <w:webHidden/>
              </w:rPr>
              <w:fldChar w:fldCharType="separate"/>
            </w:r>
            <w:r w:rsidR="006E7B02">
              <w:rPr>
                <w:noProof/>
                <w:webHidden/>
              </w:rPr>
              <w:t>18</w:t>
            </w:r>
            <w:r w:rsidR="006E7B02">
              <w:rPr>
                <w:noProof/>
                <w:webHidden/>
              </w:rPr>
              <w:fldChar w:fldCharType="end"/>
            </w:r>
          </w:hyperlink>
        </w:p>
        <w:p w14:paraId="63BE4466" w14:textId="1CE8D63F" w:rsidR="006E7B02" w:rsidRDefault="00000000">
          <w:pPr>
            <w:pStyle w:val="TOC2"/>
            <w:rPr>
              <w:rFonts w:asciiTheme="minorHAnsi" w:eastAsiaTheme="minorEastAsia" w:hAnsiTheme="minorHAnsi" w:cstheme="minorBidi"/>
              <w:noProof/>
              <w:szCs w:val="22"/>
              <w14:ligatures w14:val="standardContextual"/>
            </w:rPr>
          </w:pPr>
          <w:hyperlink w:anchor="_Toc177341949" w:history="1">
            <w:r w:rsidR="006E7B02" w:rsidRPr="00EC3771">
              <w:rPr>
                <w:rStyle w:val="ae"/>
                <w:noProof/>
              </w:rPr>
              <w:t>塔莎</w:t>
            </w:r>
            <w:r w:rsidR="006E7B02" w:rsidRPr="00EC3771">
              <w:rPr>
                <w:rStyle w:val="ae"/>
                <w:noProof/>
              </w:rPr>
              <w:t>·</w:t>
            </w:r>
            <w:r w:rsidR="006E7B02" w:rsidRPr="00EC3771">
              <w:rPr>
                <w:rStyle w:val="ae"/>
                <w:noProof/>
              </w:rPr>
              <w:t>伊斯莱拉</w:t>
            </w:r>
            <w:r w:rsidR="006E7B02" w:rsidRPr="00EC3771">
              <w:rPr>
                <w:rStyle w:val="ae"/>
                <w:noProof/>
              </w:rPr>
              <w:t>·</w:t>
            </w:r>
            <w:r w:rsidR="006E7B02" w:rsidRPr="00EC3771">
              <w:rPr>
                <w:rStyle w:val="ae"/>
                <w:noProof/>
              </w:rPr>
              <w:t>银手</w:t>
            </w:r>
            <w:r w:rsidR="006E7B02">
              <w:rPr>
                <w:noProof/>
                <w:webHidden/>
              </w:rPr>
              <w:tab/>
            </w:r>
            <w:r w:rsidR="006E7B02">
              <w:rPr>
                <w:noProof/>
                <w:webHidden/>
              </w:rPr>
              <w:fldChar w:fldCharType="begin"/>
            </w:r>
            <w:r w:rsidR="006E7B02">
              <w:rPr>
                <w:noProof/>
                <w:webHidden/>
              </w:rPr>
              <w:instrText xml:space="preserve"> PAGEREF _Toc177341949 \h </w:instrText>
            </w:r>
            <w:r w:rsidR="006E7B02">
              <w:rPr>
                <w:noProof/>
                <w:webHidden/>
              </w:rPr>
            </w:r>
            <w:r w:rsidR="006E7B02">
              <w:rPr>
                <w:noProof/>
                <w:webHidden/>
              </w:rPr>
              <w:fldChar w:fldCharType="separate"/>
            </w:r>
            <w:r w:rsidR="006E7B02">
              <w:rPr>
                <w:noProof/>
                <w:webHidden/>
              </w:rPr>
              <w:t>18</w:t>
            </w:r>
            <w:r w:rsidR="006E7B02">
              <w:rPr>
                <w:noProof/>
                <w:webHidden/>
              </w:rPr>
              <w:fldChar w:fldCharType="end"/>
            </w:r>
          </w:hyperlink>
        </w:p>
        <w:p w14:paraId="1552F937" w14:textId="11214A65" w:rsidR="006E7B02" w:rsidRDefault="00000000">
          <w:pPr>
            <w:pStyle w:val="TOC2"/>
            <w:rPr>
              <w:rFonts w:asciiTheme="minorHAnsi" w:eastAsiaTheme="minorEastAsia" w:hAnsiTheme="minorHAnsi" w:cstheme="minorBidi"/>
              <w:noProof/>
              <w:szCs w:val="22"/>
              <w14:ligatures w14:val="standardContextual"/>
            </w:rPr>
          </w:pPr>
          <w:hyperlink w:anchor="_Toc177341950" w:history="1">
            <w:r w:rsidR="006E7B02" w:rsidRPr="00EC3771">
              <w:rPr>
                <w:rStyle w:val="ae"/>
                <w:noProof/>
              </w:rPr>
              <w:t>陈祎</w:t>
            </w:r>
            <w:r w:rsidR="006E7B02">
              <w:rPr>
                <w:noProof/>
                <w:webHidden/>
              </w:rPr>
              <w:tab/>
            </w:r>
            <w:r w:rsidR="006E7B02">
              <w:rPr>
                <w:noProof/>
                <w:webHidden/>
              </w:rPr>
              <w:fldChar w:fldCharType="begin"/>
            </w:r>
            <w:r w:rsidR="006E7B02">
              <w:rPr>
                <w:noProof/>
                <w:webHidden/>
              </w:rPr>
              <w:instrText xml:space="preserve"> PAGEREF _Toc177341950 \h </w:instrText>
            </w:r>
            <w:r w:rsidR="006E7B02">
              <w:rPr>
                <w:noProof/>
                <w:webHidden/>
              </w:rPr>
            </w:r>
            <w:r w:rsidR="006E7B02">
              <w:rPr>
                <w:noProof/>
                <w:webHidden/>
              </w:rPr>
              <w:fldChar w:fldCharType="separate"/>
            </w:r>
            <w:r w:rsidR="006E7B02">
              <w:rPr>
                <w:noProof/>
                <w:webHidden/>
              </w:rPr>
              <w:t>19</w:t>
            </w:r>
            <w:r w:rsidR="006E7B02">
              <w:rPr>
                <w:noProof/>
                <w:webHidden/>
              </w:rPr>
              <w:fldChar w:fldCharType="end"/>
            </w:r>
          </w:hyperlink>
        </w:p>
        <w:p w14:paraId="2B2F65A2" w14:textId="5469A852" w:rsidR="006E7B02" w:rsidRDefault="00000000">
          <w:pPr>
            <w:pStyle w:val="TOC2"/>
            <w:rPr>
              <w:rFonts w:asciiTheme="minorHAnsi" w:eastAsiaTheme="minorEastAsia" w:hAnsiTheme="minorHAnsi" w:cstheme="minorBidi"/>
              <w:noProof/>
              <w:szCs w:val="22"/>
              <w14:ligatures w14:val="standardContextual"/>
            </w:rPr>
          </w:pPr>
          <w:hyperlink w:anchor="_Toc177341951" w:history="1">
            <w:r w:rsidR="006E7B02" w:rsidRPr="00EC3771">
              <w:rPr>
                <w:rStyle w:val="ae"/>
                <w:noProof/>
              </w:rPr>
              <w:t>11B</w:t>
            </w:r>
            <w:r w:rsidR="006E7B02">
              <w:rPr>
                <w:noProof/>
                <w:webHidden/>
              </w:rPr>
              <w:tab/>
            </w:r>
            <w:r w:rsidR="006E7B02">
              <w:rPr>
                <w:noProof/>
                <w:webHidden/>
              </w:rPr>
              <w:fldChar w:fldCharType="begin"/>
            </w:r>
            <w:r w:rsidR="006E7B02">
              <w:rPr>
                <w:noProof/>
                <w:webHidden/>
              </w:rPr>
              <w:instrText xml:space="preserve"> PAGEREF _Toc177341951 \h </w:instrText>
            </w:r>
            <w:r w:rsidR="006E7B02">
              <w:rPr>
                <w:noProof/>
                <w:webHidden/>
              </w:rPr>
            </w:r>
            <w:r w:rsidR="006E7B02">
              <w:rPr>
                <w:noProof/>
                <w:webHidden/>
              </w:rPr>
              <w:fldChar w:fldCharType="separate"/>
            </w:r>
            <w:r w:rsidR="006E7B02">
              <w:rPr>
                <w:noProof/>
                <w:webHidden/>
              </w:rPr>
              <w:t>19</w:t>
            </w:r>
            <w:r w:rsidR="006E7B02">
              <w:rPr>
                <w:noProof/>
                <w:webHidden/>
              </w:rPr>
              <w:fldChar w:fldCharType="end"/>
            </w:r>
          </w:hyperlink>
        </w:p>
        <w:p w14:paraId="545AC999" w14:textId="4A4F370F" w:rsidR="006E7B02" w:rsidRDefault="00000000">
          <w:pPr>
            <w:pStyle w:val="TOC2"/>
            <w:rPr>
              <w:rFonts w:asciiTheme="minorHAnsi" w:eastAsiaTheme="minorEastAsia" w:hAnsiTheme="minorHAnsi" w:cstheme="minorBidi"/>
              <w:noProof/>
              <w:szCs w:val="22"/>
              <w14:ligatures w14:val="standardContextual"/>
            </w:rPr>
          </w:pPr>
          <w:hyperlink w:anchor="_Toc177341952" w:history="1">
            <w:r w:rsidR="006E7B02" w:rsidRPr="00EC3771">
              <w:rPr>
                <w:rStyle w:val="ae"/>
                <w:noProof/>
              </w:rPr>
              <w:t>工虫</w:t>
            </w:r>
            <w:r w:rsidR="006E7B02">
              <w:rPr>
                <w:noProof/>
                <w:webHidden/>
              </w:rPr>
              <w:tab/>
            </w:r>
            <w:r w:rsidR="006E7B02">
              <w:rPr>
                <w:noProof/>
                <w:webHidden/>
              </w:rPr>
              <w:fldChar w:fldCharType="begin"/>
            </w:r>
            <w:r w:rsidR="006E7B02">
              <w:rPr>
                <w:noProof/>
                <w:webHidden/>
              </w:rPr>
              <w:instrText xml:space="preserve"> PAGEREF _Toc177341952 \h </w:instrText>
            </w:r>
            <w:r w:rsidR="006E7B02">
              <w:rPr>
                <w:noProof/>
                <w:webHidden/>
              </w:rPr>
            </w:r>
            <w:r w:rsidR="006E7B02">
              <w:rPr>
                <w:noProof/>
                <w:webHidden/>
              </w:rPr>
              <w:fldChar w:fldCharType="separate"/>
            </w:r>
            <w:r w:rsidR="006E7B02">
              <w:rPr>
                <w:noProof/>
                <w:webHidden/>
              </w:rPr>
              <w:t>20</w:t>
            </w:r>
            <w:r w:rsidR="006E7B02">
              <w:rPr>
                <w:noProof/>
                <w:webHidden/>
              </w:rPr>
              <w:fldChar w:fldCharType="end"/>
            </w:r>
          </w:hyperlink>
        </w:p>
        <w:p w14:paraId="39F4D2F1" w14:textId="379EA9B8" w:rsidR="006E7B02" w:rsidRDefault="00000000">
          <w:pPr>
            <w:pStyle w:val="TOC2"/>
            <w:rPr>
              <w:rFonts w:asciiTheme="minorHAnsi" w:eastAsiaTheme="minorEastAsia" w:hAnsiTheme="minorHAnsi" w:cstheme="minorBidi"/>
              <w:noProof/>
              <w:szCs w:val="22"/>
              <w14:ligatures w14:val="standardContextual"/>
            </w:rPr>
          </w:pPr>
          <w:hyperlink w:anchor="_Toc177341953" w:history="1">
            <w:r w:rsidR="006E7B02" w:rsidRPr="00EC3771">
              <w:rPr>
                <w:rStyle w:val="ae"/>
                <w:noProof/>
              </w:rPr>
              <w:t>跳虫</w:t>
            </w:r>
            <w:r w:rsidR="006E7B02">
              <w:rPr>
                <w:noProof/>
                <w:webHidden/>
              </w:rPr>
              <w:tab/>
            </w:r>
            <w:r w:rsidR="006E7B02">
              <w:rPr>
                <w:noProof/>
                <w:webHidden/>
              </w:rPr>
              <w:fldChar w:fldCharType="begin"/>
            </w:r>
            <w:r w:rsidR="006E7B02">
              <w:rPr>
                <w:noProof/>
                <w:webHidden/>
              </w:rPr>
              <w:instrText xml:space="preserve"> PAGEREF _Toc177341953 \h </w:instrText>
            </w:r>
            <w:r w:rsidR="006E7B02">
              <w:rPr>
                <w:noProof/>
                <w:webHidden/>
              </w:rPr>
            </w:r>
            <w:r w:rsidR="006E7B02">
              <w:rPr>
                <w:noProof/>
                <w:webHidden/>
              </w:rPr>
              <w:fldChar w:fldCharType="separate"/>
            </w:r>
            <w:r w:rsidR="006E7B02">
              <w:rPr>
                <w:noProof/>
                <w:webHidden/>
              </w:rPr>
              <w:t>20</w:t>
            </w:r>
            <w:r w:rsidR="006E7B02">
              <w:rPr>
                <w:noProof/>
                <w:webHidden/>
              </w:rPr>
              <w:fldChar w:fldCharType="end"/>
            </w:r>
          </w:hyperlink>
        </w:p>
        <w:p w14:paraId="004D31A9" w14:textId="00E774E8" w:rsidR="006E7B02" w:rsidRDefault="00000000">
          <w:pPr>
            <w:pStyle w:val="TOC2"/>
            <w:rPr>
              <w:rFonts w:asciiTheme="minorHAnsi" w:eastAsiaTheme="minorEastAsia" w:hAnsiTheme="minorHAnsi" w:cstheme="minorBidi"/>
              <w:noProof/>
              <w:szCs w:val="22"/>
              <w14:ligatures w14:val="standardContextual"/>
            </w:rPr>
          </w:pPr>
          <w:hyperlink w:anchor="_Toc177341954" w:history="1">
            <w:r w:rsidR="006E7B02" w:rsidRPr="00EC3771">
              <w:rPr>
                <w:rStyle w:val="ae"/>
                <w:noProof/>
              </w:rPr>
              <w:t>蟑螂</w:t>
            </w:r>
            <w:r w:rsidR="006E7B02">
              <w:rPr>
                <w:noProof/>
                <w:webHidden/>
              </w:rPr>
              <w:tab/>
            </w:r>
            <w:r w:rsidR="006E7B02">
              <w:rPr>
                <w:noProof/>
                <w:webHidden/>
              </w:rPr>
              <w:fldChar w:fldCharType="begin"/>
            </w:r>
            <w:r w:rsidR="006E7B02">
              <w:rPr>
                <w:noProof/>
                <w:webHidden/>
              </w:rPr>
              <w:instrText xml:space="preserve"> PAGEREF _Toc177341954 \h </w:instrText>
            </w:r>
            <w:r w:rsidR="006E7B02">
              <w:rPr>
                <w:noProof/>
                <w:webHidden/>
              </w:rPr>
            </w:r>
            <w:r w:rsidR="006E7B02">
              <w:rPr>
                <w:noProof/>
                <w:webHidden/>
              </w:rPr>
              <w:fldChar w:fldCharType="separate"/>
            </w:r>
            <w:r w:rsidR="006E7B02">
              <w:rPr>
                <w:noProof/>
                <w:webHidden/>
              </w:rPr>
              <w:t>20</w:t>
            </w:r>
            <w:r w:rsidR="006E7B02">
              <w:rPr>
                <w:noProof/>
                <w:webHidden/>
              </w:rPr>
              <w:fldChar w:fldCharType="end"/>
            </w:r>
          </w:hyperlink>
        </w:p>
        <w:p w14:paraId="2C76C629" w14:textId="5AC35DB9" w:rsidR="006E7B02" w:rsidRDefault="00000000">
          <w:pPr>
            <w:pStyle w:val="TOC2"/>
            <w:rPr>
              <w:rFonts w:asciiTheme="minorHAnsi" w:eastAsiaTheme="minorEastAsia" w:hAnsiTheme="minorHAnsi" w:cstheme="minorBidi"/>
              <w:noProof/>
              <w:szCs w:val="22"/>
              <w14:ligatures w14:val="standardContextual"/>
            </w:rPr>
          </w:pPr>
          <w:hyperlink w:anchor="_Toc177341955" w:history="1">
            <w:r w:rsidR="006E7B02" w:rsidRPr="00EC3771">
              <w:rPr>
                <w:rStyle w:val="ae"/>
                <w:noProof/>
              </w:rPr>
              <w:t>刺蛇</w:t>
            </w:r>
            <w:r w:rsidR="006E7B02">
              <w:rPr>
                <w:noProof/>
                <w:webHidden/>
              </w:rPr>
              <w:tab/>
            </w:r>
            <w:r w:rsidR="006E7B02">
              <w:rPr>
                <w:noProof/>
                <w:webHidden/>
              </w:rPr>
              <w:fldChar w:fldCharType="begin"/>
            </w:r>
            <w:r w:rsidR="006E7B02">
              <w:rPr>
                <w:noProof/>
                <w:webHidden/>
              </w:rPr>
              <w:instrText xml:space="preserve"> PAGEREF _Toc177341955 \h </w:instrText>
            </w:r>
            <w:r w:rsidR="006E7B02">
              <w:rPr>
                <w:noProof/>
                <w:webHidden/>
              </w:rPr>
            </w:r>
            <w:r w:rsidR="006E7B02">
              <w:rPr>
                <w:noProof/>
                <w:webHidden/>
              </w:rPr>
              <w:fldChar w:fldCharType="separate"/>
            </w:r>
            <w:r w:rsidR="006E7B02">
              <w:rPr>
                <w:noProof/>
                <w:webHidden/>
              </w:rPr>
              <w:t>20</w:t>
            </w:r>
            <w:r w:rsidR="006E7B02">
              <w:rPr>
                <w:noProof/>
                <w:webHidden/>
              </w:rPr>
              <w:fldChar w:fldCharType="end"/>
            </w:r>
          </w:hyperlink>
        </w:p>
        <w:p w14:paraId="639CDB5A" w14:textId="27B8AF5C" w:rsidR="006E7B02" w:rsidRDefault="00000000">
          <w:pPr>
            <w:pStyle w:val="TOC2"/>
            <w:rPr>
              <w:rFonts w:asciiTheme="minorHAnsi" w:eastAsiaTheme="minorEastAsia" w:hAnsiTheme="minorHAnsi" w:cstheme="minorBidi"/>
              <w:noProof/>
              <w:szCs w:val="22"/>
              <w14:ligatures w14:val="standardContextual"/>
            </w:rPr>
          </w:pPr>
          <w:hyperlink w:anchor="_Toc177341956" w:history="1">
            <w:r w:rsidR="006E7B02" w:rsidRPr="00EC3771">
              <w:rPr>
                <w:rStyle w:val="ae"/>
                <w:noProof/>
              </w:rPr>
              <w:t>飞龙</w:t>
            </w:r>
            <w:r w:rsidR="006E7B02">
              <w:rPr>
                <w:noProof/>
                <w:webHidden/>
              </w:rPr>
              <w:tab/>
            </w:r>
            <w:r w:rsidR="006E7B02">
              <w:rPr>
                <w:noProof/>
                <w:webHidden/>
              </w:rPr>
              <w:fldChar w:fldCharType="begin"/>
            </w:r>
            <w:r w:rsidR="006E7B02">
              <w:rPr>
                <w:noProof/>
                <w:webHidden/>
              </w:rPr>
              <w:instrText xml:space="preserve"> PAGEREF _Toc177341956 \h </w:instrText>
            </w:r>
            <w:r w:rsidR="006E7B02">
              <w:rPr>
                <w:noProof/>
                <w:webHidden/>
              </w:rPr>
            </w:r>
            <w:r w:rsidR="006E7B02">
              <w:rPr>
                <w:noProof/>
                <w:webHidden/>
              </w:rPr>
              <w:fldChar w:fldCharType="separate"/>
            </w:r>
            <w:r w:rsidR="006E7B02">
              <w:rPr>
                <w:noProof/>
                <w:webHidden/>
              </w:rPr>
              <w:t>21</w:t>
            </w:r>
            <w:r w:rsidR="006E7B02">
              <w:rPr>
                <w:noProof/>
                <w:webHidden/>
              </w:rPr>
              <w:fldChar w:fldCharType="end"/>
            </w:r>
          </w:hyperlink>
        </w:p>
        <w:p w14:paraId="1397E65D" w14:textId="71E266CF" w:rsidR="006E7B02" w:rsidRDefault="00000000">
          <w:pPr>
            <w:pStyle w:val="TOC2"/>
            <w:rPr>
              <w:rFonts w:asciiTheme="minorHAnsi" w:eastAsiaTheme="minorEastAsia" w:hAnsiTheme="minorHAnsi" w:cstheme="minorBidi"/>
              <w:noProof/>
              <w:szCs w:val="22"/>
              <w14:ligatures w14:val="standardContextual"/>
            </w:rPr>
          </w:pPr>
          <w:hyperlink w:anchor="_Toc177341957" w:history="1">
            <w:r w:rsidR="006E7B02" w:rsidRPr="00EC3771">
              <w:rPr>
                <w:rStyle w:val="ae"/>
                <w:noProof/>
              </w:rPr>
              <w:t>脊针爬虫</w:t>
            </w:r>
            <w:r w:rsidR="006E7B02">
              <w:rPr>
                <w:noProof/>
                <w:webHidden/>
              </w:rPr>
              <w:tab/>
            </w:r>
            <w:r w:rsidR="006E7B02">
              <w:rPr>
                <w:noProof/>
                <w:webHidden/>
              </w:rPr>
              <w:fldChar w:fldCharType="begin"/>
            </w:r>
            <w:r w:rsidR="006E7B02">
              <w:rPr>
                <w:noProof/>
                <w:webHidden/>
              </w:rPr>
              <w:instrText xml:space="preserve"> PAGEREF _Toc177341957 \h </w:instrText>
            </w:r>
            <w:r w:rsidR="006E7B02">
              <w:rPr>
                <w:noProof/>
                <w:webHidden/>
              </w:rPr>
            </w:r>
            <w:r w:rsidR="006E7B02">
              <w:rPr>
                <w:noProof/>
                <w:webHidden/>
              </w:rPr>
              <w:fldChar w:fldCharType="separate"/>
            </w:r>
            <w:r w:rsidR="006E7B02">
              <w:rPr>
                <w:noProof/>
                <w:webHidden/>
              </w:rPr>
              <w:t>21</w:t>
            </w:r>
            <w:r w:rsidR="006E7B02">
              <w:rPr>
                <w:noProof/>
                <w:webHidden/>
              </w:rPr>
              <w:fldChar w:fldCharType="end"/>
            </w:r>
          </w:hyperlink>
        </w:p>
        <w:p w14:paraId="456D2905" w14:textId="06E2035F" w:rsidR="006E7B02" w:rsidRDefault="00000000">
          <w:pPr>
            <w:pStyle w:val="TOC2"/>
            <w:rPr>
              <w:rFonts w:asciiTheme="minorHAnsi" w:eastAsiaTheme="minorEastAsia" w:hAnsiTheme="minorHAnsi" w:cstheme="minorBidi"/>
              <w:noProof/>
              <w:szCs w:val="22"/>
              <w14:ligatures w14:val="standardContextual"/>
            </w:rPr>
          </w:pPr>
          <w:hyperlink w:anchor="_Toc177341958" w:history="1">
            <w:r w:rsidR="006E7B02" w:rsidRPr="00EC3771">
              <w:rPr>
                <w:rStyle w:val="ae"/>
                <w:noProof/>
              </w:rPr>
              <w:t>孢子爬虫</w:t>
            </w:r>
            <w:r w:rsidR="006E7B02">
              <w:rPr>
                <w:noProof/>
                <w:webHidden/>
              </w:rPr>
              <w:tab/>
            </w:r>
            <w:r w:rsidR="006E7B02">
              <w:rPr>
                <w:noProof/>
                <w:webHidden/>
              </w:rPr>
              <w:fldChar w:fldCharType="begin"/>
            </w:r>
            <w:r w:rsidR="006E7B02">
              <w:rPr>
                <w:noProof/>
                <w:webHidden/>
              </w:rPr>
              <w:instrText xml:space="preserve"> PAGEREF _Toc177341958 \h </w:instrText>
            </w:r>
            <w:r w:rsidR="006E7B02">
              <w:rPr>
                <w:noProof/>
                <w:webHidden/>
              </w:rPr>
            </w:r>
            <w:r w:rsidR="006E7B02">
              <w:rPr>
                <w:noProof/>
                <w:webHidden/>
              </w:rPr>
              <w:fldChar w:fldCharType="separate"/>
            </w:r>
            <w:r w:rsidR="006E7B02">
              <w:rPr>
                <w:noProof/>
                <w:webHidden/>
              </w:rPr>
              <w:t>21</w:t>
            </w:r>
            <w:r w:rsidR="006E7B02">
              <w:rPr>
                <w:noProof/>
                <w:webHidden/>
              </w:rPr>
              <w:fldChar w:fldCharType="end"/>
            </w:r>
          </w:hyperlink>
        </w:p>
        <w:p w14:paraId="07CB773E" w14:textId="0222A19F" w:rsidR="006E7B02" w:rsidRDefault="00000000">
          <w:pPr>
            <w:pStyle w:val="TOC2"/>
            <w:rPr>
              <w:rFonts w:asciiTheme="minorHAnsi" w:eastAsiaTheme="minorEastAsia" w:hAnsiTheme="minorHAnsi" w:cstheme="minorBidi"/>
              <w:noProof/>
              <w:szCs w:val="22"/>
              <w14:ligatures w14:val="standardContextual"/>
            </w:rPr>
          </w:pPr>
          <w:hyperlink w:anchor="_Toc177341959" w:history="1">
            <w:r w:rsidR="006E7B02" w:rsidRPr="00EC3771">
              <w:rPr>
                <w:rStyle w:val="ae"/>
                <w:noProof/>
              </w:rPr>
              <w:t>虫后</w:t>
            </w:r>
            <w:r w:rsidR="006E7B02">
              <w:rPr>
                <w:noProof/>
                <w:webHidden/>
              </w:rPr>
              <w:tab/>
            </w:r>
            <w:r w:rsidR="006E7B02">
              <w:rPr>
                <w:noProof/>
                <w:webHidden/>
              </w:rPr>
              <w:fldChar w:fldCharType="begin"/>
            </w:r>
            <w:r w:rsidR="006E7B02">
              <w:rPr>
                <w:noProof/>
                <w:webHidden/>
              </w:rPr>
              <w:instrText xml:space="preserve"> PAGEREF _Toc177341959 \h </w:instrText>
            </w:r>
            <w:r w:rsidR="006E7B02">
              <w:rPr>
                <w:noProof/>
                <w:webHidden/>
              </w:rPr>
            </w:r>
            <w:r w:rsidR="006E7B02">
              <w:rPr>
                <w:noProof/>
                <w:webHidden/>
              </w:rPr>
              <w:fldChar w:fldCharType="separate"/>
            </w:r>
            <w:r w:rsidR="006E7B02">
              <w:rPr>
                <w:noProof/>
                <w:webHidden/>
              </w:rPr>
              <w:t>21</w:t>
            </w:r>
            <w:r w:rsidR="006E7B02">
              <w:rPr>
                <w:noProof/>
                <w:webHidden/>
              </w:rPr>
              <w:fldChar w:fldCharType="end"/>
            </w:r>
          </w:hyperlink>
        </w:p>
        <w:p w14:paraId="23AA3182" w14:textId="436B9112" w:rsidR="006E7B02" w:rsidRDefault="00000000">
          <w:pPr>
            <w:pStyle w:val="TOC2"/>
            <w:rPr>
              <w:rFonts w:asciiTheme="minorHAnsi" w:eastAsiaTheme="minorEastAsia" w:hAnsiTheme="minorHAnsi" w:cstheme="minorBidi"/>
              <w:noProof/>
              <w:szCs w:val="22"/>
              <w14:ligatures w14:val="standardContextual"/>
            </w:rPr>
          </w:pPr>
          <w:hyperlink w:anchor="_Toc177341960" w:history="1">
            <w:r w:rsidR="006E7B02" w:rsidRPr="00EC3771">
              <w:rPr>
                <w:rStyle w:val="ae"/>
                <w:noProof/>
              </w:rPr>
              <w:t>虫穴</w:t>
            </w:r>
            <w:r w:rsidR="006E7B02">
              <w:rPr>
                <w:noProof/>
                <w:webHidden/>
              </w:rPr>
              <w:tab/>
            </w:r>
            <w:r w:rsidR="006E7B02">
              <w:rPr>
                <w:noProof/>
                <w:webHidden/>
              </w:rPr>
              <w:fldChar w:fldCharType="begin"/>
            </w:r>
            <w:r w:rsidR="006E7B02">
              <w:rPr>
                <w:noProof/>
                <w:webHidden/>
              </w:rPr>
              <w:instrText xml:space="preserve"> PAGEREF _Toc177341960 \h </w:instrText>
            </w:r>
            <w:r w:rsidR="006E7B02">
              <w:rPr>
                <w:noProof/>
                <w:webHidden/>
              </w:rPr>
            </w:r>
            <w:r w:rsidR="006E7B02">
              <w:rPr>
                <w:noProof/>
                <w:webHidden/>
              </w:rPr>
              <w:fldChar w:fldCharType="separate"/>
            </w:r>
            <w:r w:rsidR="006E7B02">
              <w:rPr>
                <w:noProof/>
                <w:webHidden/>
              </w:rPr>
              <w:t>22</w:t>
            </w:r>
            <w:r w:rsidR="006E7B02">
              <w:rPr>
                <w:noProof/>
                <w:webHidden/>
              </w:rPr>
              <w:fldChar w:fldCharType="end"/>
            </w:r>
          </w:hyperlink>
        </w:p>
        <w:p w14:paraId="533A139B" w14:textId="338A0D1B" w:rsidR="006E7B02" w:rsidRDefault="00000000">
          <w:pPr>
            <w:pStyle w:val="TOC2"/>
            <w:rPr>
              <w:rFonts w:asciiTheme="minorHAnsi" w:eastAsiaTheme="minorEastAsia" w:hAnsiTheme="minorHAnsi" w:cstheme="minorBidi"/>
              <w:noProof/>
              <w:szCs w:val="22"/>
              <w14:ligatures w14:val="standardContextual"/>
            </w:rPr>
          </w:pPr>
          <w:hyperlink w:anchor="_Toc177341961" w:history="1">
            <w:r w:rsidR="006E7B02" w:rsidRPr="00EC3771">
              <w:rPr>
                <w:rStyle w:val="ae"/>
                <w:noProof/>
              </w:rPr>
              <w:t>主巢</w:t>
            </w:r>
            <w:r w:rsidR="006E7B02">
              <w:rPr>
                <w:noProof/>
                <w:webHidden/>
              </w:rPr>
              <w:tab/>
            </w:r>
            <w:r w:rsidR="006E7B02">
              <w:rPr>
                <w:noProof/>
                <w:webHidden/>
              </w:rPr>
              <w:fldChar w:fldCharType="begin"/>
            </w:r>
            <w:r w:rsidR="006E7B02">
              <w:rPr>
                <w:noProof/>
                <w:webHidden/>
              </w:rPr>
              <w:instrText xml:space="preserve"> PAGEREF _Toc177341961 \h </w:instrText>
            </w:r>
            <w:r w:rsidR="006E7B02">
              <w:rPr>
                <w:noProof/>
                <w:webHidden/>
              </w:rPr>
            </w:r>
            <w:r w:rsidR="006E7B02">
              <w:rPr>
                <w:noProof/>
                <w:webHidden/>
              </w:rPr>
              <w:fldChar w:fldCharType="separate"/>
            </w:r>
            <w:r w:rsidR="006E7B02">
              <w:rPr>
                <w:noProof/>
                <w:webHidden/>
              </w:rPr>
              <w:t>22</w:t>
            </w:r>
            <w:r w:rsidR="006E7B02">
              <w:rPr>
                <w:noProof/>
                <w:webHidden/>
              </w:rPr>
              <w:fldChar w:fldCharType="end"/>
            </w:r>
          </w:hyperlink>
        </w:p>
        <w:p w14:paraId="760EF0CE" w14:textId="129A2C77" w:rsidR="006E7B02" w:rsidRDefault="00000000">
          <w:pPr>
            <w:pStyle w:val="TOC1"/>
            <w:rPr>
              <w:rFonts w:asciiTheme="minorHAnsi" w:eastAsiaTheme="minorEastAsia" w:hAnsiTheme="minorHAnsi" w:cstheme="minorBidi"/>
              <w:noProof/>
              <w:szCs w:val="22"/>
              <w14:ligatures w14:val="standardContextual"/>
            </w:rPr>
          </w:pPr>
          <w:hyperlink w:anchor="_Toc177341962" w:history="1">
            <w:r w:rsidR="006E7B02" w:rsidRPr="00EC3771">
              <w:rPr>
                <w:rStyle w:val="ae"/>
                <w:noProof/>
              </w:rPr>
              <w:t>其他内容</w:t>
            </w:r>
            <w:r w:rsidR="006E7B02">
              <w:rPr>
                <w:noProof/>
                <w:webHidden/>
              </w:rPr>
              <w:tab/>
            </w:r>
            <w:r w:rsidR="006E7B02">
              <w:rPr>
                <w:noProof/>
                <w:webHidden/>
              </w:rPr>
              <w:fldChar w:fldCharType="begin"/>
            </w:r>
            <w:r w:rsidR="006E7B02">
              <w:rPr>
                <w:noProof/>
                <w:webHidden/>
              </w:rPr>
              <w:instrText xml:space="preserve"> PAGEREF _Toc177341962 \h </w:instrText>
            </w:r>
            <w:r w:rsidR="006E7B02">
              <w:rPr>
                <w:noProof/>
                <w:webHidden/>
              </w:rPr>
            </w:r>
            <w:r w:rsidR="006E7B02">
              <w:rPr>
                <w:noProof/>
                <w:webHidden/>
              </w:rPr>
              <w:fldChar w:fldCharType="separate"/>
            </w:r>
            <w:r w:rsidR="006E7B02">
              <w:rPr>
                <w:noProof/>
                <w:webHidden/>
              </w:rPr>
              <w:t>24</w:t>
            </w:r>
            <w:r w:rsidR="006E7B02">
              <w:rPr>
                <w:noProof/>
                <w:webHidden/>
              </w:rPr>
              <w:fldChar w:fldCharType="end"/>
            </w:r>
          </w:hyperlink>
        </w:p>
        <w:p w14:paraId="36390453" w14:textId="7E1DE945" w:rsidR="006E7B02" w:rsidRDefault="00000000">
          <w:pPr>
            <w:pStyle w:val="TOC2"/>
            <w:rPr>
              <w:rFonts w:asciiTheme="minorHAnsi" w:eastAsiaTheme="minorEastAsia" w:hAnsiTheme="minorHAnsi" w:cstheme="minorBidi"/>
              <w:noProof/>
              <w:szCs w:val="22"/>
              <w14:ligatures w14:val="standardContextual"/>
            </w:rPr>
          </w:pPr>
          <w:hyperlink w:anchor="_Toc177341963" w:history="1">
            <w:r w:rsidR="006E7B02" w:rsidRPr="00EC3771">
              <w:rPr>
                <w:rStyle w:val="ae"/>
                <w:noProof/>
              </w:rPr>
              <w:t>封面</w:t>
            </w:r>
            <w:r w:rsidR="006E7B02">
              <w:rPr>
                <w:noProof/>
                <w:webHidden/>
              </w:rPr>
              <w:tab/>
            </w:r>
            <w:r w:rsidR="006E7B02">
              <w:rPr>
                <w:noProof/>
                <w:webHidden/>
              </w:rPr>
              <w:fldChar w:fldCharType="begin"/>
            </w:r>
            <w:r w:rsidR="006E7B02">
              <w:rPr>
                <w:noProof/>
                <w:webHidden/>
              </w:rPr>
              <w:instrText xml:space="preserve"> PAGEREF _Toc177341963 \h </w:instrText>
            </w:r>
            <w:r w:rsidR="006E7B02">
              <w:rPr>
                <w:noProof/>
                <w:webHidden/>
              </w:rPr>
            </w:r>
            <w:r w:rsidR="006E7B02">
              <w:rPr>
                <w:noProof/>
                <w:webHidden/>
              </w:rPr>
              <w:fldChar w:fldCharType="separate"/>
            </w:r>
            <w:r w:rsidR="006E7B02">
              <w:rPr>
                <w:noProof/>
                <w:webHidden/>
              </w:rPr>
              <w:t>24</w:t>
            </w:r>
            <w:r w:rsidR="006E7B02">
              <w:rPr>
                <w:noProof/>
                <w:webHidden/>
              </w:rPr>
              <w:fldChar w:fldCharType="end"/>
            </w:r>
          </w:hyperlink>
        </w:p>
        <w:p w14:paraId="4467B6CC" w14:textId="6D051924" w:rsidR="006E7B02" w:rsidRDefault="00000000">
          <w:pPr>
            <w:pStyle w:val="TOC2"/>
            <w:rPr>
              <w:rFonts w:asciiTheme="minorHAnsi" w:eastAsiaTheme="minorEastAsia" w:hAnsiTheme="minorHAnsi" w:cstheme="minorBidi"/>
              <w:noProof/>
              <w:szCs w:val="22"/>
              <w14:ligatures w14:val="standardContextual"/>
            </w:rPr>
          </w:pPr>
          <w:hyperlink w:anchor="_Toc177341964" w:history="1">
            <w:r w:rsidR="006E7B02" w:rsidRPr="00EC3771">
              <w:rPr>
                <w:rStyle w:val="ae"/>
                <w:noProof/>
              </w:rPr>
              <w:t>扉页</w:t>
            </w:r>
            <w:r w:rsidR="006E7B02">
              <w:rPr>
                <w:noProof/>
                <w:webHidden/>
              </w:rPr>
              <w:tab/>
            </w:r>
            <w:r w:rsidR="006E7B02">
              <w:rPr>
                <w:noProof/>
                <w:webHidden/>
              </w:rPr>
              <w:fldChar w:fldCharType="begin"/>
            </w:r>
            <w:r w:rsidR="006E7B02">
              <w:rPr>
                <w:noProof/>
                <w:webHidden/>
              </w:rPr>
              <w:instrText xml:space="preserve"> PAGEREF _Toc177341964 \h </w:instrText>
            </w:r>
            <w:r w:rsidR="006E7B02">
              <w:rPr>
                <w:noProof/>
                <w:webHidden/>
              </w:rPr>
            </w:r>
            <w:r w:rsidR="006E7B02">
              <w:rPr>
                <w:noProof/>
                <w:webHidden/>
              </w:rPr>
              <w:fldChar w:fldCharType="separate"/>
            </w:r>
            <w:r w:rsidR="006E7B02">
              <w:rPr>
                <w:noProof/>
                <w:webHidden/>
              </w:rPr>
              <w:t>24</w:t>
            </w:r>
            <w:r w:rsidR="006E7B02">
              <w:rPr>
                <w:noProof/>
                <w:webHidden/>
              </w:rPr>
              <w:fldChar w:fldCharType="end"/>
            </w:r>
          </w:hyperlink>
        </w:p>
        <w:p w14:paraId="59DC975C" w14:textId="15C07921" w:rsidR="006E7B02" w:rsidRDefault="00000000">
          <w:pPr>
            <w:pStyle w:val="TOC2"/>
            <w:rPr>
              <w:rFonts w:asciiTheme="minorHAnsi" w:eastAsiaTheme="minorEastAsia" w:hAnsiTheme="minorHAnsi" w:cstheme="minorBidi"/>
              <w:noProof/>
              <w:szCs w:val="22"/>
              <w14:ligatures w14:val="standardContextual"/>
            </w:rPr>
          </w:pPr>
          <w:hyperlink w:anchor="_Toc177341965" w:history="1">
            <w:r w:rsidR="006E7B02" w:rsidRPr="00EC3771">
              <w:rPr>
                <w:rStyle w:val="ae"/>
                <w:noProof/>
              </w:rPr>
              <w:t>封底</w:t>
            </w:r>
            <w:r w:rsidR="006E7B02">
              <w:rPr>
                <w:noProof/>
                <w:webHidden/>
              </w:rPr>
              <w:tab/>
            </w:r>
            <w:r w:rsidR="006E7B02">
              <w:rPr>
                <w:noProof/>
                <w:webHidden/>
              </w:rPr>
              <w:fldChar w:fldCharType="begin"/>
            </w:r>
            <w:r w:rsidR="006E7B02">
              <w:rPr>
                <w:noProof/>
                <w:webHidden/>
              </w:rPr>
              <w:instrText xml:space="preserve"> PAGEREF _Toc177341965 \h </w:instrText>
            </w:r>
            <w:r w:rsidR="006E7B02">
              <w:rPr>
                <w:noProof/>
                <w:webHidden/>
              </w:rPr>
            </w:r>
            <w:r w:rsidR="006E7B02">
              <w:rPr>
                <w:noProof/>
                <w:webHidden/>
              </w:rPr>
              <w:fldChar w:fldCharType="separate"/>
            </w:r>
            <w:r w:rsidR="006E7B02">
              <w:rPr>
                <w:noProof/>
                <w:webHidden/>
              </w:rPr>
              <w:t>24</w:t>
            </w:r>
            <w:r w:rsidR="006E7B02">
              <w:rPr>
                <w:noProof/>
                <w:webHidden/>
              </w:rPr>
              <w:fldChar w:fldCharType="end"/>
            </w:r>
          </w:hyperlink>
        </w:p>
        <w:p w14:paraId="7EA789CC" w14:textId="3D1C4306" w:rsidR="006E7B02" w:rsidRDefault="00000000">
          <w:pPr>
            <w:pStyle w:val="TOC2"/>
            <w:rPr>
              <w:rFonts w:asciiTheme="minorHAnsi" w:eastAsiaTheme="minorEastAsia" w:hAnsiTheme="minorHAnsi" w:cstheme="minorBidi"/>
              <w:noProof/>
              <w:szCs w:val="22"/>
              <w14:ligatures w14:val="standardContextual"/>
            </w:rPr>
          </w:pPr>
          <w:hyperlink w:anchor="_Toc177341966" w:history="1">
            <w:r w:rsidR="006E7B02" w:rsidRPr="00EC3771">
              <w:rPr>
                <w:rStyle w:val="ae"/>
                <w:noProof/>
              </w:rPr>
              <w:t>书脊</w:t>
            </w:r>
            <w:r w:rsidR="006E7B02">
              <w:rPr>
                <w:noProof/>
                <w:webHidden/>
              </w:rPr>
              <w:tab/>
            </w:r>
            <w:r w:rsidR="006E7B02">
              <w:rPr>
                <w:noProof/>
                <w:webHidden/>
              </w:rPr>
              <w:fldChar w:fldCharType="begin"/>
            </w:r>
            <w:r w:rsidR="006E7B02">
              <w:rPr>
                <w:noProof/>
                <w:webHidden/>
              </w:rPr>
              <w:instrText xml:space="preserve"> PAGEREF _Toc177341966 \h </w:instrText>
            </w:r>
            <w:r w:rsidR="006E7B02">
              <w:rPr>
                <w:noProof/>
                <w:webHidden/>
              </w:rPr>
            </w:r>
            <w:r w:rsidR="006E7B02">
              <w:rPr>
                <w:noProof/>
                <w:webHidden/>
              </w:rPr>
              <w:fldChar w:fldCharType="separate"/>
            </w:r>
            <w:r w:rsidR="006E7B02">
              <w:rPr>
                <w:noProof/>
                <w:webHidden/>
              </w:rPr>
              <w:t>24</w:t>
            </w:r>
            <w:r w:rsidR="006E7B02">
              <w:rPr>
                <w:noProof/>
                <w:webHidden/>
              </w:rPr>
              <w:fldChar w:fldCharType="end"/>
            </w:r>
          </w:hyperlink>
        </w:p>
        <w:p w14:paraId="6133FF37" w14:textId="7C5E4E18" w:rsidR="00595348" w:rsidRDefault="00595348" w:rsidP="00B71070">
          <w:r>
            <w:rPr>
              <w:lang w:val="zh-CN"/>
            </w:rPr>
            <w:fldChar w:fldCharType="end"/>
          </w:r>
        </w:p>
      </w:sdtContent>
    </w:sdt>
    <w:p w14:paraId="22D2BF51" w14:textId="77777777" w:rsidR="00595348" w:rsidRDefault="00595348" w:rsidP="00B71070">
      <w:pPr>
        <w:rPr>
          <w:rFonts w:ascii="华文隶书" w:hAnsiTheme="minorHAnsi" w:cstheme="minorBidi"/>
          <w:kern w:val="44"/>
          <w:sz w:val="44"/>
          <w:szCs w:val="44"/>
        </w:rPr>
      </w:pPr>
      <w:r>
        <w:br w:type="page"/>
      </w:r>
    </w:p>
    <w:p w14:paraId="0A025434" w14:textId="77777777" w:rsidR="00A249FF" w:rsidRPr="00C67092" w:rsidRDefault="00BC2248" w:rsidP="00D63216">
      <w:pPr>
        <w:pStyle w:val="1"/>
      </w:pPr>
      <w:bookmarkStart w:id="2" w:name="_Toc177341892"/>
      <w:r w:rsidRPr="00C67092">
        <w:rPr>
          <w:rFonts w:hint="eastAsia"/>
        </w:rPr>
        <w:lastRenderedPageBreak/>
        <w:t>模组简介</w:t>
      </w:r>
      <w:bookmarkEnd w:id="0"/>
      <w:bookmarkEnd w:id="2"/>
    </w:p>
    <w:p w14:paraId="16651733" w14:textId="3FBD90ED" w:rsidR="00A249FF" w:rsidRPr="00C67092" w:rsidRDefault="00504AAD" w:rsidP="00B71070">
      <w:r>
        <w:rPr>
          <w:rFonts w:hint="eastAsia"/>
        </w:rPr>
        <w:t>穿越晶壁的流星降落于此</w:t>
      </w:r>
      <w:r w:rsidR="002A2E5A">
        <w:rPr>
          <w:rFonts w:hint="eastAsia"/>
        </w:rPr>
        <w:t>，天降异兆。默默无闻的小山村职业者数量激增，贡德亲自托梦，这一切的背后，究竟是什么原因。</w:t>
      </w:r>
    </w:p>
    <w:p w14:paraId="3F37BDDE" w14:textId="77777777" w:rsidR="00A249FF" w:rsidRPr="00C67092" w:rsidRDefault="00BC2248" w:rsidP="00D63216">
      <w:pPr>
        <w:pStyle w:val="1"/>
      </w:pPr>
      <w:bookmarkStart w:id="3" w:name="_Toc408858529"/>
      <w:bookmarkStart w:id="4" w:name="_Toc177341893"/>
      <w:r w:rsidRPr="00C67092">
        <w:rPr>
          <w:rFonts w:hint="eastAsia"/>
        </w:rPr>
        <w:t>使用说明</w:t>
      </w:r>
      <w:bookmarkEnd w:id="3"/>
      <w:bookmarkEnd w:id="4"/>
    </w:p>
    <w:p w14:paraId="587BCC48" w14:textId="1738BFB8" w:rsidR="00A249FF" w:rsidRDefault="00F52090" w:rsidP="00B71070">
      <w:r w:rsidRPr="00C67092">
        <w:rPr>
          <w:rFonts w:hint="eastAsia"/>
        </w:rPr>
        <w:t>本次冒险拟使用</w:t>
      </w:r>
      <w:r w:rsidR="008B7C1F">
        <w:rPr>
          <w:rFonts w:hint="eastAsia"/>
        </w:rPr>
        <w:t>DND</w:t>
      </w:r>
      <w:r w:rsidRPr="00C67092">
        <w:t>5</w:t>
      </w:r>
      <w:r w:rsidRPr="00C67092">
        <w:rPr>
          <w:rFonts w:hint="eastAsia"/>
        </w:rPr>
        <w:t>E</w:t>
      </w:r>
      <w:r w:rsidRPr="00C67092">
        <w:rPr>
          <w:rFonts w:hint="eastAsia"/>
        </w:rPr>
        <w:t>规则，小队等级为</w:t>
      </w:r>
      <w:r w:rsidR="002A2E5A">
        <w:t>5</w:t>
      </w:r>
      <w:r w:rsidRPr="00C67092">
        <w:rPr>
          <w:rFonts w:hint="eastAsia"/>
        </w:rPr>
        <w:t>，小队人数</w:t>
      </w:r>
      <w:r w:rsidRPr="00C67092">
        <w:rPr>
          <w:rFonts w:hint="eastAsia"/>
        </w:rPr>
        <w:t>4</w:t>
      </w:r>
      <w:r w:rsidR="00EE6C50">
        <w:rPr>
          <w:rFonts w:hint="eastAsia"/>
        </w:rPr>
        <w:t>~</w:t>
      </w:r>
      <w:r w:rsidR="00EE6C50">
        <w:t>8</w:t>
      </w:r>
      <w:r w:rsidRPr="00C67092">
        <w:rPr>
          <w:rFonts w:hint="eastAsia"/>
        </w:rPr>
        <w:t>人。</w:t>
      </w:r>
      <w:r w:rsidR="002F017D" w:rsidRPr="00C67092">
        <w:rPr>
          <w:rFonts w:hint="eastAsia"/>
        </w:rPr>
        <w:t>涉及到的怪物皆可在怪物图鉴</w:t>
      </w:r>
      <w:r w:rsidR="002A2E5A">
        <w:rPr>
          <w:rFonts w:hint="eastAsia"/>
        </w:rPr>
        <w:t>、</w:t>
      </w:r>
      <w:r w:rsidR="007C1075">
        <w:rPr>
          <w:rFonts w:hint="eastAsia"/>
        </w:rPr>
        <w:t>魔邓肯巨献</w:t>
      </w:r>
      <w:r w:rsidR="002A2E5A">
        <w:rPr>
          <w:rFonts w:hint="eastAsia"/>
        </w:rPr>
        <w:t>和本模组</w:t>
      </w:r>
      <w:r w:rsidR="002F017D" w:rsidRPr="00C67092">
        <w:rPr>
          <w:rFonts w:hint="eastAsia"/>
        </w:rPr>
        <w:t>中找到原型</w:t>
      </w:r>
      <w:r w:rsidR="00BC2248" w:rsidRPr="00C67092">
        <w:rPr>
          <w:rFonts w:hint="eastAsia"/>
        </w:rPr>
        <w:t>。</w:t>
      </w:r>
    </w:p>
    <w:p w14:paraId="2058CFCF" w14:textId="210EC91C" w:rsidR="00500B09" w:rsidRPr="00C67092" w:rsidRDefault="00500B09" w:rsidP="00B71070">
      <w:r>
        <w:rPr>
          <w:rFonts w:hint="eastAsia"/>
        </w:rPr>
        <w:t>本模组可以作为一个单独的短模组启用；也可以作为任意的，</w:t>
      </w:r>
      <w:r w:rsidR="002A2E5A">
        <w:rPr>
          <w:rFonts w:hint="eastAsia"/>
        </w:rPr>
        <w:t>启用了“剑湾的派系势力“</w:t>
      </w:r>
      <w:r>
        <w:rPr>
          <w:rFonts w:hint="eastAsia"/>
        </w:rPr>
        <w:t>的长战役中的一环使用。</w:t>
      </w:r>
    </w:p>
    <w:p w14:paraId="0A28F006" w14:textId="77777777" w:rsidR="00A249FF" w:rsidRPr="00C67092" w:rsidRDefault="00BC2248" w:rsidP="00D63216">
      <w:pPr>
        <w:pStyle w:val="1"/>
      </w:pPr>
      <w:bookmarkStart w:id="5" w:name="_Toc408858530"/>
      <w:bookmarkStart w:id="6" w:name="_Toc177341894"/>
      <w:r w:rsidRPr="00C67092">
        <w:rPr>
          <w:rFonts w:hint="eastAsia"/>
        </w:rPr>
        <w:t>背景故事</w:t>
      </w:r>
      <w:bookmarkEnd w:id="5"/>
      <w:bookmarkEnd w:id="6"/>
    </w:p>
    <w:p w14:paraId="04CEC4FA" w14:textId="4B3ABE1B" w:rsidR="003D1A02" w:rsidRDefault="003D1A02" w:rsidP="00B71070">
      <w:r>
        <w:t>克索迪亚，费伦大陆上一个默默无闻的</w:t>
      </w:r>
      <w:r>
        <w:rPr>
          <w:rFonts w:hint="eastAsia"/>
        </w:rPr>
        <w:t>小镇</w:t>
      </w:r>
      <w:r>
        <w:t>，</w:t>
      </w:r>
      <w:r>
        <w:rPr>
          <w:rFonts w:hint="eastAsia"/>
        </w:rPr>
        <w:t>距离近的小城也有足足五天的车程，</w:t>
      </w:r>
      <w:r>
        <w:t>当地居民以采矿为生</w:t>
      </w:r>
      <w:r>
        <w:rPr>
          <w:rFonts w:hint="eastAsia"/>
        </w:rPr>
        <w:t>，身处苦寒之地，还时不时遭到兽人的侵扰</w:t>
      </w:r>
      <w:r>
        <w:t>。</w:t>
      </w:r>
    </w:p>
    <w:p w14:paraId="0C2B841E" w14:textId="2EFE5A87" w:rsidR="003D1A02" w:rsidRDefault="003D1A02" w:rsidP="00B71070">
      <w:r>
        <w:t>就在不久之前，一颗</w:t>
      </w:r>
      <w:r>
        <w:rPr>
          <w:rFonts w:hint="eastAsia"/>
        </w:rPr>
        <w:t>跨越晶壁的</w:t>
      </w:r>
      <w:r>
        <w:t>绿色流星突然从天空中陨落，砸在克索迪亚的北山处</w:t>
      </w:r>
      <w:r>
        <w:rPr>
          <w:rFonts w:hint="eastAsia"/>
        </w:rPr>
        <w:t>，有</w:t>
      </w:r>
      <w:r w:rsidR="00467218">
        <w:rPr>
          <w:rFonts w:hint="eastAsia"/>
        </w:rPr>
        <w:t>镇民</w:t>
      </w:r>
      <w:r>
        <w:rPr>
          <w:rFonts w:hint="eastAsia"/>
        </w:rPr>
        <w:t>进入其中采矿，竟见“虫仙”，虫仙传给</w:t>
      </w:r>
      <w:r w:rsidR="00467218">
        <w:rPr>
          <w:rFonts w:hint="eastAsia"/>
        </w:rPr>
        <w:t>镇民</w:t>
      </w:r>
      <w:r>
        <w:rPr>
          <w:rFonts w:hint="eastAsia"/>
        </w:rPr>
        <w:t>锻体之法</w:t>
      </w:r>
      <w:r>
        <w:t>。</w:t>
      </w:r>
    </w:p>
    <w:p w14:paraId="16CF9CD0" w14:textId="0682520F" w:rsidR="00EE6C50" w:rsidRDefault="00EE6C50" w:rsidP="00B71070">
      <w:r>
        <w:rPr>
          <w:rFonts w:hint="eastAsia"/>
        </w:rPr>
        <w:t>驻扎当地的领主联盟派遣心怀鬼胎的四位劳务派遣前来调查，得到了神启的四人来到此地。</w:t>
      </w:r>
    </w:p>
    <w:p w14:paraId="5D131323" w14:textId="2FC266C5" w:rsidR="00212E9D" w:rsidRPr="00C67092" w:rsidRDefault="00EE6C50" w:rsidP="00B71070">
      <w:r>
        <w:rPr>
          <w:rFonts w:hint="eastAsia"/>
        </w:rPr>
        <w:t>这八人又将碰出怎样的火花？这“虫仙”又究竟是何物？克索迪亚的</w:t>
      </w:r>
      <w:r w:rsidR="00467218">
        <w:rPr>
          <w:rFonts w:hint="eastAsia"/>
        </w:rPr>
        <w:t>镇民</w:t>
      </w:r>
      <w:r>
        <w:rPr>
          <w:rFonts w:hint="eastAsia"/>
        </w:rPr>
        <w:t>又该何去何从？</w:t>
      </w:r>
      <w:r w:rsidRPr="00C67092">
        <w:t xml:space="preserve"> </w:t>
      </w:r>
    </w:p>
    <w:p w14:paraId="3FD20480" w14:textId="77777777" w:rsidR="00A249FF" w:rsidRPr="00C67092" w:rsidRDefault="00BC2248" w:rsidP="00D63216">
      <w:pPr>
        <w:pStyle w:val="1"/>
      </w:pPr>
      <w:bookmarkStart w:id="7" w:name="_Toc408858531"/>
      <w:bookmarkStart w:id="8" w:name="_Toc177341895"/>
      <w:r w:rsidRPr="00C67092">
        <w:rPr>
          <w:rFonts w:hint="eastAsia"/>
        </w:rPr>
        <w:t>冒险概要</w:t>
      </w:r>
      <w:bookmarkEnd w:id="7"/>
      <w:bookmarkEnd w:id="8"/>
    </w:p>
    <w:p w14:paraId="770373B8" w14:textId="77777777" w:rsidR="006A0B9F" w:rsidRDefault="006A0B9F" w:rsidP="00B71070">
      <w:pPr>
        <w:pStyle w:val="af6"/>
        <w:rPr>
          <w:rStyle w:val="af0"/>
          <w:rFonts w:ascii="宋体" w:eastAsia="宋体" w:hAnsi="宋体"/>
        </w:rPr>
      </w:pPr>
      <w:r>
        <w:rPr>
          <w:rStyle w:val="af0"/>
          <w:rFonts w:ascii="宋体" w:eastAsia="宋体" w:hAnsi="宋体" w:hint="eastAsia"/>
        </w:rPr>
        <w:t>序幕</w:t>
      </w:r>
    </w:p>
    <w:p w14:paraId="5A7B5626" w14:textId="2CD965CB" w:rsidR="00E55456" w:rsidRPr="006A0B9F" w:rsidRDefault="002A2E5A" w:rsidP="00B71070">
      <w:pPr>
        <w:pStyle w:val="af6"/>
      </w:pPr>
      <w:r>
        <w:rPr>
          <w:rStyle w:val="af0"/>
          <w:rFonts w:ascii="宋体" w:eastAsia="宋体" w:hAnsi="宋体" w:hint="eastAsia"/>
        </w:rPr>
        <w:t>面见密探</w:t>
      </w:r>
    </w:p>
    <w:p w14:paraId="48A4D6D5" w14:textId="7273CA70" w:rsidR="00A249FF" w:rsidRDefault="000E32F6" w:rsidP="00B71070">
      <w:r>
        <w:rPr>
          <w:rFonts w:hint="eastAsia"/>
        </w:rPr>
        <w:t>情报</w:t>
      </w:r>
    </w:p>
    <w:p w14:paraId="76D279D9" w14:textId="78754B1F" w:rsidR="00906760" w:rsidRPr="00C67092" w:rsidRDefault="006F5925" w:rsidP="00B71070">
      <w:r>
        <w:rPr>
          <w:rFonts w:hint="eastAsia"/>
        </w:rPr>
        <w:t>前往克索迪亚</w:t>
      </w:r>
    </w:p>
    <w:p w14:paraId="03997D2F" w14:textId="4EC68619" w:rsidR="00A249FF" w:rsidRPr="00C67092" w:rsidRDefault="002A2E5A" w:rsidP="00B71070">
      <w:pPr>
        <w:pStyle w:val="af6"/>
        <w:rPr>
          <w:rStyle w:val="af0"/>
          <w:rFonts w:ascii="宋体" w:eastAsia="宋体" w:hAnsi="宋体"/>
        </w:rPr>
      </w:pPr>
      <w:r>
        <w:rPr>
          <w:rStyle w:val="af0"/>
          <w:rFonts w:ascii="宋体" w:eastAsia="宋体" w:hAnsi="宋体" w:hint="eastAsia"/>
        </w:rPr>
        <w:t>克索迪亚</w:t>
      </w:r>
    </w:p>
    <w:p w14:paraId="080A34C0" w14:textId="6138AF8B" w:rsidR="005A686D" w:rsidRDefault="00F82A8A" w:rsidP="00B71070">
      <w:r>
        <w:rPr>
          <w:rFonts w:hint="eastAsia"/>
        </w:rPr>
        <w:t>村口</w:t>
      </w:r>
    </w:p>
    <w:p w14:paraId="3898D27D" w14:textId="160A5875" w:rsidR="00F82A8A" w:rsidRDefault="00F82A8A" w:rsidP="00B71070">
      <w:r>
        <w:rPr>
          <w:rFonts w:hint="eastAsia"/>
        </w:rPr>
        <w:t>宋娜小贩</w:t>
      </w:r>
    </w:p>
    <w:p w14:paraId="0C010A9C" w14:textId="357C6818" w:rsidR="00F82A8A" w:rsidRDefault="00F82A8A" w:rsidP="00B71070">
      <w:r>
        <w:rPr>
          <w:rFonts w:hint="eastAsia"/>
        </w:rPr>
        <w:t>镇长家、镇民们、铁匠铺、教堂、仓库</w:t>
      </w:r>
    </w:p>
    <w:p w14:paraId="5955085E" w14:textId="6E179C98" w:rsidR="00F82A8A" w:rsidRDefault="00F82A8A" w:rsidP="00B71070">
      <w:r>
        <w:rPr>
          <w:rFonts w:hint="eastAsia"/>
        </w:rPr>
        <w:t>莱斯顿爵士的训练营</w:t>
      </w:r>
    </w:p>
    <w:p w14:paraId="0E31C372" w14:textId="724BB1FA" w:rsidR="000870FF" w:rsidRPr="00C67092" w:rsidRDefault="000870FF" w:rsidP="00B71070">
      <w:r>
        <w:rPr>
          <w:rFonts w:hint="eastAsia"/>
        </w:rPr>
        <w:t>镇长与王虫</w:t>
      </w:r>
    </w:p>
    <w:p w14:paraId="0A965CC8" w14:textId="373E5F9E" w:rsidR="00471F1D" w:rsidRPr="00C67092" w:rsidRDefault="00F82A8A" w:rsidP="00B71070">
      <w:pPr>
        <w:pStyle w:val="af6"/>
        <w:rPr>
          <w:rStyle w:val="af0"/>
          <w:rFonts w:ascii="宋体" w:eastAsia="宋体" w:hAnsi="宋体"/>
        </w:rPr>
      </w:pPr>
      <w:r>
        <w:rPr>
          <w:rStyle w:val="af0"/>
          <w:rFonts w:ascii="宋体" w:eastAsia="宋体" w:hAnsi="宋体" w:hint="eastAsia"/>
        </w:rPr>
        <w:t>北</w:t>
      </w:r>
      <w:r w:rsidR="002A2E5A">
        <w:rPr>
          <w:rStyle w:val="af0"/>
          <w:rFonts w:ascii="宋体" w:eastAsia="宋体" w:hAnsi="宋体" w:hint="eastAsia"/>
        </w:rPr>
        <w:t>山</w:t>
      </w:r>
    </w:p>
    <w:p w14:paraId="7EF67C83" w14:textId="5DDCDDA3" w:rsidR="00B077FF" w:rsidRDefault="000870FF" w:rsidP="00B71070">
      <w:r>
        <w:rPr>
          <w:rFonts w:hint="eastAsia"/>
        </w:rPr>
        <w:t>北山构造与石门</w:t>
      </w:r>
    </w:p>
    <w:p w14:paraId="27317E2E" w14:textId="075DA03F" w:rsidR="000870FF" w:rsidRDefault="00FC43A3" w:rsidP="00B71070">
      <w:r>
        <w:rPr>
          <w:rFonts w:hint="eastAsia"/>
        </w:rPr>
        <w:t>探索矿山</w:t>
      </w:r>
      <w:r w:rsidR="000870FF">
        <w:rPr>
          <w:rFonts w:hint="eastAsia"/>
        </w:rPr>
        <w:t>矿山、矿工们</w:t>
      </w:r>
    </w:p>
    <w:p w14:paraId="56C450E7" w14:textId="62B20066" w:rsidR="000870FF" w:rsidRPr="00C67092" w:rsidRDefault="000870FF" w:rsidP="00B71070">
      <w:r>
        <w:rPr>
          <w:rFonts w:hint="eastAsia"/>
        </w:rPr>
        <w:t>哈德罗与虫后</w:t>
      </w:r>
    </w:p>
    <w:p w14:paraId="2C4A947F" w14:textId="60250C20" w:rsidR="008475BE" w:rsidRPr="00C67092" w:rsidRDefault="00604F0E" w:rsidP="00B71070">
      <w:pPr>
        <w:pStyle w:val="af6"/>
        <w:rPr>
          <w:rStyle w:val="af0"/>
          <w:rFonts w:ascii="宋体" w:eastAsia="宋体" w:hAnsi="宋体"/>
        </w:rPr>
      </w:pPr>
      <w:r>
        <w:rPr>
          <w:rStyle w:val="af0"/>
          <w:rFonts w:ascii="宋体" w:eastAsia="宋体" w:hAnsi="宋体" w:hint="eastAsia"/>
        </w:rPr>
        <w:t>流星</w:t>
      </w:r>
    </w:p>
    <w:p w14:paraId="769DCC5C" w14:textId="6345F847" w:rsidR="00A21C54" w:rsidRDefault="008475BE" w:rsidP="00B71070">
      <w:r>
        <w:rPr>
          <w:rFonts w:hint="eastAsia"/>
        </w:rPr>
        <w:t>菌毯肿瘤与灵能节点</w:t>
      </w:r>
    </w:p>
    <w:p w14:paraId="5D1AD1D9" w14:textId="6FD5FAA2" w:rsidR="008475BE" w:rsidRDefault="008475BE" w:rsidP="00B71070">
      <w:r>
        <w:rPr>
          <w:rFonts w:hint="eastAsia"/>
        </w:rPr>
        <w:t>祭祀与祈神间</w:t>
      </w:r>
    </w:p>
    <w:p w14:paraId="716BBE57" w14:textId="4ABFD0E0" w:rsidR="008475BE" w:rsidRPr="008475BE" w:rsidRDefault="008475BE" w:rsidP="00B71070">
      <w:r w:rsidRPr="008475BE">
        <w:rPr>
          <w:rFonts w:hint="eastAsia"/>
        </w:rPr>
        <w:t>资源仓库与孵化场</w:t>
      </w:r>
    </w:p>
    <w:p w14:paraId="65AE2EF5" w14:textId="77777777" w:rsidR="00C244A6" w:rsidRDefault="00604F0E" w:rsidP="00B71070">
      <w:pPr>
        <w:pStyle w:val="af6"/>
        <w:rPr>
          <w:rStyle w:val="af0"/>
          <w:rFonts w:ascii="宋体" w:eastAsia="宋体" w:hAnsi="宋体"/>
        </w:rPr>
      </w:pPr>
      <w:r>
        <w:rPr>
          <w:rStyle w:val="af0"/>
          <w:rFonts w:ascii="宋体" w:eastAsia="宋体" w:hAnsi="宋体" w:hint="eastAsia"/>
        </w:rPr>
        <w:t>抉择</w:t>
      </w:r>
      <w:r w:rsidR="00C244A6">
        <w:rPr>
          <w:rStyle w:val="af0"/>
          <w:rFonts w:ascii="宋体" w:eastAsia="宋体" w:hAnsi="宋体" w:hint="eastAsia"/>
        </w:rPr>
        <w:t>与结局</w:t>
      </w:r>
    </w:p>
    <w:p w14:paraId="0655413A" w14:textId="6EFA5854" w:rsidR="00C244A6" w:rsidRDefault="00C244A6" w:rsidP="008475BE">
      <w:pPr>
        <w:pStyle w:val="af6"/>
        <w:ind w:firstLine="420"/>
      </w:pPr>
      <w:r>
        <w:rPr>
          <w:rFonts w:hint="eastAsia"/>
        </w:rPr>
        <w:t>为了虫群</w:t>
      </w:r>
    </w:p>
    <w:p w14:paraId="5973664D" w14:textId="6CA9E930" w:rsidR="00C244A6" w:rsidRDefault="00C244A6" w:rsidP="008475BE">
      <w:pPr>
        <w:pStyle w:val="af6"/>
        <w:ind w:firstLine="420"/>
      </w:pPr>
      <w:r>
        <w:rPr>
          <w:rFonts w:hint="eastAsia"/>
        </w:rPr>
        <w:t>恢复秩序</w:t>
      </w:r>
    </w:p>
    <w:p w14:paraId="09147001" w14:textId="05AC6355" w:rsidR="00C244A6" w:rsidRDefault="00C244A6" w:rsidP="008475BE">
      <w:pPr>
        <w:pStyle w:val="af6"/>
        <w:ind w:firstLine="420"/>
      </w:pPr>
      <w:r>
        <w:rPr>
          <w:rFonts w:hint="eastAsia"/>
        </w:rPr>
        <w:t>默不作声</w:t>
      </w:r>
    </w:p>
    <w:p w14:paraId="3BE2A81A" w14:textId="2F9AE121" w:rsidR="008475BE" w:rsidRPr="00C244A6" w:rsidRDefault="008475BE" w:rsidP="008475BE">
      <w:pPr>
        <w:pStyle w:val="af6"/>
        <w:ind w:firstLine="420"/>
        <w:rPr>
          <w:rStyle w:val="af0"/>
          <w:rFonts w:ascii="宋体" w:eastAsia="宋体" w:hAnsi="宋体"/>
          <w:b w:val="0"/>
          <w:color w:val="auto"/>
          <w:kern w:val="2"/>
        </w:rPr>
      </w:pPr>
      <w:r>
        <w:rPr>
          <w:rFonts w:hint="eastAsia"/>
        </w:rPr>
        <w:t>葬身虫海</w:t>
      </w:r>
    </w:p>
    <w:p w14:paraId="3E6FA8D8" w14:textId="315DF20A" w:rsidR="00EE4959" w:rsidRPr="006F5925" w:rsidRDefault="006F5925" w:rsidP="00B71070">
      <w:pPr>
        <w:pStyle w:val="af6"/>
      </w:pPr>
      <w:r>
        <w:rPr>
          <w:rStyle w:val="af0"/>
          <w:rFonts w:ascii="宋体" w:eastAsia="宋体" w:hAnsi="宋体" w:hint="eastAsia"/>
        </w:rPr>
        <w:t>特殊游玩方式</w:t>
      </w:r>
    </w:p>
    <w:p w14:paraId="5CAD34D8" w14:textId="77777777" w:rsidR="00D361C7" w:rsidRPr="000457A2" w:rsidRDefault="00BC2248" w:rsidP="00D63216">
      <w:pPr>
        <w:pStyle w:val="1"/>
      </w:pPr>
      <w:bookmarkStart w:id="9" w:name="_Toc408858533"/>
      <w:bookmarkStart w:id="10" w:name="_Toc177341896"/>
      <w:r w:rsidRPr="00C67092">
        <w:rPr>
          <w:rFonts w:hint="eastAsia"/>
        </w:rPr>
        <w:t>城主建议</w:t>
      </w:r>
      <w:bookmarkEnd w:id="9"/>
      <w:bookmarkEnd w:id="10"/>
    </w:p>
    <w:p w14:paraId="21E4E0BD" w14:textId="41E39CF3" w:rsidR="00475F9A" w:rsidRDefault="006A1A3E" w:rsidP="00B71070">
      <w:r>
        <w:rPr>
          <w:rFonts w:hint="eastAsia"/>
        </w:rPr>
        <w:t>如果您是一个喜欢让玩家自由抉择的人，您可以设定玩家背景互不相识，且各自有着私心，只是被领主联盟来拉干活。这样，或许玩家会各自选择与自己三观想法相同的</w:t>
      </w:r>
      <w:r>
        <w:rPr>
          <w:rFonts w:hint="eastAsia"/>
        </w:rPr>
        <w:t>NPC</w:t>
      </w:r>
      <w:r>
        <w:rPr>
          <w:rFonts w:hint="eastAsia"/>
        </w:rPr>
        <w:t>结盟。</w:t>
      </w:r>
    </w:p>
    <w:p w14:paraId="383FA099" w14:textId="0B3D1185" w:rsidR="00A67DAF" w:rsidRPr="00221D0A" w:rsidRDefault="00221D0A" w:rsidP="00B71070">
      <w:r>
        <w:rPr>
          <w:rFonts w:hint="eastAsia"/>
        </w:rPr>
        <w:t>特殊游玩方式中，提供了扩展至</w:t>
      </w:r>
      <w:r w:rsidR="000E07D4">
        <w:rPr>
          <w:rFonts w:hint="eastAsia"/>
        </w:rPr>
        <w:t>5</w:t>
      </w:r>
      <w:r>
        <w:rPr>
          <w:rFonts w:hint="eastAsia"/>
        </w:rPr>
        <w:t>人游玩的方法，即由玩家来扮演</w:t>
      </w:r>
      <w:r w:rsidR="00A67DAF">
        <w:rPr>
          <w:rFonts w:hint="eastAsia"/>
        </w:rPr>
        <w:t>1</w:t>
      </w:r>
      <w:r w:rsidR="00A67DAF">
        <w:t>1</w:t>
      </w:r>
      <w:r w:rsidR="00A67DAF">
        <w:rPr>
          <w:rFonts w:hint="eastAsia"/>
        </w:rPr>
        <w:t>B</w:t>
      </w:r>
      <w:r w:rsidR="000E07D4">
        <w:rPr>
          <w:rFonts w:hint="eastAsia"/>
        </w:rPr>
        <w:t>，</w:t>
      </w:r>
      <w:r w:rsidR="00A67DAF">
        <w:rPr>
          <w:rFonts w:hint="eastAsia"/>
        </w:rPr>
        <w:t>可以考虑由奇械师爱好者扮演。</w:t>
      </w:r>
    </w:p>
    <w:p w14:paraId="517A1F4E" w14:textId="37D2E620" w:rsidR="00221D0A" w:rsidRDefault="00DD7C32" w:rsidP="00B71070">
      <w:r>
        <w:rPr>
          <w:rFonts w:hint="eastAsia"/>
        </w:rPr>
        <w:t>此外，由于本模组的怪物为虫群，且足足有四位可参战</w:t>
      </w:r>
      <w:r>
        <w:rPr>
          <w:rFonts w:hint="eastAsia"/>
        </w:rPr>
        <w:t>NPC</w:t>
      </w:r>
      <w:r>
        <w:rPr>
          <w:rFonts w:hint="eastAsia"/>
        </w:rPr>
        <w:t>，所以可以考虑拉一个副</w:t>
      </w:r>
      <w:r>
        <w:rPr>
          <w:rFonts w:hint="eastAsia"/>
        </w:rPr>
        <w:t>DM</w:t>
      </w:r>
      <w:r>
        <w:rPr>
          <w:rFonts w:hint="eastAsia"/>
        </w:rPr>
        <w:t>辅助您。</w:t>
      </w:r>
    </w:p>
    <w:p w14:paraId="699412FD" w14:textId="29E0AC4D" w:rsidR="008C1BBE" w:rsidRDefault="008C1BBE" w:rsidP="00B71070">
      <w:r>
        <w:rPr>
          <w:rFonts w:hint="eastAsia"/>
        </w:rPr>
        <w:t>部分主要</w:t>
      </w:r>
      <w:r>
        <w:rPr>
          <w:rFonts w:hint="eastAsia"/>
        </w:rPr>
        <w:t>NPC</w:t>
      </w:r>
      <w:r>
        <w:rPr>
          <w:rFonts w:hint="eastAsia"/>
        </w:rPr>
        <w:t>形象可参考：</w:t>
      </w:r>
    </w:p>
    <w:p w14:paraId="5FB17155" w14:textId="786557AF" w:rsidR="008C1BBE" w:rsidRDefault="008C1BBE" w:rsidP="00B71070">
      <w:r>
        <w:rPr>
          <w:rFonts w:hint="eastAsia"/>
        </w:rPr>
        <w:t>·强尼·冯·银手——《七大罪》：马克西姆。</w:t>
      </w:r>
    </w:p>
    <w:p w14:paraId="0333D2CB" w14:textId="14D152B6" w:rsidR="008C1BBE" w:rsidRDefault="008C1BBE" w:rsidP="00B71070">
      <w:r>
        <w:rPr>
          <w:rFonts w:hint="eastAsia"/>
        </w:rPr>
        <w:t>·</w:t>
      </w:r>
      <w:r w:rsidRPr="008C1BBE">
        <w:rPr>
          <w:rFonts w:hint="eastAsia"/>
        </w:rPr>
        <w:t>塔莎·伊斯莱拉·银手</w:t>
      </w:r>
      <w:r>
        <w:rPr>
          <w:rFonts w:hint="eastAsia"/>
        </w:rPr>
        <w:t>——《巫师</w:t>
      </w:r>
      <w:r>
        <w:rPr>
          <w:rFonts w:hint="eastAsia"/>
        </w:rPr>
        <w:t>3</w:t>
      </w:r>
      <w:r>
        <w:rPr>
          <w:rFonts w:hint="eastAsia"/>
        </w:rPr>
        <w:t>》：叶奈法。</w:t>
      </w:r>
    </w:p>
    <w:p w14:paraId="72036FD1" w14:textId="021886F7" w:rsidR="008C1BBE" w:rsidRDefault="008C1BBE" w:rsidP="00B71070">
      <w:r>
        <w:rPr>
          <w:rFonts w:hint="eastAsia"/>
        </w:rPr>
        <w:t>·陈祎——《三国杀》：笮融。</w:t>
      </w:r>
    </w:p>
    <w:p w14:paraId="3AEB3163" w14:textId="2FBD093F" w:rsidR="008C1BBE" w:rsidRDefault="008C1BBE" w:rsidP="00B71070">
      <w:r>
        <w:rPr>
          <w:rFonts w:hint="eastAsia"/>
        </w:rPr>
        <w:t>·</w:t>
      </w:r>
      <w:r>
        <w:t>11</w:t>
      </w:r>
      <w:r>
        <w:rPr>
          <w:rFonts w:hint="eastAsia"/>
        </w:rPr>
        <w:t>B</w:t>
      </w:r>
      <w:r>
        <w:rPr>
          <w:rFonts w:hint="eastAsia"/>
        </w:rPr>
        <w:t>——《炉石传说》：毒心者夏克里尔。</w:t>
      </w:r>
    </w:p>
    <w:p w14:paraId="6B7A8958" w14:textId="2EA29F11" w:rsidR="008C1BBE" w:rsidRDefault="008C1BBE" w:rsidP="00B71070">
      <w:r>
        <w:rPr>
          <w:rFonts w:hint="eastAsia"/>
        </w:rPr>
        <w:t>·</w:t>
      </w:r>
      <w:r>
        <w:t>11</w:t>
      </w:r>
      <w:r>
        <w:rPr>
          <w:rFonts w:hint="eastAsia"/>
        </w:rPr>
        <w:t>B</w:t>
      </w:r>
      <w:r>
        <w:rPr>
          <w:rFonts w:hint="eastAsia"/>
        </w:rPr>
        <w:t>（机甲）——《钢铁侠》：</w:t>
      </w:r>
      <w:r>
        <w:rPr>
          <w:rFonts w:hint="eastAsia"/>
        </w:rPr>
        <w:t>MARK</w:t>
      </w:r>
      <w:r>
        <w:t>85</w:t>
      </w:r>
      <w:r>
        <w:rPr>
          <w:rFonts w:hint="eastAsia"/>
        </w:rPr>
        <w:t>；《</w:t>
      </w:r>
      <w:r>
        <w:rPr>
          <w:rFonts w:hint="eastAsia"/>
        </w:rPr>
        <w:t>EVA</w:t>
      </w:r>
      <w:r>
        <w:rPr>
          <w:rFonts w:hint="eastAsia"/>
        </w:rPr>
        <w:t>》：初号机；《高达》：</w:t>
      </w:r>
      <w:r>
        <w:rPr>
          <w:rFonts w:hint="eastAsia"/>
        </w:rPr>
        <w:t>MSZ</w:t>
      </w:r>
      <w:r>
        <w:t>-006</w:t>
      </w:r>
      <w:r>
        <w:rPr>
          <w:rFonts w:hint="eastAsia"/>
        </w:rPr>
        <w:t>等。</w:t>
      </w:r>
    </w:p>
    <w:p w14:paraId="7B2638C2" w14:textId="7F0C633A" w:rsidR="008063C6" w:rsidRDefault="008063C6" w:rsidP="00B71070">
      <w:r>
        <w:rPr>
          <w:rFonts w:hint="eastAsia"/>
        </w:rPr>
        <w:t>·虫群：</w:t>
      </w:r>
      <w:r>
        <w:rPr>
          <w:rFonts w:hint="eastAsia"/>
        </w:rPr>
        <w:t>SC</w:t>
      </w:r>
      <w:r>
        <w:rPr>
          <w:rFonts w:hint="eastAsia"/>
        </w:rPr>
        <w:t>Ⅱ</w:t>
      </w:r>
      <w:r w:rsidR="00883F48">
        <w:rPr>
          <w:rFonts w:hint="eastAsia"/>
        </w:rPr>
        <w:t>。</w:t>
      </w:r>
    </w:p>
    <w:p w14:paraId="32F9BBED" w14:textId="4D15439F" w:rsidR="00DD7C32" w:rsidRDefault="00DD7C32" w:rsidP="00B71070">
      <w:r>
        <w:rPr>
          <w:rFonts w:hint="eastAsia"/>
        </w:rPr>
        <w:t>同时，虫群生物建议应用军团生物规则：</w:t>
      </w:r>
    </w:p>
    <w:p w14:paraId="62ED1F68" w14:textId="61E416EA" w:rsidR="00DD7C32" w:rsidRPr="00DD7C32" w:rsidRDefault="00DD7C32" w:rsidP="00DD7C32">
      <w:pPr>
        <w:rPr>
          <w:b/>
          <w:bCs/>
        </w:rPr>
      </w:pPr>
      <w:r w:rsidRPr="00DD7C32">
        <w:rPr>
          <w:rFonts w:hint="eastAsia"/>
          <w:b/>
          <w:bCs/>
        </w:rPr>
        <w:t>军团生物：</w:t>
      </w:r>
    </w:p>
    <w:p w14:paraId="0BD7DA5B" w14:textId="064FFD75" w:rsidR="00DD7C32" w:rsidRDefault="00DD7C32" w:rsidP="00DD7C32">
      <w:r>
        <w:rPr>
          <w:rFonts w:hint="eastAsia"/>
        </w:rPr>
        <w:t>·可以把若干个体生物组成类似集群生物的军团生物，视为一个生物。只有数据完全相同的</w:t>
      </w:r>
      <w:r>
        <w:t>N</w:t>
      </w:r>
      <w:r>
        <w:t>个生物才可以组成军团。</w:t>
      </w:r>
      <w:r>
        <w:t>N</w:t>
      </w:r>
      <w:r>
        <w:t>为正整数。</w:t>
      </w:r>
    </w:p>
    <w:p w14:paraId="61873CBA" w14:textId="06ADC12D" w:rsidR="00DD7C32" w:rsidRPr="00DD7C32" w:rsidRDefault="00DD7C32" w:rsidP="00DD7C32">
      <w:r>
        <w:rPr>
          <w:rFonts w:hint="eastAsia"/>
        </w:rPr>
        <w:t>·军团生物的数据与个体相同，但做出以下这些改变：</w:t>
      </w:r>
    </w:p>
    <w:p w14:paraId="1C318FD4" w14:textId="52D87FFD" w:rsidR="00DD7C32" w:rsidRDefault="00DD7C32" w:rsidP="00DD7C32">
      <w:r>
        <w:rPr>
          <w:rFonts w:hint="eastAsia"/>
        </w:rPr>
        <w:t>·生命值。军团生物的生命值是个体的</w:t>
      </w:r>
      <w:r>
        <w:t>N</w:t>
      </w:r>
      <w:r>
        <w:t>倍。</w:t>
      </w:r>
    </w:p>
    <w:p w14:paraId="7EC7501D" w14:textId="56B2DFEE" w:rsidR="00DD7C32" w:rsidRDefault="00DD7C32" w:rsidP="00DD7C32">
      <w:r>
        <w:rPr>
          <w:rFonts w:hint="eastAsia"/>
        </w:rPr>
        <w:lastRenderedPageBreak/>
        <w:t>·体型。军团生物的体型比个体大一级。</w:t>
      </w:r>
    </w:p>
    <w:p w14:paraId="646468C9" w14:textId="27459131" w:rsidR="00DD7C32" w:rsidRDefault="00DD7C32" w:rsidP="00DD7C32">
      <w:r>
        <w:rPr>
          <w:rFonts w:hint="eastAsia"/>
        </w:rPr>
        <w:t>·法术。军团生物的施法次数，或是法术位数量，为个体的</w:t>
      </w:r>
      <w:r>
        <w:t>N</w:t>
      </w:r>
      <w:r>
        <w:t>倍。</w:t>
      </w:r>
    </w:p>
    <w:p w14:paraId="67261EDC" w14:textId="32DFD593" w:rsidR="00DD7C32" w:rsidRDefault="00DD7C32" w:rsidP="00DD7C32">
      <w:r>
        <w:rPr>
          <w:rFonts w:hint="eastAsia"/>
        </w:rPr>
        <w:t>·双重专注。军团生物在生命值高于一半时，可以同时维持两个专注。若军团生物在维持两个专注时生命值降至一半以下，随机决定哪个专注无法继续维持。若军团生物在一次维持专注的豁免中失败，则两个专注都会中断。</w:t>
      </w:r>
    </w:p>
    <w:p w14:paraId="4B55C099" w14:textId="50113AE6" w:rsidR="00DD7C32" w:rsidRDefault="00DD7C32" w:rsidP="00DD7C32">
      <w:r>
        <w:rPr>
          <w:rFonts w:hint="eastAsia"/>
        </w:rPr>
        <w:t>·多重动作。军团生物每个回合可以拥有</w:t>
      </w:r>
      <w:r>
        <w:t>N</w:t>
      </w:r>
      <w:r>
        <w:t>个动作、</w:t>
      </w:r>
      <w:r>
        <w:t>N</w:t>
      </w:r>
      <w:r>
        <w:t>个附赠动作，但只能用来执行个体数据资料卡可以做出的行动，例如</w:t>
      </w:r>
      <w:r>
        <w:t>“</w:t>
      </w:r>
      <w:r>
        <w:t>多重攻击</w:t>
      </w:r>
      <w:r>
        <w:t>”</w:t>
      </w:r>
      <w:r>
        <w:t>和</w:t>
      </w:r>
      <w:r>
        <w:t>“</w:t>
      </w:r>
      <w:r>
        <w:t>天生施法</w:t>
      </w:r>
      <w:r>
        <w:t>”</w:t>
      </w:r>
      <w:r>
        <w:t>。执行没有列在个体数据资料卡上的行动，例如撤离、疾走、启动魔法物品时，军团生物每个回合依然只拥有</w:t>
      </w:r>
      <w:r>
        <w:t>1</w:t>
      </w:r>
      <w:r>
        <w:t>个动作、</w:t>
      </w:r>
      <w:r>
        <w:t>1</w:t>
      </w:r>
      <w:r>
        <w:t>个附赠动作。</w:t>
      </w:r>
    </w:p>
    <w:p w14:paraId="7B30121C" w14:textId="400D62DF" w:rsidR="00DD7C32" w:rsidRDefault="00DD7C32" w:rsidP="00DD7C32">
      <w:r>
        <w:rPr>
          <w:rFonts w:hint="eastAsia"/>
        </w:rPr>
        <w:t>·多重反应。军团生物拥有</w:t>
      </w:r>
      <w:r>
        <w:t>N</w:t>
      </w:r>
      <w:r>
        <w:t>个反应。第一个之外的反应只能用来执行借机攻击。</w:t>
      </w:r>
    </w:p>
    <w:p w14:paraId="22A3370E" w14:textId="5C96CC44" w:rsidR="00DD7C32" w:rsidRDefault="00DD7C32" w:rsidP="00DD7C32">
      <w:r>
        <w:rPr>
          <w:rFonts w:hint="eastAsia"/>
        </w:rPr>
        <w:t>·战术穿插。军团生物可以穿越和停留于敌对生物所占据的空间，敌对生物也可以穿越和停留于军团生物所占据的空间。视为困难地形。</w:t>
      </w:r>
    </w:p>
    <w:p w14:paraId="5DD3623D" w14:textId="202742F1" w:rsidR="00DD7C32" w:rsidRDefault="00DD7C32" w:rsidP="00DD7C32">
      <w:r>
        <w:rPr>
          <w:rFonts w:hint="eastAsia"/>
        </w:rPr>
        <w:t>·阵型轰炸。军团生物在生命值高于一半时，受到的范围伤害（如火球术、吐息武器）变为</w:t>
      </w:r>
      <w:r>
        <w:t>N</w:t>
      </w:r>
      <w:r>
        <w:t>倍；在生命值低于一半时，受到的范围伤害变为</w:t>
      </w:r>
      <w:r>
        <w:t>N/2</w:t>
      </w:r>
      <w:r>
        <w:t>倍（向上取整）。</w:t>
      </w:r>
    </w:p>
    <w:p w14:paraId="12545888" w14:textId="1D3FE328" w:rsidR="00DD7C32" w:rsidRDefault="00DD7C32" w:rsidP="00DD7C32">
      <w:r>
        <w:rPr>
          <w:rFonts w:hint="eastAsia"/>
        </w:rPr>
        <w:t>·军团本质。军团生物在受到非范围伤害时，单次伤害不超过单个生物的最大生命值。</w:t>
      </w:r>
    </w:p>
    <w:p w14:paraId="1C537062" w14:textId="36FA3393" w:rsidR="00DD7C32" w:rsidRDefault="00DD7C32" w:rsidP="00DD7C32">
      <w:r>
        <w:rPr>
          <w:rFonts w:hint="eastAsia"/>
        </w:rPr>
        <w:t>·阵型残缺。军团生物的生命值降到一半以下后，多重动作特性的动作资源数量变为一半（向上取整），法术特性的施法次数和法术位数量变为一半（向上取整）。举例来说，一个</w:t>
      </w:r>
      <w:r>
        <w:t>5</w:t>
      </w:r>
      <w:r>
        <w:t>动作、</w:t>
      </w:r>
      <w:r>
        <w:t>7</w:t>
      </w:r>
      <w:r>
        <w:t>法术位的军团生物在阵型残缺后，还剩</w:t>
      </w:r>
      <w:r>
        <w:t>3</w:t>
      </w:r>
      <w:r>
        <w:t>动作、</w:t>
      </w:r>
      <w:r>
        <w:t>4</w:t>
      </w:r>
      <w:r>
        <w:t>法术位。</w:t>
      </w:r>
    </w:p>
    <w:p w14:paraId="648E8574" w14:textId="77777777" w:rsidR="006A2408" w:rsidRDefault="006A2408" w:rsidP="00B71070">
      <w:r>
        <w:rPr>
          <w:rFonts w:hint="eastAsia"/>
        </w:rPr>
        <w:t>以下是一些文本示例：</w:t>
      </w:r>
    </w:p>
    <w:p w14:paraId="4AA2A854" w14:textId="77777777" w:rsidR="006A2408" w:rsidRDefault="006A2408" w:rsidP="00B71070">
      <w:pPr>
        <w:rPr>
          <w:rStyle w:val="af9"/>
        </w:rPr>
      </w:pPr>
      <w:r w:rsidRPr="006A2408">
        <w:rPr>
          <w:rStyle w:val="af9"/>
          <w:rFonts w:hint="eastAsia"/>
        </w:rPr>
        <w:t>可以</w:t>
      </w:r>
      <w:r>
        <w:rPr>
          <w:rStyle w:val="af9"/>
          <w:rFonts w:hint="eastAsia"/>
        </w:rPr>
        <w:t>直接告诉玩家的内容</w:t>
      </w:r>
    </w:p>
    <w:p w14:paraId="5D207BA6" w14:textId="77777777" w:rsidR="006A2408" w:rsidRPr="00106E17" w:rsidRDefault="006A2408" w:rsidP="00B71070">
      <w:pPr>
        <w:pStyle w:val="af5"/>
      </w:pPr>
      <w:r w:rsidRPr="00106E17">
        <w:t>扮演建议</w:t>
      </w:r>
    </w:p>
    <w:p w14:paraId="4234870A" w14:textId="77777777" w:rsidR="00541D80" w:rsidRDefault="00541D80" w:rsidP="00B71070">
      <w:pPr>
        <w:rPr>
          <w:rStyle w:val="af0"/>
        </w:rPr>
      </w:pPr>
      <w:r>
        <w:rPr>
          <w:rStyle w:val="af0"/>
          <w:rFonts w:hint="eastAsia"/>
        </w:rPr>
        <w:t>特殊分支</w:t>
      </w:r>
    </w:p>
    <w:p w14:paraId="742D6E82" w14:textId="77777777" w:rsidR="00CE4E48" w:rsidRPr="00541D80" w:rsidRDefault="00CE4E48" w:rsidP="00B71070">
      <w:pPr>
        <w:pStyle w:val="af3"/>
        <w:rPr>
          <w:rStyle w:val="af0"/>
        </w:rPr>
      </w:pPr>
      <w:r>
        <w:rPr>
          <w:rFonts w:hint="eastAsia"/>
        </w:rPr>
        <w:t>怪物</w:t>
      </w:r>
    </w:p>
    <w:p w14:paraId="0DF5764D" w14:textId="77777777" w:rsidR="00A249FF" w:rsidRPr="00C67092" w:rsidRDefault="00BC2248" w:rsidP="00D63216">
      <w:pPr>
        <w:pStyle w:val="1"/>
      </w:pPr>
      <w:bookmarkStart w:id="11" w:name="_Toc408858534"/>
      <w:bookmarkStart w:id="12" w:name="_Toc177341897"/>
      <w:r w:rsidRPr="00C67092">
        <w:rPr>
          <w:rFonts w:hint="eastAsia"/>
        </w:rPr>
        <w:t>冒险动机</w:t>
      </w:r>
      <w:bookmarkEnd w:id="11"/>
      <w:bookmarkEnd w:id="12"/>
    </w:p>
    <w:p w14:paraId="473BB522" w14:textId="7D872CBB" w:rsidR="00893271" w:rsidRDefault="006A1A3E" w:rsidP="00B71070">
      <w:r>
        <w:rPr>
          <w:rFonts w:hint="eastAsia"/>
        </w:rPr>
        <w:t>欠了领主联盟的人情、想要加入领主联盟、亦或者是自由的赏金猎人，几乎所有人都可以加入这场冒险。</w:t>
      </w:r>
    </w:p>
    <w:p w14:paraId="29EFDA7D" w14:textId="77777777" w:rsidR="00A249FF" w:rsidRPr="00C67092" w:rsidRDefault="00BC2248" w:rsidP="00D63216">
      <w:pPr>
        <w:pStyle w:val="1"/>
      </w:pPr>
      <w:bookmarkStart w:id="13" w:name="_Toc408858535"/>
      <w:bookmarkStart w:id="14" w:name="_Toc177341898"/>
      <w:r w:rsidRPr="00C67092">
        <w:rPr>
          <w:rFonts w:hint="eastAsia"/>
        </w:rPr>
        <w:t>玩家需知</w:t>
      </w:r>
      <w:bookmarkEnd w:id="13"/>
      <w:bookmarkEnd w:id="14"/>
    </w:p>
    <w:p w14:paraId="719DBCC2" w14:textId="5591ED59" w:rsidR="0061372B" w:rsidRDefault="00C22C5E" w:rsidP="00B71070">
      <w:r>
        <w:rPr>
          <w:rFonts w:hint="eastAsia"/>
        </w:rPr>
        <w:t>玩家需要对费伦北地</w:t>
      </w:r>
      <w:r w:rsidR="00EE6C50">
        <w:rPr>
          <w:rFonts w:hint="eastAsia"/>
        </w:rPr>
        <w:t>和</w:t>
      </w:r>
      <w:r>
        <w:rPr>
          <w:rFonts w:hint="eastAsia"/>
        </w:rPr>
        <w:t>领主联盟有一个基础性的了解</w:t>
      </w:r>
      <w:r w:rsidR="006D6D00">
        <w:rPr>
          <w:rFonts w:hint="eastAsia"/>
        </w:rPr>
        <w:t>。</w:t>
      </w:r>
    </w:p>
    <w:p w14:paraId="4B5F4607" w14:textId="77777777" w:rsidR="0061372B" w:rsidRPr="00AE6DD8" w:rsidRDefault="0061372B" w:rsidP="00B71070">
      <w:pPr>
        <w:rPr>
          <w:lang w:val="en-GB"/>
        </w:rPr>
      </w:pPr>
    </w:p>
    <w:p w14:paraId="210E5595" w14:textId="77777777" w:rsidR="006A4FF3" w:rsidRDefault="0061372B" w:rsidP="00B71070">
      <w:r>
        <w:t>缩写</w:t>
      </w:r>
      <w:r>
        <w:t xml:space="preserve"> </w:t>
      </w:r>
      <w:r>
        <w:t>本书中使用下述缩写：</w:t>
      </w:r>
    </w:p>
    <w:p w14:paraId="3DF60334" w14:textId="77777777" w:rsidR="006A4FF3" w:rsidRDefault="0061372B" w:rsidP="00B71070">
      <w:r>
        <w:t xml:space="preserve">hp = </w:t>
      </w:r>
      <w:r>
        <w:t>生命值</w:t>
      </w:r>
      <w:r>
        <w:t xml:space="preserve"> </w:t>
      </w:r>
      <w:r w:rsidR="006A4FF3">
        <w:tab/>
      </w:r>
      <w:r w:rsidR="006A4FF3">
        <w:tab/>
      </w:r>
      <w:r>
        <w:t xml:space="preserve">AC = </w:t>
      </w:r>
      <w:r>
        <w:t>护甲等级</w:t>
      </w:r>
      <w:r>
        <w:t xml:space="preserve"> </w:t>
      </w:r>
    </w:p>
    <w:p w14:paraId="21E5C612" w14:textId="77777777" w:rsidR="006A4FF3" w:rsidRDefault="0061372B" w:rsidP="00B71070">
      <w:r>
        <w:t xml:space="preserve">DC = </w:t>
      </w:r>
      <w:r>
        <w:t>难度等级</w:t>
      </w:r>
      <w:r>
        <w:t xml:space="preserve"> </w:t>
      </w:r>
      <w:r w:rsidR="006A4FF3">
        <w:tab/>
      </w:r>
      <w:r>
        <w:t xml:space="preserve">XP = </w:t>
      </w:r>
      <w:r>
        <w:t>经验值</w:t>
      </w:r>
      <w:r>
        <w:t xml:space="preserve"> </w:t>
      </w:r>
    </w:p>
    <w:p w14:paraId="06EC74C3" w14:textId="77777777" w:rsidR="006A4FF3" w:rsidRDefault="0061372B" w:rsidP="00B71070">
      <w:r>
        <w:t xml:space="preserve">pp= </w:t>
      </w:r>
      <w:r>
        <w:t>白金币</w:t>
      </w:r>
      <w:r>
        <w:t xml:space="preserve"> </w:t>
      </w:r>
      <w:r w:rsidR="006A4FF3">
        <w:tab/>
      </w:r>
      <w:r w:rsidR="006A4FF3">
        <w:tab/>
      </w:r>
      <w:r>
        <w:t xml:space="preserve">gp = </w:t>
      </w:r>
      <w:r>
        <w:t>金币</w:t>
      </w:r>
      <w:r>
        <w:t xml:space="preserve"> </w:t>
      </w:r>
    </w:p>
    <w:p w14:paraId="3848169C" w14:textId="77777777" w:rsidR="006A4FF3" w:rsidRDefault="0061372B" w:rsidP="00B71070">
      <w:r>
        <w:t xml:space="preserve">sp = </w:t>
      </w:r>
      <w:r>
        <w:t>银币</w:t>
      </w:r>
      <w:r>
        <w:t xml:space="preserve"> </w:t>
      </w:r>
      <w:r w:rsidR="00375116">
        <w:tab/>
      </w:r>
      <w:r w:rsidR="00375116">
        <w:tab/>
      </w:r>
      <w:r w:rsidR="00375116">
        <w:tab/>
        <w:t xml:space="preserve">cp = </w:t>
      </w:r>
      <w:r w:rsidR="00375116">
        <w:t>铜币</w:t>
      </w:r>
    </w:p>
    <w:p w14:paraId="40983A3C" w14:textId="77777777" w:rsidR="006A4FF3" w:rsidRDefault="00375116" w:rsidP="00B71070">
      <w:r>
        <w:t xml:space="preserve">DM = </w:t>
      </w:r>
      <w:r>
        <w:t>地下城城</w:t>
      </w:r>
      <w:r w:rsidR="006A4FF3">
        <w:tab/>
      </w:r>
      <w:r>
        <w:rPr>
          <w:rFonts w:hint="eastAsia"/>
        </w:rPr>
        <w:t>主</w:t>
      </w:r>
      <w:r w:rsidR="006A4FF3">
        <w:tab/>
      </w:r>
      <w:r w:rsidR="0061372B">
        <w:t xml:space="preserve">NPC= </w:t>
      </w:r>
      <w:r w:rsidR="0061372B">
        <w:t>非玩家角色</w:t>
      </w:r>
    </w:p>
    <w:p w14:paraId="2AFEE84A" w14:textId="77777777" w:rsidR="006A4FF3" w:rsidRDefault="0061372B" w:rsidP="00B71070">
      <w:r>
        <w:t xml:space="preserve">LG = </w:t>
      </w:r>
      <w:r>
        <w:t>守序善良</w:t>
      </w:r>
      <w:r>
        <w:t xml:space="preserve"> </w:t>
      </w:r>
      <w:r w:rsidR="006A4FF3">
        <w:tab/>
      </w:r>
      <w:r>
        <w:t xml:space="preserve">CG = </w:t>
      </w:r>
      <w:r>
        <w:t>混乱善良</w:t>
      </w:r>
      <w:r>
        <w:t xml:space="preserve"> </w:t>
      </w:r>
    </w:p>
    <w:p w14:paraId="10222638" w14:textId="77777777" w:rsidR="006A4FF3" w:rsidRDefault="0061372B" w:rsidP="00B71070">
      <w:r>
        <w:t xml:space="preserve">NG= </w:t>
      </w:r>
      <w:r>
        <w:t>中立善良</w:t>
      </w:r>
      <w:r>
        <w:t xml:space="preserve"> </w:t>
      </w:r>
      <w:r w:rsidR="006A4FF3">
        <w:tab/>
      </w:r>
      <w:r>
        <w:t xml:space="preserve">LN = </w:t>
      </w:r>
      <w:r>
        <w:t>守序中立</w:t>
      </w:r>
      <w:r>
        <w:t xml:space="preserve"> </w:t>
      </w:r>
    </w:p>
    <w:p w14:paraId="0920E2D3" w14:textId="77777777" w:rsidR="006A4FF3" w:rsidRDefault="0061372B" w:rsidP="00B71070">
      <w:r>
        <w:t>N</w:t>
      </w:r>
      <w:r w:rsidR="006A4FF3">
        <w:t xml:space="preserve"> </w:t>
      </w:r>
      <w:r>
        <w:t xml:space="preserve">= </w:t>
      </w:r>
      <w:r>
        <w:t>绝对中立</w:t>
      </w:r>
      <w:r>
        <w:t xml:space="preserve"> </w:t>
      </w:r>
      <w:r w:rsidR="006A4FF3">
        <w:tab/>
      </w:r>
      <w:r w:rsidR="006A4FF3">
        <w:tab/>
      </w:r>
      <w:r>
        <w:t xml:space="preserve">CN = </w:t>
      </w:r>
      <w:r>
        <w:t>混乱中立</w:t>
      </w:r>
      <w:r>
        <w:t xml:space="preserve"> </w:t>
      </w:r>
    </w:p>
    <w:p w14:paraId="4DAA8022" w14:textId="6734122D" w:rsidR="006A4FF3" w:rsidRDefault="0061372B" w:rsidP="00B71070">
      <w:r>
        <w:t xml:space="preserve">LE </w:t>
      </w:r>
      <w:r w:rsidR="00504AAD">
        <w:t xml:space="preserve">= </w:t>
      </w:r>
      <w:r>
        <w:t>守序邪恶</w:t>
      </w:r>
      <w:r>
        <w:t xml:space="preserve"> </w:t>
      </w:r>
      <w:r w:rsidR="006A4FF3">
        <w:tab/>
      </w:r>
      <w:r w:rsidR="006A4FF3">
        <w:tab/>
      </w:r>
      <w:r>
        <w:t xml:space="preserve">CE= </w:t>
      </w:r>
      <w:r>
        <w:t>混乱邪恶</w:t>
      </w:r>
      <w:r>
        <w:t xml:space="preserve"> </w:t>
      </w:r>
    </w:p>
    <w:p w14:paraId="21027D22" w14:textId="6BD17362" w:rsidR="0061372B" w:rsidRPr="00375116" w:rsidRDefault="0061372B" w:rsidP="00B71070">
      <w:r>
        <w:t xml:space="preserve">NE= </w:t>
      </w:r>
      <w:r>
        <w:t>中立邪恶</w:t>
      </w:r>
      <w:r>
        <w:t xml:space="preserve"> </w:t>
      </w:r>
      <w:r w:rsidR="006A4FF3">
        <w:tab/>
      </w:r>
      <w:r w:rsidR="006A4FF3">
        <w:tab/>
      </w:r>
      <w:r w:rsidR="002A2E5A">
        <w:rPr>
          <w:rFonts w:hint="eastAsia"/>
        </w:rPr>
        <w:t>奇械</w:t>
      </w:r>
      <w:r w:rsidR="00375116">
        <w:rPr>
          <w:rFonts w:hint="eastAsia"/>
        </w:rPr>
        <w:t xml:space="preserve"> </w:t>
      </w:r>
      <w:r w:rsidR="00375116">
        <w:t xml:space="preserve">= </w:t>
      </w:r>
      <w:r w:rsidR="00375116">
        <w:rPr>
          <w:rFonts w:hint="eastAsia"/>
        </w:rPr>
        <w:t>奇械师</w:t>
      </w:r>
    </w:p>
    <w:p w14:paraId="77874097" w14:textId="77777777" w:rsidR="006A4FF3" w:rsidRDefault="006A4FF3" w:rsidP="00B71070">
      <w:r>
        <w:rPr>
          <w:rFonts w:hint="eastAsia"/>
        </w:rPr>
        <w:t>蛮</w:t>
      </w:r>
      <w:r>
        <w:rPr>
          <w:rFonts w:hint="eastAsia"/>
        </w:rPr>
        <w:t>/</w:t>
      </w:r>
      <w:r>
        <w:rPr>
          <w:rFonts w:hint="eastAsia"/>
        </w:rPr>
        <w:t>蛮子</w:t>
      </w:r>
      <w:r>
        <w:t xml:space="preserve"> = </w:t>
      </w:r>
      <w:r>
        <w:rPr>
          <w:rFonts w:hint="eastAsia"/>
        </w:rPr>
        <w:t>野蛮人</w:t>
      </w:r>
      <w:r>
        <w:t xml:space="preserve"> </w:t>
      </w:r>
      <w:r>
        <w:tab/>
      </w:r>
      <w:r>
        <w:rPr>
          <w:rFonts w:hint="eastAsia"/>
        </w:rPr>
        <w:t>诗人</w:t>
      </w:r>
      <w:r>
        <w:t xml:space="preserve">= </w:t>
      </w:r>
      <w:r>
        <w:rPr>
          <w:rFonts w:hint="eastAsia"/>
        </w:rPr>
        <w:t>吟游诗人</w:t>
      </w:r>
    </w:p>
    <w:p w14:paraId="1AC5C663" w14:textId="77777777" w:rsidR="006A4FF3" w:rsidRDefault="006A4FF3" w:rsidP="00B71070">
      <w:r>
        <w:rPr>
          <w:rFonts w:hint="eastAsia"/>
        </w:rPr>
        <w:t>牧</w:t>
      </w:r>
      <w:r>
        <w:t xml:space="preserve"> = </w:t>
      </w:r>
      <w:r>
        <w:rPr>
          <w:rFonts w:hint="eastAsia"/>
        </w:rPr>
        <w:t>牧师</w:t>
      </w:r>
      <w:r>
        <w:t xml:space="preserve"> </w:t>
      </w:r>
      <w:r>
        <w:tab/>
      </w:r>
      <w:r>
        <w:tab/>
      </w:r>
      <w:r>
        <w:tab/>
      </w:r>
      <w:r>
        <w:rPr>
          <w:rFonts w:hint="eastAsia"/>
        </w:rPr>
        <w:t>德</w:t>
      </w:r>
      <w:r>
        <w:t xml:space="preserve">= </w:t>
      </w:r>
      <w:r>
        <w:rPr>
          <w:rFonts w:hint="eastAsia"/>
        </w:rPr>
        <w:t>德鲁伊</w:t>
      </w:r>
    </w:p>
    <w:p w14:paraId="30587C3D" w14:textId="77777777" w:rsidR="006A4FF3" w:rsidRDefault="006A4FF3" w:rsidP="00B71070">
      <w:r>
        <w:rPr>
          <w:rFonts w:hint="eastAsia"/>
        </w:rPr>
        <w:t>战</w:t>
      </w:r>
      <w:r>
        <w:t xml:space="preserve"> = </w:t>
      </w:r>
      <w:r>
        <w:rPr>
          <w:rFonts w:hint="eastAsia"/>
        </w:rPr>
        <w:t>战士</w:t>
      </w:r>
      <w:r>
        <w:t xml:space="preserve"> </w:t>
      </w:r>
      <w:r>
        <w:tab/>
      </w:r>
      <w:r>
        <w:tab/>
      </w:r>
      <w:r>
        <w:tab/>
      </w:r>
      <w:r>
        <w:rPr>
          <w:rFonts w:hint="eastAsia"/>
        </w:rPr>
        <w:t>骑</w:t>
      </w:r>
      <w:r>
        <w:rPr>
          <w:rFonts w:hint="eastAsia"/>
        </w:rPr>
        <w:t>/</w:t>
      </w:r>
      <w:r>
        <w:rPr>
          <w:rFonts w:hint="eastAsia"/>
        </w:rPr>
        <w:t>圣骑</w:t>
      </w:r>
      <w:r>
        <w:rPr>
          <w:rFonts w:hint="eastAsia"/>
        </w:rPr>
        <w:t xml:space="preserve"> </w:t>
      </w:r>
      <w:r>
        <w:t xml:space="preserve">= </w:t>
      </w:r>
      <w:r>
        <w:rPr>
          <w:rFonts w:hint="eastAsia"/>
        </w:rPr>
        <w:t>圣武士</w:t>
      </w:r>
    </w:p>
    <w:p w14:paraId="4DA2F372" w14:textId="77777777" w:rsidR="005E3834" w:rsidRDefault="005E3834" w:rsidP="00B71070">
      <w:r>
        <w:rPr>
          <w:rFonts w:hint="eastAsia"/>
        </w:rPr>
        <w:t>猎</w:t>
      </w:r>
      <w:r>
        <w:t xml:space="preserve"> = </w:t>
      </w:r>
      <w:r>
        <w:rPr>
          <w:rFonts w:hint="eastAsia"/>
        </w:rPr>
        <w:t>游侠</w:t>
      </w:r>
      <w:r>
        <w:t xml:space="preserve"> </w:t>
      </w:r>
      <w:r>
        <w:tab/>
      </w:r>
      <w:r>
        <w:tab/>
      </w:r>
      <w:r>
        <w:tab/>
      </w:r>
      <w:r w:rsidR="006A4FF3">
        <w:rPr>
          <w:rFonts w:hint="eastAsia"/>
        </w:rPr>
        <w:t>贼</w:t>
      </w:r>
      <w:r w:rsidR="006A4FF3">
        <w:t xml:space="preserve"> = </w:t>
      </w:r>
      <w:r w:rsidR="006A4FF3">
        <w:rPr>
          <w:rFonts w:hint="eastAsia"/>
        </w:rPr>
        <w:t>游荡者</w:t>
      </w:r>
      <w:r w:rsidR="006A4FF3">
        <w:t xml:space="preserve"> </w:t>
      </w:r>
    </w:p>
    <w:p w14:paraId="7F623A98" w14:textId="77777777" w:rsidR="0061372B" w:rsidRPr="00475F9A" w:rsidRDefault="006A4FF3" w:rsidP="00B71070">
      <w:r>
        <w:rPr>
          <w:rFonts w:hint="eastAsia"/>
        </w:rPr>
        <w:t>术</w:t>
      </w:r>
      <w:r>
        <w:rPr>
          <w:rFonts w:hint="eastAsia"/>
        </w:rPr>
        <w:t xml:space="preserve"> </w:t>
      </w:r>
      <w:r>
        <w:t xml:space="preserve">= </w:t>
      </w:r>
      <w:r>
        <w:rPr>
          <w:rFonts w:hint="eastAsia"/>
        </w:rPr>
        <w:t>术士</w:t>
      </w:r>
      <w:r w:rsidR="005E3834">
        <w:tab/>
      </w:r>
      <w:r w:rsidR="005E3834">
        <w:tab/>
      </w:r>
      <w:r w:rsidR="005E3834">
        <w:tab/>
      </w:r>
      <w:r>
        <w:rPr>
          <w:rFonts w:hint="eastAsia"/>
        </w:rPr>
        <w:t>锁</w:t>
      </w:r>
      <w:r>
        <w:t xml:space="preserve"> = </w:t>
      </w:r>
      <w:r>
        <w:rPr>
          <w:rFonts w:hint="eastAsia"/>
        </w:rPr>
        <w:t>邪术师</w:t>
      </w:r>
      <w:r>
        <w:t xml:space="preserve"> </w:t>
      </w:r>
    </w:p>
    <w:p w14:paraId="766EE5C8" w14:textId="77777777" w:rsidR="00A249FF" w:rsidRPr="00C67092" w:rsidRDefault="00BC2248" w:rsidP="00B71070">
      <w:pPr>
        <w:rPr>
          <w:rFonts w:cstheme="minorBidi"/>
          <w:kern w:val="44"/>
          <w:sz w:val="44"/>
          <w:szCs w:val="44"/>
        </w:rPr>
      </w:pPr>
      <w:r w:rsidRPr="00C67092">
        <w:br w:type="page"/>
      </w:r>
    </w:p>
    <w:p w14:paraId="17722092" w14:textId="77777777" w:rsidR="00A249FF" w:rsidRPr="00C67092" w:rsidRDefault="00AF4C3E" w:rsidP="00D63216">
      <w:pPr>
        <w:pStyle w:val="1"/>
      </w:pPr>
      <w:bookmarkStart w:id="15" w:name="_Toc177341899"/>
      <w:r>
        <w:rPr>
          <w:rFonts w:hint="eastAsia"/>
        </w:rPr>
        <w:lastRenderedPageBreak/>
        <w:t>可</w:t>
      </w:r>
      <w:r w:rsidR="009520EC">
        <w:rPr>
          <w:rFonts w:hint="eastAsia"/>
        </w:rPr>
        <w:t>参考的背景</w:t>
      </w:r>
      <w:r>
        <w:rPr>
          <w:rFonts w:hint="eastAsia"/>
        </w:rPr>
        <w:t>介绍</w:t>
      </w:r>
      <w:bookmarkEnd w:id="15"/>
    </w:p>
    <w:p w14:paraId="0628E079" w14:textId="161EF49A" w:rsidR="0089039E" w:rsidRPr="0089039E" w:rsidRDefault="0089039E" w:rsidP="00B71070">
      <w:pPr>
        <w:rPr>
          <w:shd w:val="clear" w:color="auto" w:fill="FFFFFF"/>
        </w:rPr>
      </w:pPr>
      <w:bookmarkStart w:id="16" w:name="_Toc408858537"/>
      <w:r w:rsidRPr="0089039E">
        <w:rPr>
          <w:rFonts w:hint="eastAsia"/>
          <w:shd w:val="clear" w:color="auto" w:fill="FFFFFF"/>
        </w:rPr>
        <w:t>克索迪亚，</w:t>
      </w:r>
      <w:r>
        <w:rPr>
          <w:rFonts w:hint="eastAsia"/>
          <w:shd w:val="clear" w:color="auto" w:fill="FFFFFF"/>
        </w:rPr>
        <w:t>北地</w:t>
      </w:r>
      <w:r w:rsidRPr="0089039E">
        <w:rPr>
          <w:rFonts w:hint="eastAsia"/>
          <w:shd w:val="clear" w:color="auto" w:fill="FFFFFF"/>
        </w:rPr>
        <w:t>上一个默默无闻的小山村，当地居民以采矿为生。</w:t>
      </w:r>
    </w:p>
    <w:p w14:paraId="69384697" w14:textId="77777777" w:rsidR="0089039E" w:rsidRPr="0089039E" w:rsidRDefault="0089039E" w:rsidP="00B71070">
      <w:pPr>
        <w:rPr>
          <w:shd w:val="clear" w:color="auto" w:fill="FFFFFF"/>
        </w:rPr>
      </w:pPr>
      <w:r w:rsidRPr="0089039E">
        <w:rPr>
          <w:rFonts w:hint="eastAsia"/>
          <w:shd w:val="clear" w:color="auto" w:fill="FFFFFF"/>
        </w:rPr>
        <w:t>就在不久之前，一颗绿色流星突然从天空中陨落，砸在克索迪亚的北山处。</w:t>
      </w:r>
    </w:p>
    <w:p w14:paraId="246A6C0A" w14:textId="7FC5BD33" w:rsidR="00AF4C3E" w:rsidRDefault="0089039E" w:rsidP="00B71070">
      <w:pPr>
        <w:rPr>
          <w:shd w:val="clear" w:color="auto" w:fill="FFFFFF"/>
        </w:rPr>
      </w:pPr>
      <w:r w:rsidRPr="0089039E">
        <w:rPr>
          <w:rFonts w:hint="eastAsia"/>
          <w:shd w:val="clear" w:color="auto" w:fill="FFFFFF"/>
        </w:rPr>
        <w:t>最近些时日，密探来报，“克索迪亚的矿工中竟大批量地出现了职业者”，领主联盟第一时间压下了这个消息，并雇佣你们前去调差此事。</w:t>
      </w:r>
    </w:p>
    <w:p w14:paraId="21BF7DA6" w14:textId="32E0CDEA" w:rsidR="00A249FF" w:rsidRPr="00C67092" w:rsidRDefault="00BC2248" w:rsidP="00D63216">
      <w:pPr>
        <w:pStyle w:val="1"/>
      </w:pPr>
      <w:bookmarkStart w:id="17" w:name="_Toc177341900"/>
      <w:r w:rsidRPr="00C67092">
        <w:rPr>
          <w:rFonts w:hint="eastAsia"/>
        </w:rPr>
        <w:t>序幕</w:t>
      </w:r>
      <w:bookmarkEnd w:id="16"/>
      <w:bookmarkEnd w:id="17"/>
    </w:p>
    <w:p w14:paraId="4A43FDC1" w14:textId="42823FD4" w:rsidR="00A249FF" w:rsidRDefault="00604F0E" w:rsidP="00B71070">
      <w:pPr>
        <w:rPr>
          <w:rStyle w:val="af9"/>
        </w:rPr>
      </w:pPr>
      <w:r>
        <w:rPr>
          <w:rStyle w:val="af9"/>
          <w:rFonts w:hint="eastAsia"/>
        </w:rPr>
        <w:t>几位打扮各异的旅人从费伦各地来到了亚雷迪小城的一处私人酒吧，对彼此尚不熟悉的你们带着警惕的目光打量着彼此，空气中隐隐传来剑拔弩张的意味</w:t>
      </w:r>
      <w:r w:rsidR="0089039E">
        <w:rPr>
          <w:rStyle w:val="af9"/>
          <w:rFonts w:hint="eastAsia"/>
        </w:rPr>
        <w:t>，只有酒保时不时送上的饮品，让气氛有了些许的缓和</w:t>
      </w:r>
      <w:r>
        <w:rPr>
          <w:rStyle w:val="af9"/>
          <w:rFonts w:hint="eastAsia"/>
        </w:rPr>
        <w:t>。</w:t>
      </w:r>
    </w:p>
    <w:p w14:paraId="3DC60174" w14:textId="350A0948" w:rsidR="00B64802" w:rsidRDefault="00B64802" w:rsidP="00B71070">
      <w:pPr>
        <w:rPr>
          <w:rStyle w:val="af9"/>
        </w:rPr>
      </w:pPr>
      <w:r>
        <w:rPr>
          <w:rStyle w:val="af9"/>
          <w:rFonts w:hint="eastAsia"/>
        </w:rPr>
        <w:t>很快，僵局被打破，一个银发的</w:t>
      </w:r>
      <w:r w:rsidR="0089039E">
        <w:rPr>
          <w:rStyle w:val="af9"/>
          <w:rFonts w:hint="eastAsia"/>
        </w:rPr>
        <w:t>女</w:t>
      </w:r>
      <w:r>
        <w:rPr>
          <w:rStyle w:val="af9"/>
          <w:rFonts w:hint="eastAsia"/>
        </w:rPr>
        <w:t>半精灵迈着轻盈的步伐推开了酒馆大门，</w:t>
      </w:r>
      <w:r w:rsidR="0089039E">
        <w:rPr>
          <w:rStyle w:val="af9"/>
          <w:rFonts w:hint="eastAsia"/>
        </w:rPr>
        <w:t>银铃般的声音响起：“朋友们，你们好</w:t>
      </w:r>
      <w:r w:rsidR="0089039E">
        <w:rPr>
          <w:rStyle w:val="af9"/>
          <w:rFonts w:hint="eastAsia"/>
        </w:rPr>
        <w:t>~</w:t>
      </w:r>
      <w:r w:rsidR="0089039E">
        <w:rPr>
          <w:rStyle w:val="af9"/>
          <w:rFonts w:hint="eastAsia"/>
        </w:rPr>
        <w:t>”</w:t>
      </w:r>
    </w:p>
    <w:p w14:paraId="3FD927B7" w14:textId="5FFD4036" w:rsidR="000E32F6" w:rsidRPr="00832210" w:rsidRDefault="0089039E" w:rsidP="00B71070">
      <w:pPr>
        <w:rPr>
          <w:rStyle w:val="af9"/>
        </w:rPr>
      </w:pPr>
      <w:r>
        <w:rPr>
          <w:rStyle w:val="af9"/>
          <w:rFonts w:hint="eastAsia"/>
        </w:rPr>
        <w:t>说着她打了个响指，酒保自觉地退下。</w:t>
      </w:r>
    </w:p>
    <w:p w14:paraId="71A10E7B" w14:textId="60F65E27" w:rsidR="00A249FF" w:rsidRPr="00C67092" w:rsidRDefault="00BC2248" w:rsidP="00D63216">
      <w:pPr>
        <w:pStyle w:val="1"/>
      </w:pPr>
      <w:bookmarkStart w:id="18" w:name="_Toc408858538"/>
      <w:bookmarkStart w:id="19" w:name="_Toc177341901"/>
      <w:r w:rsidRPr="00C67092">
        <w:rPr>
          <w:rFonts w:hint="eastAsia"/>
        </w:rPr>
        <w:t>第一章</w:t>
      </w:r>
      <w:bookmarkEnd w:id="18"/>
      <w:r w:rsidR="0002458A">
        <w:rPr>
          <w:rFonts w:hint="eastAsia"/>
        </w:rPr>
        <w:t xml:space="preserve"> </w:t>
      </w:r>
      <w:r w:rsidR="000E32F6">
        <w:rPr>
          <w:rFonts w:hint="eastAsia"/>
        </w:rPr>
        <w:t>面见密探</w:t>
      </w:r>
      <w:bookmarkEnd w:id="19"/>
    </w:p>
    <w:p w14:paraId="4AB57E24" w14:textId="2735C7E7" w:rsidR="00E55456" w:rsidRDefault="00E55456" w:rsidP="00D63216">
      <w:pPr>
        <w:pStyle w:val="2"/>
        <w:rPr>
          <w:shd w:val="clear" w:color="auto" w:fill="FFFFFF"/>
        </w:rPr>
      </w:pPr>
      <w:bookmarkStart w:id="20" w:name="_Toc177341902"/>
      <w:bookmarkStart w:id="21" w:name="_Toc408858539"/>
      <w:r>
        <w:rPr>
          <w:rFonts w:hint="eastAsia"/>
          <w:shd w:val="clear" w:color="auto" w:fill="FFFFFF"/>
        </w:rPr>
        <w:t>1</w:t>
      </w:r>
      <w:r>
        <w:rPr>
          <w:shd w:val="clear" w:color="auto" w:fill="FFFFFF"/>
        </w:rPr>
        <w:t>.1</w:t>
      </w:r>
      <w:r w:rsidR="000E32F6">
        <w:rPr>
          <w:rFonts w:hint="eastAsia"/>
          <w:shd w:val="clear" w:color="auto" w:fill="FFFFFF"/>
        </w:rPr>
        <w:t>情报</w:t>
      </w:r>
      <w:bookmarkEnd w:id="20"/>
    </w:p>
    <w:p w14:paraId="7A3400CE" w14:textId="77777777" w:rsidR="000E32F6" w:rsidRDefault="000E32F6" w:rsidP="00B71070">
      <w:pPr>
        <w:rPr>
          <w:rStyle w:val="af9"/>
        </w:rPr>
      </w:pPr>
      <w:r>
        <w:rPr>
          <w:rStyle w:val="af9"/>
          <w:rFonts w:hint="eastAsia"/>
        </w:rPr>
        <w:t>她大大咧咧地坐在了吧台上，清了清嗓子，从怀中掏出一个卷轴，正声说道：“领主联盟做事，从来不介意你们的背景，你们也不要过问此事太多，老老实实地探明情况，把消息报回来就好。如果有什么出格的事，哼哼</w:t>
      </w:r>
      <w:r>
        <w:rPr>
          <w:rStyle w:val="af9"/>
          <w:rFonts w:hint="eastAsia"/>
        </w:rPr>
        <w:t>~</w:t>
      </w:r>
      <w:r>
        <w:rPr>
          <w:rStyle w:val="af9"/>
          <w:rFonts w:hint="eastAsia"/>
        </w:rPr>
        <w:t>好好掂量一下你们自己的性命。”</w:t>
      </w:r>
    </w:p>
    <w:p w14:paraId="57BBD54C" w14:textId="62CA3D9B" w:rsidR="000E32F6" w:rsidRDefault="000E32F6" w:rsidP="00B71070">
      <w:pPr>
        <w:rPr>
          <w:rStyle w:val="af9"/>
        </w:rPr>
      </w:pPr>
      <w:r>
        <w:rPr>
          <w:rStyle w:val="af9"/>
          <w:rFonts w:hint="eastAsia"/>
        </w:rPr>
        <w:t>“再跟你们详细地介绍一下，克索迪亚本是一个普普通通的矿业小镇，坐落于偏远矿山附近，矿山也没有秘银精金这等高级矿物的产出，但是据我们的矮人朋友观察，那里的矿物储量很大。于是乎，这座小镇便在一次人口迁徙中落成，</w:t>
      </w:r>
      <w:r w:rsidR="00467218">
        <w:rPr>
          <w:rStyle w:val="af9"/>
          <w:rFonts w:hint="eastAsia"/>
        </w:rPr>
        <w:t>镇民</w:t>
      </w:r>
      <w:r>
        <w:rPr>
          <w:rStyle w:val="af9"/>
          <w:rFonts w:hint="eastAsia"/>
        </w:rPr>
        <w:t>和矿物也就一直这么源源不断地产出、生活着。”</w:t>
      </w:r>
    </w:p>
    <w:p w14:paraId="52911A6A" w14:textId="0BA68ABC" w:rsidR="00BA7556" w:rsidRDefault="00BA7556" w:rsidP="00B71070">
      <w:pPr>
        <w:rPr>
          <w:rStyle w:val="af9"/>
        </w:rPr>
      </w:pPr>
      <w:r>
        <w:rPr>
          <w:rStyle w:val="af9"/>
          <w:rFonts w:hint="eastAsia"/>
        </w:rPr>
        <w:t>“就在</w:t>
      </w:r>
      <w:r w:rsidR="00B473A5">
        <w:rPr>
          <w:rStyle w:val="af9"/>
          <w:rFonts w:hint="eastAsia"/>
        </w:rPr>
        <w:t>九</w:t>
      </w:r>
      <w:r>
        <w:rPr>
          <w:rStyle w:val="af9"/>
          <w:rFonts w:hint="eastAsia"/>
        </w:rPr>
        <w:t>十日之前</w:t>
      </w:r>
      <w:r w:rsidR="00B473A5">
        <w:rPr>
          <w:rStyle w:val="af9"/>
          <w:rFonts w:hint="eastAsia"/>
        </w:rPr>
        <w:t>，一颗绿色的流星坠落于克</w:t>
      </w:r>
      <w:r w:rsidR="00B473A5">
        <w:rPr>
          <w:rStyle w:val="af9"/>
          <w:rFonts w:hint="eastAsia"/>
        </w:rPr>
        <w:t>索迪亚北部的矿山之中，不过据亚雷迪的牧师和法师所言，那里出现了魔法与神力波动，当时只当是有强大的施法者在哪里斗法，便也没人理会。”</w:t>
      </w:r>
    </w:p>
    <w:p w14:paraId="4B9AC1AD" w14:textId="35FC5E3B" w:rsidR="00B473A5" w:rsidRDefault="00B473A5" w:rsidP="00B71070">
      <w:pPr>
        <w:rPr>
          <w:rStyle w:val="af9"/>
        </w:rPr>
      </w:pPr>
      <w:r>
        <w:rPr>
          <w:rStyle w:val="af9"/>
          <w:rFonts w:hint="eastAsia"/>
        </w:rPr>
        <w:t>“不过十日之前，领主联盟在当地的探子——宋娜小贩店主传来了消息，那里的</w:t>
      </w:r>
      <w:r w:rsidR="00467218">
        <w:rPr>
          <w:rStyle w:val="af9"/>
          <w:rFonts w:hint="eastAsia"/>
        </w:rPr>
        <w:t>镇民</w:t>
      </w:r>
      <w:r>
        <w:rPr>
          <w:rStyle w:val="af9"/>
          <w:rFonts w:hint="eastAsia"/>
        </w:rPr>
        <w:t>突然有了莫名其妙的力量。莱斯顿爵士——小镇护卫队长的学徒与他们切磋</w:t>
      </w:r>
      <w:r w:rsidR="00B66EA2">
        <w:rPr>
          <w:rStyle w:val="af9"/>
          <w:rFonts w:hint="eastAsia"/>
        </w:rPr>
        <w:t>，没过几个照面就被打翻在地。虽然不知道缘由，但这些</w:t>
      </w:r>
      <w:r w:rsidR="00467218">
        <w:rPr>
          <w:rStyle w:val="af9"/>
          <w:rFonts w:hint="eastAsia"/>
        </w:rPr>
        <w:t>镇民</w:t>
      </w:r>
      <w:r w:rsidR="00B66EA2">
        <w:rPr>
          <w:rStyle w:val="af9"/>
          <w:rFonts w:hint="eastAsia"/>
        </w:rPr>
        <w:t>在短时间就能获得如此强大的力量，如果这背后的一切能为我们所用，或许我们再也不用为那些海盗和兽人烦恼了。”</w:t>
      </w:r>
    </w:p>
    <w:p w14:paraId="380FD67F" w14:textId="3282F572" w:rsidR="000E32F6" w:rsidRPr="00832210" w:rsidRDefault="00B66EA2" w:rsidP="00B71070">
      <w:pPr>
        <w:rPr>
          <w:rStyle w:val="af9"/>
        </w:rPr>
      </w:pPr>
      <w:r>
        <w:rPr>
          <w:rStyle w:val="af9"/>
          <w:rFonts w:hint="eastAsia"/>
        </w:rPr>
        <w:t>她将卷轴收入怀中，认真地看向你们。</w:t>
      </w:r>
      <w:r w:rsidR="000E32F6">
        <w:rPr>
          <w:rStyle w:val="af9"/>
          <w:rFonts w:hint="eastAsia"/>
        </w:rPr>
        <w:t>“各位如果没有问题的话，就坐上马车出发吧”</w:t>
      </w:r>
      <w:r w:rsidR="00A62D26">
        <w:rPr>
          <w:rStyle w:val="af9"/>
          <w:rFonts w:hint="eastAsia"/>
        </w:rPr>
        <w:t>#</w:t>
      </w:r>
      <w:r w:rsidR="00A62D26">
        <w:rPr>
          <w:rStyle w:val="af9"/>
          <w:rFonts w:hint="eastAsia"/>
        </w:rPr>
        <w:t>递给玩家们一份克索迪亚的地图</w:t>
      </w:r>
      <w:r w:rsidR="00457EFF">
        <w:rPr>
          <w:rStyle w:val="af9"/>
          <w:rFonts w:hint="eastAsia"/>
        </w:rPr>
        <w:t>。（克索迪亚的地图上记载了矿山的位置和克索迪亚的主要建筑物）。</w:t>
      </w:r>
    </w:p>
    <w:p w14:paraId="269EB340" w14:textId="791E01DC" w:rsidR="006A0B9F" w:rsidRDefault="006A0B9F" w:rsidP="00D63216">
      <w:pPr>
        <w:pStyle w:val="2"/>
        <w:rPr>
          <w:shd w:val="clear" w:color="auto" w:fill="FFFFFF"/>
        </w:rPr>
      </w:pPr>
      <w:bookmarkStart w:id="22" w:name="_Toc177341903"/>
      <w:bookmarkEnd w:id="21"/>
      <w:r>
        <w:rPr>
          <w:rFonts w:hint="eastAsia"/>
          <w:shd w:val="clear" w:color="auto" w:fill="FFFFFF"/>
        </w:rPr>
        <w:t>1</w:t>
      </w:r>
      <w:r>
        <w:rPr>
          <w:shd w:val="clear" w:color="auto" w:fill="FFFFFF"/>
        </w:rPr>
        <w:t>.</w:t>
      </w:r>
      <w:r w:rsidR="00832210">
        <w:rPr>
          <w:shd w:val="clear" w:color="auto" w:fill="FFFFFF"/>
        </w:rPr>
        <w:t>2</w:t>
      </w:r>
      <w:r w:rsidR="00B66EA2">
        <w:rPr>
          <w:rFonts w:hint="eastAsia"/>
          <w:shd w:val="clear" w:color="auto" w:fill="FFFFFF"/>
        </w:rPr>
        <w:t>前往克索迪亚</w:t>
      </w:r>
      <w:bookmarkEnd w:id="22"/>
    </w:p>
    <w:p w14:paraId="2B564B9B" w14:textId="6B6C49E5" w:rsidR="00EA764D" w:rsidRDefault="00B66EA2" w:rsidP="00B71070">
      <w:r>
        <w:rPr>
          <w:rFonts w:hint="eastAsia"/>
        </w:rPr>
        <w:t>前往克索迪亚的道路漫长而又荒凉，如果</w:t>
      </w:r>
      <w:r w:rsidR="00EA764D">
        <w:rPr>
          <w:rFonts w:hint="eastAsia"/>
        </w:rPr>
        <w:t>DM</w:t>
      </w:r>
      <w:r>
        <w:rPr>
          <w:rFonts w:hint="eastAsia"/>
        </w:rPr>
        <w:t>不想启用随机遭遇</w:t>
      </w:r>
      <w:r w:rsidR="006F5925">
        <w:rPr>
          <w:rFonts w:hint="eastAsia"/>
        </w:rPr>
        <w:t>，那么无事发生，马车上有着足够的淡水和口粮</w:t>
      </w:r>
      <w:r w:rsidR="00EA764D">
        <w:rPr>
          <w:rFonts w:hint="eastAsia"/>
        </w:rPr>
        <w:t>。</w:t>
      </w:r>
    </w:p>
    <w:p w14:paraId="104CF447" w14:textId="452BB515" w:rsidR="000452DA" w:rsidRDefault="000452DA" w:rsidP="00B71070">
      <w:r>
        <w:rPr>
          <w:rFonts w:hint="eastAsia"/>
        </w:rPr>
        <w:t>或者采用与兽人相关的袭击以印证这里确实有兽人出没。</w:t>
      </w:r>
    </w:p>
    <w:p w14:paraId="79C9AC5B" w14:textId="10B5D919" w:rsidR="00C57D77" w:rsidRDefault="00B66EA2" w:rsidP="00B71070">
      <w:r>
        <w:rPr>
          <w:rFonts w:hint="eastAsia"/>
        </w:rPr>
        <w:t>5</w:t>
      </w:r>
      <w:r>
        <w:rPr>
          <w:rFonts w:hint="eastAsia"/>
        </w:rPr>
        <w:t>天后，角色们来到了克索迪亚。</w:t>
      </w:r>
    </w:p>
    <w:p w14:paraId="48E615BF" w14:textId="77777777" w:rsidR="00C57D77" w:rsidRDefault="00C57D77" w:rsidP="00D63216">
      <w:pPr>
        <w:pStyle w:val="1"/>
      </w:pPr>
      <w:bookmarkStart w:id="23" w:name="_Toc177341904"/>
      <w:r>
        <w:rPr>
          <w:rFonts w:hint="eastAsia"/>
        </w:rPr>
        <w:t>第二章</w:t>
      </w:r>
      <w:r w:rsidR="0002458A">
        <w:rPr>
          <w:rFonts w:hint="eastAsia"/>
        </w:rPr>
        <w:t xml:space="preserve"> </w:t>
      </w:r>
      <w:r w:rsidR="006F5925">
        <w:rPr>
          <w:rFonts w:hint="eastAsia"/>
        </w:rPr>
        <w:t>克索迪亚</w:t>
      </w:r>
      <w:bookmarkEnd w:id="23"/>
    </w:p>
    <w:p w14:paraId="5763F71E" w14:textId="28F98367" w:rsidR="007F5F04" w:rsidRDefault="007F5F04" w:rsidP="00B71070">
      <w:r>
        <w:rPr>
          <w:rFonts w:hint="eastAsia"/>
        </w:rPr>
        <w:t>克索迪亚总览：克索迪亚是一个不大的小镇，</w:t>
      </w:r>
      <w:r w:rsidR="00A62D26">
        <w:rPr>
          <w:rFonts w:hint="eastAsia"/>
        </w:rPr>
        <w:t>由矮人和人类混居（玩家们并不知道此时）</w:t>
      </w:r>
      <w:r w:rsidR="00FD0F4B">
        <w:rPr>
          <w:rFonts w:hint="eastAsia"/>
        </w:rPr>
        <w:t>，</w:t>
      </w:r>
      <w:r w:rsidR="00A62D26">
        <w:rPr>
          <w:rFonts w:hint="eastAsia"/>
        </w:rPr>
        <w:t>不过现在，只剩下了人类</w:t>
      </w:r>
      <w:r w:rsidR="00FD0F4B">
        <w:rPr>
          <w:rFonts w:hint="eastAsia"/>
        </w:rPr>
        <w:t>，总共约有</w:t>
      </w:r>
      <w:r w:rsidR="00FD0F4B">
        <w:rPr>
          <w:rFonts w:hint="eastAsia"/>
        </w:rPr>
        <w:t>2</w:t>
      </w:r>
      <w:r w:rsidR="00FD0F4B">
        <w:t>00</w:t>
      </w:r>
      <w:r w:rsidR="00FD0F4B">
        <w:rPr>
          <w:rFonts w:hint="eastAsia"/>
        </w:rPr>
        <w:t>名居民，其中一半遭到了寄生</w:t>
      </w:r>
      <w:r w:rsidR="00A62D26">
        <w:rPr>
          <w:rFonts w:hint="eastAsia"/>
        </w:rPr>
        <w:t>。</w:t>
      </w:r>
      <w:r>
        <w:rPr>
          <w:rFonts w:hint="eastAsia"/>
        </w:rPr>
        <w:t>除去</w:t>
      </w:r>
      <w:r w:rsidR="00467218">
        <w:rPr>
          <w:rFonts w:hint="eastAsia"/>
        </w:rPr>
        <w:t>镇民</w:t>
      </w:r>
      <w:r>
        <w:rPr>
          <w:rFonts w:hint="eastAsia"/>
        </w:rPr>
        <w:t>的住所。主要建筑物有：宋娜小贩</w:t>
      </w:r>
      <w:r w:rsidR="00294CC0">
        <w:rPr>
          <w:rFonts w:hint="eastAsia"/>
        </w:rPr>
        <w:t>、</w:t>
      </w:r>
      <w:r w:rsidR="00A62D26">
        <w:rPr>
          <w:rFonts w:hint="eastAsia"/>
        </w:rPr>
        <w:t>镇长家、莱斯顿爵士的训练营、铁匠铺</w:t>
      </w:r>
      <w:r w:rsidR="00160A11">
        <w:rPr>
          <w:rFonts w:hint="eastAsia"/>
        </w:rPr>
        <w:t>、教堂</w:t>
      </w:r>
      <w:r w:rsidR="00A62D26">
        <w:rPr>
          <w:rFonts w:hint="eastAsia"/>
        </w:rPr>
        <w:t>、仓库。</w:t>
      </w:r>
    </w:p>
    <w:p w14:paraId="4BA8CB14" w14:textId="77F2E7C0" w:rsidR="0026511A" w:rsidRPr="007F5F04" w:rsidRDefault="0026511A" w:rsidP="00B71070">
      <w:r>
        <w:rPr>
          <w:rFonts w:hint="eastAsia"/>
        </w:rPr>
        <w:t>由于虫巢的影响，与神有关的一切都会遭到影响，如：通神术只能提问一次。</w:t>
      </w:r>
    </w:p>
    <w:p w14:paraId="4207CA70" w14:textId="2A2B7071" w:rsidR="00D46993" w:rsidRPr="00D46993" w:rsidRDefault="00C57D77" w:rsidP="00D46993">
      <w:pPr>
        <w:pStyle w:val="2"/>
      </w:pPr>
      <w:bookmarkStart w:id="24" w:name="_Toc177341905"/>
      <w:r w:rsidRPr="00C57D77">
        <w:rPr>
          <w:rFonts w:hint="eastAsia"/>
        </w:rPr>
        <w:t>2</w:t>
      </w:r>
      <w:r w:rsidRPr="00C57D77">
        <w:t>.1</w:t>
      </w:r>
      <w:r w:rsidR="008B4474">
        <w:rPr>
          <w:rFonts w:hint="eastAsia"/>
        </w:rPr>
        <w:t>村口</w:t>
      </w:r>
      <w:bookmarkEnd w:id="24"/>
      <w:r w:rsidR="008B4474" w:rsidRPr="00D46993">
        <w:t xml:space="preserve"> </w:t>
      </w:r>
    </w:p>
    <w:p w14:paraId="22001692" w14:textId="61C3235B" w:rsidR="0070383A" w:rsidRDefault="007314DA" w:rsidP="00B71070">
      <w:pPr>
        <w:rPr>
          <w:rStyle w:val="af9"/>
        </w:rPr>
      </w:pPr>
      <w:r w:rsidRPr="0070383A">
        <w:rPr>
          <w:rStyle w:val="af9"/>
          <w:rFonts w:hint="eastAsia"/>
        </w:rPr>
        <w:t>靠着地图和路标的指引，</w:t>
      </w:r>
      <w:r w:rsidR="00467218">
        <w:rPr>
          <w:rStyle w:val="af9"/>
          <w:rFonts w:hint="eastAsia"/>
        </w:rPr>
        <w:t>在一天下午，</w:t>
      </w:r>
      <w:r w:rsidRPr="0070383A">
        <w:rPr>
          <w:rStyle w:val="af9"/>
          <w:rFonts w:hint="eastAsia"/>
        </w:rPr>
        <w:t>你们终于来到了克索迪亚的南边，遥遥望去，炊烟袅袅升起，一路赶来的寒意也仿佛被驱散了些许</w:t>
      </w:r>
      <w:r w:rsidR="0070383A" w:rsidRPr="0070383A">
        <w:rPr>
          <w:rStyle w:val="af9"/>
          <w:rFonts w:hint="eastAsia"/>
        </w:rPr>
        <w:t>。等快到了村口，你们看见此刻正有两人于此对峙。</w:t>
      </w:r>
    </w:p>
    <w:p w14:paraId="7A248EED" w14:textId="0B39BFF9" w:rsidR="0070383A" w:rsidRDefault="0070383A" w:rsidP="00B71070">
      <w:pPr>
        <w:rPr>
          <w:rStyle w:val="af9"/>
        </w:rPr>
      </w:pPr>
      <w:r>
        <w:rPr>
          <w:rStyle w:val="af9"/>
          <w:rFonts w:hint="eastAsia"/>
        </w:rPr>
        <w:t>一人光头，身着破破烂烂的僧衣，单手背身握持着一根禅杖；一人身着</w:t>
      </w:r>
      <w:r w:rsidR="00D46993">
        <w:rPr>
          <w:rStyle w:val="af9"/>
          <w:rFonts w:hint="eastAsia"/>
        </w:rPr>
        <w:t>严</w:t>
      </w:r>
      <w:r>
        <w:rPr>
          <w:rStyle w:val="af9"/>
          <w:rFonts w:hint="eastAsia"/>
        </w:rPr>
        <w:t>密厚实的盔甲，身旁还跟着一只机器</w:t>
      </w:r>
      <w:r w:rsidR="00BB7065">
        <w:rPr>
          <w:rStyle w:val="af9"/>
          <w:rFonts w:hint="eastAsia"/>
        </w:rPr>
        <w:t>鸟和一个机器人</w:t>
      </w:r>
      <w:r>
        <w:rPr>
          <w:rStyle w:val="af9"/>
          <w:rFonts w:hint="eastAsia"/>
        </w:rPr>
        <w:t>。</w:t>
      </w:r>
    </w:p>
    <w:p w14:paraId="5EAA47F8" w14:textId="183381B4" w:rsidR="00D46993" w:rsidRDefault="00D46993" w:rsidP="00B71070">
      <w:pPr>
        <w:rPr>
          <w:rStyle w:val="af9"/>
        </w:rPr>
      </w:pPr>
      <w:r>
        <w:rPr>
          <w:rStyle w:val="af9"/>
          <w:rFonts w:hint="eastAsia"/>
        </w:rPr>
        <w:t>二者看见了你们的车队，均抱着戒备的神色，</w:t>
      </w:r>
      <w:r>
        <w:rPr>
          <w:rStyle w:val="af9"/>
          <w:rFonts w:hint="eastAsia"/>
        </w:rPr>
        <w:lastRenderedPageBreak/>
        <w:t>看向了你们。</w:t>
      </w:r>
    </w:p>
    <w:p w14:paraId="15D16B14" w14:textId="0E36CA36" w:rsidR="00D46993" w:rsidRDefault="00D46993" w:rsidP="00B71070">
      <w:pPr>
        <w:rPr>
          <w:rStyle w:val="af9"/>
        </w:rPr>
      </w:pPr>
      <w:r>
        <w:rPr>
          <w:rStyle w:val="af9"/>
          <w:rFonts w:hint="eastAsia"/>
        </w:rPr>
        <w:t>光头会首先开口：“贫僧俗名</w:t>
      </w:r>
      <w:r w:rsidRPr="00D46993">
        <w:rPr>
          <w:rStyle w:val="af9"/>
          <w:rFonts w:hint="eastAsia"/>
        </w:rPr>
        <w:t>陈祎</w:t>
      </w:r>
      <w:r>
        <w:rPr>
          <w:rStyle w:val="af9"/>
          <w:rFonts w:hint="eastAsia"/>
        </w:rPr>
        <w:t>，法号山臧，乃是云游至此的僧侣</w:t>
      </w:r>
      <w:r w:rsidR="00CA7306">
        <w:rPr>
          <w:rStyle w:val="af9"/>
          <w:rFonts w:hint="eastAsia"/>
        </w:rPr>
        <w:t>。</w:t>
      </w:r>
      <w:r>
        <w:rPr>
          <w:rStyle w:val="af9"/>
          <w:rFonts w:hint="eastAsia"/>
        </w:rPr>
        <w:t>至于对面这位施主贫僧并不知晓，</w:t>
      </w:r>
      <w:r w:rsidR="00CA7306">
        <w:rPr>
          <w:rStyle w:val="af9"/>
          <w:rFonts w:hint="eastAsia"/>
        </w:rPr>
        <w:t>不过贫僧观其气，</w:t>
      </w:r>
      <w:r>
        <w:rPr>
          <w:rStyle w:val="af9"/>
          <w:rFonts w:hint="eastAsia"/>
        </w:rPr>
        <w:t>想来是一位</w:t>
      </w:r>
      <w:r w:rsidR="00CA7306">
        <w:rPr>
          <w:rStyle w:val="af9"/>
          <w:rFonts w:hint="eastAsia"/>
        </w:rPr>
        <w:t>颇有实力的强者，只是不知为何，施主对本人颇有戒备。</w:t>
      </w:r>
      <w:r w:rsidR="007009E2">
        <w:rPr>
          <w:rStyle w:val="af9"/>
          <w:rFonts w:hint="eastAsia"/>
        </w:rPr>
        <w:t>也冒昧打扰</w:t>
      </w:r>
      <w:r w:rsidR="00CA7306">
        <w:rPr>
          <w:rStyle w:val="af9"/>
          <w:rFonts w:hint="eastAsia"/>
        </w:rPr>
        <w:t>几位</w:t>
      </w:r>
      <w:r w:rsidR="00493ED9">
        <w:rPr>
          <w:rStyle w:val="af9"/>
          <w:rFonts w:hint="eastAsia"/>
        </w:rPr>
        <w:t>施主</w:t>
      </w:r>
      <w:r w:rsidR="007009E2">
        <w:rPr>
          <w:rStyle w:val="af9"/>
          <w:rFonts w:hint="eastAsia"/>
        </w:rPr>
        <w:t>了，几位</w:t>
      </w:r>
      <w:r w:rsidR="00CA7306">
        <w:rPr>
          <w:rStyle w:val="af9"/>
          <w:rFonts w:hint="eastAsia"/>
        </w:rPr>
        <w:t>又是何时而来</w:t>
      </w:r>
      <w:r w:rsidR="007009E2">
        <w:rPr>
          <w:rStyle w:val="af9"/>
          <w:rFonts w:hint="eastAsia"/>
        </w:rPr>
        <w:t>，何事而来</w:t>
      </w:r>
      <w:r w:rsidR="00493ED9">
        <w:rPr>
          <w:rStyle w:val="af9"/>
          <w:rFonts w:hint="eastAsia"/>
        </w:rPr>
        <w:t>？”</w:t>
      </w:r>
    </w:p>
    <w:p w14:paraId="5650ED74" w14:textId="388D2C25" w:rsidR="00D46993" w:rsidRDefault="00D46993" w:rsidP="00B71070">
      <w:pPr>
        <w:pStyle w:val="af5"/>
      </w:pPr>
      <w:r w:rsidRPr="001D0ECE">
        <w:rPr>
          <w:rFonts w:hint="eastAsia"/>
          <w:b/>
          <w:bCs/>
        </w:rPr>
        <w:t>扮演</w:t>
      </w:r>
      <w:r w:rsidR="007009E2" w:rsidRPr="001D0ECE">
        <w:rPr>
          <w:rFonts w:hint="eastAsia"/>
          <w:b/>
          <w:bCs/>
        </w:rPr>
        <w:t>陈祎</w:t>
      </w:r>
      <w:r w:rsidRPr="001D0ECE">
        <w:rPr>
          <w:rFonts w:hint="eastAsia"/>
          <w:b/>
          <w:bCs/>
        </w:rPr>
        <w:t>：</w:t>
      </w:r>
      <w:r w:rsidR="00DF0050">
        <w:rPr>
          <w:rFonts w:hint="eastAsia"/>
        </w:rPr>
        <w:t>陈</w:t>
      </w:r>
      <w:r w:rsidR="00DF0050" w:rsidRPr="007009E2">
        <w:rPr>
          <w:rFonts w:hint="eastAsia"/>
        </w:rPr>
        <w:t>祎</w:t>
      </w:r>
      <w:r w:rsidRPr="00841678">
        <w:rPr>
          <w:rFonts w:hint="eastAsia"/>
        </w:rPr>
        <w:t>是一</w:t>
      </w:r>
      <w:r w:rsidR="007F4AE2">
        <w:rPr>
          <w:rFonts w:hint="eastAsia"/>
        </w:rPr>
        <w:t>位</w:t>
      </w:r>
      <w:r w:rsidR="00DF0050">
        <w:rPr>
          <w:rFonts w:hint="eastAsia"/>
        </w:rPr>
        <w:t>青年兽化人武僧，他的角色卡可以在附录中找到。陈</w:t>
      </w:r>
      <w:r w:rsidR="00DF0050" w:rsidRPr="007009E2">
        <w:rPr>
          <w:rFonts w:hint="eastAsia"/>
        </w:rPr>
        <w:t>祎</w:t>
      </w:r>
      <w:r w:rsidR="00DF0050">
        <w:rPr>
          <w:rFonts w:hint="eastAsia"/>
        </w:rPr>
        <w:t>的</w:t>
      </w:r>
      <w:r w:rsidR="00DB366A">
        <w:rPr>
          <w:rFonts w:hint="eastAsia"/>
        </w:rPr>
        <w:t>性格中正平和，待人宽厚，但由于这些共生存在的影响，他也拥有杀伐决绝的一面。</w:t>
      </w:r>
      <w:r w:rsidR="00DF0050">
        <w:rPr>
          <w:rFonts w:hint="eastAsia"/>
        </w:rPr>
        <w:t>陈</w:t>
      </w:r>
      <w:r w:rsidR="00DF0050" w:rsidRPr="007009E2">
        <w:rPr>
          <w:rFonts w:hint="eastAsia"/>
        </w:rPr>
        <w:t>祎</w:t>
      </w:r>
      <w:r w:rsidR="00DF0050">
        <w:rPr>
          <w:rFonts w:hint="eastAsia"/>
        </w:rPr>
        <w:t>的身体中居住着</w:t>
      </w:r>
      <w:r w:rsidR="00DF0050">
        <w:rPr>
          <w:rFonts w:hint="eastAsia"/>
        </w:rPr>
        <w:t>5</w:t>
      </w:r>
      <w:r w:rsidR="00DF0050">
        <w:rPr>
          <w:rFonts w:hint="eastAsia"/>
        </w:rPr>
        <w:t>个共生存在，这些共生存在会时不时导致陈</w:t>
      </w:r>
      <w:r w:rsidR="00DF0050" w:rsidRPr="007009E2">
        <w:rPr>
          <w:rFonts w:hint="eastAsia"/>
        </w:rPr>
        <w:t>祎</w:t>
      </w:r>
      <w:r w:rsidR="00DF0050">
        <w:rPr>
          <w:rFonts w:hint="eastAsia"/>
        </w:rPr>
        <w:t>性情大变，所以他会尽可能地独行并隐藏这</w:t>
      </w:r>
      <w:r w:rsidR="0088595F">
        <w:rPr>
          <w:rFonts w:hint="eastAsia"/>
        </w:rPr>
        <w:t>一特点。</w:t>
      </w:r>
      <w:r w:rsidR="00DF0050">
        <w:rPr>
          <w:rFonts w:hint="eastAsia"/>
        </w:rPr>
        <w:t>被不同共生存在影响的陈</w:t>
      </w:r>
      <w:r w:rsidR="00DF0050" w:rsidRPr="007009E2">
        <w:rPr>
          <w:rFonts w:hint="eastAsia"/>
        </w:rPr>
        <w:t>祎</w:t>
      </w:r>
      <w:r w:rsidR="00DF0050">
        <w:rPr>
          <w:rFonts w:hint="eastAsia"/>
        </w:rPr>
        <w:t>会有不同的表现，会在相应情节中表现出来。</w:t>
      </w:r>
    </w:p>
    <w:p w14:paraId="0B927FBB" w14:textId="24388538" w:rsidR="00DF0050" w:rsidRDefault="00DF0050" w:rsidP="00B71070">
      <w:pPr>
        <w:pStyle w:val="af5"/>
      </w:pPr>
      <w:r>
        <w:rPr>
          <w:rFonts w:hint="eastAsia"/>
        </w:rPr>
        <w:t>陈</w:t>
      </w:r>
      <w:r w:rsidRPr="007009E2">
        <w:rPr>
          <w:rFonts w:hint="eastAsia"/>
        </w:rPr>
        <w:t>祎</w:t>
      </w:r>
      <w:r>
        <w:rPr>
          <w:rFonts w:hint="eastAsia"/>
        </w:rPr>
        <w:t>是因为其中一个共生存在近期异常之活跃，暴躁，不得不来到此地，他知道这次旅途注定不会太平，因此不希望更多的人卷进来。</w:t>
      </w:r>
    </w:p>
    <w:p w14:paraId="1A1430CC" w14:textId="5D098934" w:rsidR="00EE3A2F" w:rsidRPr="00D46993" w:rsidRDefault="00EE3A2F" w:rsidP="00B71070">
      <w:pPr>
        <w:pStyle w:val="af5"/>
        <w:rPr>
          <w:rStyle w:val="af9"/>
          <w:rFonts w:eastAsiaTheme="minorEastAsia"/>
          <w:b w:val="0"/>
          <w:bCs w:val="0"/>
          <w:smallCaps w:val="0"/>
          <w:color w:val="auto"/>
          <w:spacing w:val="0"/>
        </w:rPr>
      </w:pPr>
      <w:r>
        <w:rPr>
          <w:rFonts w:hint="eastAsia"/>
        </w:rPr>
        <w:t>陈祎是被他体内的共生存在——“虫”所害，“虫”正是虫群中“感染者”的杰作。这会使得陈祎间或地遭到虫群的影响。</w:t>
      </w:r>
    </w:p>
    <w:p w14:paraId="296D834E" w14:textId="77777777" w:rsidR="0088595F" w:rsidRDefault="0088595F" w:rsidP="00B71070">
      <w:r>
        <w:rPr>
          <w:rFonts w:hint="eastAsia"/>
        </w:rPr>
        <w:t>如若玩家露面，在僵持</w:t>
      </w:r>
      <w:r>
        <w:rPr>
          <w:rFonts w:hint="eastAsia"/>
        </w:rPr>
        <w:t>1</w:t>
      </w:r>
      <w:r>
        <w:rPr>
          <w:rFonts w:hint="eastAsia"/>
        </w:rPr>
        <w:t>分钟后，盔甲人也会自我介绍。“”</w:t>
      </w:r>
    </w:p>
    <w:p w14:paraId="2D6D1759" w14:textId="63A367B4" w:rsidR="00BB7065" w:rsidRDefault="007F4AE2" w:rsidP="00B71070">
      <w:pPr>
        <w:pStyle w:val="af5"/>
      </w:pPr>
      <w:r w:rsidRPr="001D0ECE">
        <w:rPr>
          <w:rFonts w:hint="eastAsia"/>
          <w:b/>
          <w:bCs/>
        </w:rPr>
        <w:t>扮演</w:t>
      </w:r>
      <w:r w:rsidRPr="001D0ECE">
        <w:rPr>
          <w:rFonts w:hint="eastAsia"/>
          <w:b/>
          <w:bCs/>
        </w:rPr>
        <w:t>1</w:t>
      </w:r>
      <w:r w:rsidRPr="001D0ECE">
        <w:rPr>
          <w:b/>
          <w:bCs/>
        </w:rPr>
        <w:t>1</w:t>
      </w:r>
      <w:r w:rsidRPr="001D0ECE">
        <w:rPr>
          <w:rFonts w:hint="eastAsia"/>
          <w:b/>
          <w:bCs/>
        </w:rPr>
        <w:t>B</w:t>
      </w:r>
      <w:r w:rsidR="001D0ECE" w:rsidRPr="001D0ECE">
        <w:rPr>
          <w:rFonts w:hint="eastAsia"/>
          <w:b/>
          <w:bCs/>
        </w:rPr>
        <w:t>：</w:t>
      </w:r>
      <w:r w:rsidR="00BB7065">
        <w:rPr>
          <w:rFonts w:hint="eastAsia"/>
        </w:rPr>
        <w:t>1</w:t>
      </w:r>
      <w:r w:rsidR="00BB7065">
        <w:t>1</w:t>
      </w:r>
      <w:r w:rsidR="00BB7065">
        <w:rPr>
          <w:rFonts w:hint="eastAsia"/>
        </w:rPr>
        <w:t>B</w:t>
      </w:r>
      <w:r w:rsidR="00BB7065">
        <w:rPr>
          <w:rFonts w:hint="eastAsia"/>
        </w:rPr>
        <w:t>是一个赛博朋克世界的穿越者。虽然只是他只是个公司狗，但得益于知识芯片技术，你即使对于</w:t>
      </w:r>
      <w:r w:rsidR="00BB7065">
        <w:rPr>
          <w:rFonts w:hint="eastAsia"/>
        </w:rPr>
        <w:t>21</w:t>
      </w:r>
      <w:r w:rsidR="00BB7065">
        <w:rPr>
          <w:rFonts w:hint="eastAsia"/>
        </w:rPr>
        <w:t>世纪，也称得上是全才，更何况是中世纪。不过相应的，对于一个已经快被遗忘在历史中的中世纪一般的世界，他的这些知识太过于惊世骇俗，你的思想也过于超前。</w:t>
      </w:r>
    </w:p>
    <w:p w14:paraId="10775BAD" w14:textId="0A64AE97" w:rsidR="00BB7065" w:rsidRDefault="00BB7065" w:rsidP="00B71070">
      <w:pPr>
        <w:pStyle w:val="af5"/>
      </w:pPr>
      <w:r>
        <w:rPr>
          <w:rFonts w:hint="eastAsia"/>
        </w:rPr>
        <w:t>但好在他凭借着强大的知识检索能力，找到了一条勉强能够隐藏你自己的道路。贡德</w:t>
      </w:r>
      <w:r>
        <w:rPr>
          <w:rFonts w:hint="eastAsia"/>
        </w:rPr>
        <w:t>-</w:t>
      </w:r>
      <w:r>
        <w:rPr>
          <w:rFonts w:hint="eastAsia"/>
        </w:rPr>
        <w:t>知识与创造之神，大多数前沿科技都是由贡德的信徒研发出来的。奇械师</w:t>
      </w:r>
      <w:r>
        <w:rPr>
          <w:rFonts w:hint="eastAsia"/>
        </w:rPr>
        <w:t>-</w:t>
      </w:r>
      <w:r>
        <w:rPr>
          <w:rFonts w:hint="eastAsia"/>
        </w:rPr>
        <w:t>勉强算得上在应用“科技”。他也在奇械师的基础上应用自己的科技——工程师。</w:t>
      </w:r>
    </w:p>
    <w:p w14:paraId="281BF817" w14:textId="61264BE2" w:rsidR="00BB7065" w:rsidRDefault="00BB7065" w:rsidP="00B71070">
      <w:pPr>
        <w:pStyle w:val="af5"/>
      </w:pPr>
      <w:r>
        <w:rPr>
          <w:rFonts w:hint="eastAsia"/>
        </w:rPr>
        <w:t>不过在大多数时间都在尽量地伪装成一个正统的奇械师、一个贡德的信徒。在屠杀了第一个接纳自己的矮人部落后，</w:t>
      </w:r>
      <w:r>
        <w:rPr>
          <w:rFonts w:hint="eastAsia"/>
        </w:rPr>
        <w:t>1</w:t>
      </w:r>
      <w:r>
        <w:t>1</w:t>
      </w:r>
      <w:r>
        <w:rPr>
          <w:rFonts w:hint="eastAsia"/>
        </w:rPr>
        <w:t>B</w:t>
      </w:r>
      <w:r>
        <w:rPr>
          <w:rFonts w:hint="eastAsia"/>
        </w:rPr>
        <w:t>便在秘银厅（一个矮人人类混居地）以工匠为生。</w:t>
      </w:r>
    </w:p>
    <w:p w14:paraId="63D03879" w14:textId="77777777" w:rsidR="00BB7065" w:rsidRDefault="00BB7065" w:rsidP="00B71070">
      <w:pPr>
        <w:pStyle w:val="af5"/>
      </w:pPr>
      <w:r>
        <w:rPr>
          <w:rFonts w:hint="eastAsia"/>
        </w:rPr>
        <w:t>虽然他嘴上信着贡德，不过对于一个</w:t>
      </w:r>
      <w:r>
        <w:rPr>
          <w:rFonts w:hint="eastAsia"/>
        </w:rPr>
        <w:t>2077</w:t>
      </w:r>
      <w:r>
        <w:rPr>
          <w:rFonts w:hint="eastAsia"/>
        </w:rPr>
        <w:t>的人来说，神这种东西未免有些太过迷信了。</w:t>
      </w:r>
    </w:p>
    <w:p w14:paraId="1FE0A82D" w14:textId="304F0DC6" w:rsidR="00BB7065" w:rsidRDefault="00BB7065" w:rsidP="00B71070">
      <w:pPr>
        <w:pStyle w:val="af5"/>
      </w:pPr>
      <w:r>
        <w:rPr>
          <w:rFonts w:hint="eastAsia"/>
        </w:rPr>
        <w:t>直到十五日之前。</w:t>
      </w:r>
    </w:p>
    <w:p w14:paraId="20A601A4" w14:textId="4C2B6925" w:rsidR="00BB7065" w:rsidRDefault="00BB7065" w:rsidP="00B71070">
      <w:pPr>
        <w:pStyle w:val="af5"/>
      </w:pPr>
      <w:r>
        <w:rPr>
          <w:rFonts w:hint="eastAsia"/>
        </w:rPr>
        <w:t>他真的在梦中见到了贡德。贡德轻而易举点出了你来源于晶壁外的身份，但贡德</w:t>
      </w:r>
      <w:r w:rsidR="00EE3A2F">
        <w:rPr>
          <w:rFonts w:hint="eastAsia"/>
        </w:rPr>
        <w:t>并非固步自封之神，他反而要求</w:t>
      </w:r>
      <w:r w:rsidR="00EE3A2F">
        <w:rPr>
          <w:rFonts w:hint="eastAsia"/>
        </w:rPr>
        <w:t>1</w:t>
      </w:r>
      <w:r w:rsidR="00EE3A2F">
        <w:t>1</w:t>
      </w:r>
      <w:r w:rsidR="00EE3A2F">
        <w:rPr>
          <w:rFonts w:hint="eastAsia"/>
        </w:rPr>
        <w:t>B</w:t>
      </w:r>
      <w:r w:rsidR="00EE3A2F">
        <w:rPr>
          <w:rFonts w:hint="eastAsia"/>
        </w:rPr>
        <w:t>借这个机会</w:t>
      </w:r>
      <w:r w:rsidR="00CF19D2">
        <w:rPr>
          <w:rFonts w:hint="eastAsia"/>
        </w:rPr>
        <w:t>，通过这个能屏蔽诸神的流星，将他脑海中的科技展现出来。</w:t>
      </w:r>
    </w:p>
    <w:p w14:paraId="182B7AA9" w14:textId="300F47B5" w:rsidR="007F4AE2" w:rsidRPr="00BB7065" w:rsidRDefault="00CF19D2" w:rsidP="00B71070">
      <w:pPr>
        <w:pStyle w:val="af5"/>
      </w:pPr>
      <w:r>
        <w:rPr>
          <w:rFonts w:hint="eastAsia"/>
        </w:rPr>
        <w:t>人神一拍即合。</w:t>
      </w:r>
    </w:p>
    <w:p w14:paraId="7CE64282" w14:textId="77777777" w:rsidR="00BB72BA" w:rsidRDefault="0088595F" w:rsidP="00B71070">
      <w:r>
        <w:rPr>
          <w:rFonts w:hint="eastAsia"/>
        </w:rPr>
        <w:t>不</w:t>
      </w:r>
      <w:r w:rsidR="00BB72BA">
        <w:rPr>
          <w:rFonts w:hint="eastAsia"/>
        </w:rPr>
        <w:t>论</w:t>
      </w:r>
      <w:r>
        <w:rPr>
          <w:rFonts w:hint="eastAsia"/>
        </w:rPr>
        <w:t>和平与否，两位与玩家都会进村。</w:t>
      </w:r>
    </w:p>
    <w:p w14:paraId="4473750C" w14:textId="7BB74E59" w:rsidR="00DF4655" w:rsidRPr="00160A11" w:rsidRDefault="00DF4655" w:rsidP="00B71070">
      <w:pPr>
        <w:rPr>
          <w:rStyle w:val="af9"/>
        </w:rPr>
      </w:pPr>
      <w:r w:rsidRPr="00160A11">
        <w:rPr>
          <w:rStyle w:val="af9"/>
          <w:rFonts w:hint="eastAsia"/>
        </w:rPr>
        <w:t>走进克索迪亚，低矮的耐寒灌木和零星的拒马分散安放在聚居地的各个方向。</w:t>
      </w:r>
      <w:r w:rsidRPr="00160A11">
        <w:rPr>
          <w:rStyle w:val="af9"/>
          <w:rFonts w:hint="eastAsia"/>
        </w:rPr>
        <w:t xml:space="preserve"> </w:t>
      </w:r>
      <w:r w:rsidRPr="00160A11">
        <w:rPr>
          <w:rStyle w:val="af9"/>
          <w:rFonts w:hint="eastAsia"/>
        </w:rPr>
        <w:t>稀稀落落的古朴石制小屋便是小镇里最多的建筑了，连通着壁炉的白色烟囱点缀其上。狭窄的土路将镇子分割开来，以镇子中央的</w:t>
      </w:r>
      <w:r w:rsidR="00160A11" w:rsidRPr="00160A11">
        <w:rPr>
          <w:rStyle w:val="af9"/>
          <w:rFonts w:hint="eastAsia"/>
        </w:rPr>
        <w:t>一座</w:t>
      </w:r>
      <w:r w:rsidR="00F37813">
        <w:rPr>
          <w:rStyle w:val="af9"/>
          <w:rFonts w:hint="eastAsia"/>
        </w:rPr>
        <w:t>模糊不清的矮人神</w:t>
      </w:r>
      <w:r w:rsidR="00160A11" w:rsidRPr="00160A11">
        <w:rPr>
          <w:rStyle w:val="af9"/>
          <w:rFonts w:hint="eastAsia"/>
        </w:rPr>
        <w:t>雕像</w:t>
      </w:r>
      <w:r w:rsidRPr="00160A11">
        <w:rPr>
          <w:rStyle w:val="af9"/>
          <w:rFonts w:hint="eastAsia"/>
        </w:rPr>
        <w:t>为中心形成了一个十字路口，附近坐落着镇里大部分较大的建筑，包括</w:t>
      </w:r>
      <w:r w:rsidR="00F37813">
        <w:rPr>
          <w:rStyle w:val="af9"/>
          <w:rFonts w:hint="eastAsia"/>
        </w:rPr>
        <w:t>镇长家</w:t>
      </w:r>
      <w:r w:rsidR="00160A11" w:rsidRPr="00160A11">
        <w:rPr>
          <w:rStyle w:val="af9"/>
          <w:rFonts w:hint="eastAsia"/>
        </w:rPr>
        <w:t>一间铁匠铺，一座教堂。</w:t>
      </w:r>
      <w:r w:rsidRPr="00160A11">
        <w:rPr>
          <w:rStyle w:val="af9"/>
          <w:rFonts w:hint="eastAsia"/>
        </w:rPr>
        <w:t>镇子的</w:t>
      </w:r>
      <w:r w:rsidR="00160A11" w:rsidRPr="00160A11">
        <w:rPr>
          <w:rStyle w:val="af9"/>
          <w:rFonts w:hint="eastAsia"/>
        </w:rPr>
        <w:t>北</w:t>
      </w:r>
      <w:r w:rsidRPr="00160A11">
        <w:rPr>
          <w:rStyle w:val="af9"/>
          <w:rFonts w:hint="eastAsia"/>
        </w:rPr>
        <w:t>边，靠近</w:t>
      </w:r>
      <w:r w:rsidR="00F37813">
        <w:rPr>
          <w:rStyle w:val="af9"/>
          <w:rFonts w:hint="eastAsia"/>
        </w:rPr>
        <w:t>北山</w:t>
      </w:r>
      <w:r w:rsidRPr="00160A11">
        <w:rPr>
          <w:rStyle w:val="af9"/>
          <w:rFonts w:hint="eastAsia"/>
        </w:rPr>
        <w:t>的地方，有两块较大的土地。一块是一</w:t>
      </w:r>
      <w:r w:rsidR="00160A11" w:rsidRPr="00160A11">
        <w:rPr>
          <w:rStyle w:val="af9"/>
          <w:rFonts w:hint="eastAsia"/>
        </w:rPr>
        <w:t>座极大的仓库</w:t>
      </w:r>
      <w:r w:rsidRPr="00160A11">
        <w:rPr>
          <w:rStyle w:val="af9"/>
          <w:rFonts w:hint="eastAsia"/>
        </w:rPr>
        <w:t>，</w:t>
      </w:r>
      <w:r w:rsidR="00160A11" w:rsidRPr="00160A11">
        <w:rPr>
          <w:rStyle w:val="af9"/>
          <w:rFonts w:hint="eastAsia"/>
        </w:rPr>
        <w:t>看起来便是存放矿石的地方</w:t>
      </w:r>
      <w:r w:rsidRPr="00160A11">
        <w:rPr>
          <w:rStyle w:val="af9"/>
          <w:rFonts w:hint="eastAsia"/>
        </w:rPr>
        <w:t>。另一块土地被栅栏围了起来，一圈帐篷立在其中，帐篷顶上飘扬着领主联盟的旗帜，旗帜上印有黄色和红色的盾纹。</w:t>
      </w:r>
      <w:r w:rsidR="00BB7065">
        <w:rPr>
          <w:rStyle w:val="af9"/>
          <w:rFonts w:hint="eastAsia"/>
        </w:rPr>
        <w:t>学徒</w:t>
      </w:r>
      <w:r w:rsidRPr="00160A11">
        <w:rPr>
          <w:rStyle w:val="af9"/>
          <w:rFonts w:hint="eastAsia"/>
        </w:rPr>
        <w:t>们在这里进行训练和模拟战斗。</w:t>
      </w:r>
    </w:p>
    <w:p w14:paraId="28927176" w14:textId="443070F5" w:rsidR="00BB72BA" w:rsidRPr="00D46993" w:rsidRDefault="00BB72BA" w:rsidP="00BB72BA">
      <w:pPr>
        <w:pStyle w:val="2"/>
      </w:pPr>
      <w:bookmarkStart w:id="25" w:name="_Toc177341906"/>
      <w:r w:rsidRPr="008B4474">
        <w:rPr>
          <w:rFonts w:hint="eastAsia"/>
        </w:rPr>
        <w:t>2</w:t>
      </w:r>
      <w:r w:rsidRPr="008B4474">
        <w:t>.</w:t>
      </w:r>
      <w:r w:rsidR="00352B29" w:rsidRPr="008B4474">
        <w:t>2</w:t>
      </w:r>
      <w:r w:rsidR="00352B29">
        <w:rPr>
          <w:rFonts w:hint="eastAsia"/>
        </w:rPr>
        <w:t>宋娜小贩</w:t>
      </w:r>
      <w:bookmarkEnd w:id="25"/>
    </w:p>
    <w:p w14:paraId="60942F74" w14:textId="49CF98BD" w:rsidR="00352B29" w:rsidRDefault="00352B29" w:rsidP="00B71070">
      <w:r>
        <w:rPr>
          <w:rFonts w:hint="eastAsia"/>
        </w:rPr>
        <w:t>刚进村，</w:t>
      </w:r>
      <w:r w:rsidR="001C0542">
        <w:rPr>
          <w:rFonts w:hint="eastAsia"/>
        </w:rPr>
        <w:t>玩家们</w:t>
      </w:r>
      <w:r>
        <w:rPr>
          <w:rFonts w:hint="eastAsia"/>
        </w:rPr>
        <w:t>便看见</w:t>
      </w:r>
      <w:r w:rsidR="001C0542">
        <w:rPr>
          <w:rFonts w:hint="eastAsia"/>
        </w:rPr>
        <w:t>了</w:t>
      </w:r>
      <w:r>
        <w:rPr>
          <w:rFonts w:hint="eastAsia"/>
        </w:rPr>
        <w:t>宋娜小贩，不过此时的小店既关着门，为数不多的</w:t>
      </w:r>
      <w:r w:rsidR="00467218">
        <w:rPr>
          <w:rFonts w:hint="eastAsia"/>
        </w:rPr>
        <w:t>镇民</w:t>
      </w:r>
      <w:r>
        <w:rPr>
          <w:rFonts w:hint="eastAsia"/>
        </w:rPr>
        <w:t>也在远处观望，等他们看见了玩家们，更是转头就向着村子深处跑去。</w:t>
      </w:r>
      <w:r w:rsidR="007F4AE2" w:rsidRPr="007F4AE2">
        <w:rPr>
          <w:rFonts w:hint="eastAsia"/>
        </w:rPr>
        <w:t>陈祎</w:t>
      </w:r>
      <w:r w:rsidR="007F4AE2">
        <w:rPr>
          <w:rFonts w:hint="eastAsia"/>
        </w:rPr>
        <w:t>会选择去追</w:t>
      </w:r>
      <w:r w:rsidR="00467218">
        <w:rPr>
          <w:rFonts w:hint="eastAsia"/>
        </w:rPr>
        <w:t>镇民</w:t>
      </w:r>
      <w:r w:rsidR="007F4AE2">
        <w:rPr>
          <w:rFonts w:hint="eastAsia"/>
        </w:rPr>
        <w:t>，</w:t>
      </w:r>
      <w:r w:rsidR="007F4AE2">
        <w:rPr>
          <w:rFonts w:hint="eastAsia"/>
        </w:rPr>
        <w:t>1</w:t>
      </w:r>
      <w:r w:rsidR="007F4AE2">
        <w:t>1</w:t>
      </w:r>
      <w:r w:rsidR="007F4AE2">
        <w:rPr>
          <w:rFonts w:hint="eastAsia"/>
        </w:rPr>
        <w:t>B</w:t>
      </w:r>
      <w:r w:rsidR="007F4AE2">
        <w:rPr>
          <w:rFonts w:hint="eastAsia"/>
        </w:rPr>
        <w:t>的行为由玩家的态度和</w:t>
      </w:r>
      <w:r w:rsidR="007F4AE2">
        <w:rPr>
          <w:rFonts w:hint="eastAsia"/>
        </w:rPr>
        <w:t>DM</w:t>
      </w:r>
      <w:r w:rsidR="007F4AE2">
        <w:rPr>
          <w:rFonts w:hint="eastAsia"/>
        </w:rPr>
        <w:t>决定。</w:t>
      </w:r>
    </w:p>
    <w:p w14:paraId="585B392A" w14:textId="7CE69F0E" w:rsidR="00A7254F" w:rsidRDefault="00A7254F" w:rsidP="00B71070">
      <w:r>
        <w:rPr>
          <w:rFonts w:hint="eastAsia"/>
        </w:rPr>
        <w:t>任何</w:t>
      </w:r>
      <w:r>
        <w:rPr>
          <w:rFonts w:hint="eastAsia"/>
        </w:rPr>
        <w:t>PP</w:t>
      </w:r>
    </w:p>
    <w:p w14:paraId="5B696B93" w14:textId="156F9310" w:rsidR="00A97664" w:rsidRDefault="008E4711" w:rsidP="00B71070">
      <w:r>
        <w:rPr>
          <w:rFonts w:hint="eastAsia"/>
        </w:rPr>
        <w:t>玩家如果敲门，或者做出任何贴近宋娜小贩的举动，里头便会传来一阵低沉嘶哑的男声：“</w:t>
      </w:r>
    </w:p>
    <w:p w14:paraId="0501534B" w14:textId="1EE52656" w:rsidR="0026511A" w:rsidRDefault="00A97664" w:rsidP="00B71070">
      <w:r>
        <w:rPr>
          <w:rFonts w:hint="eastAsia"/>
        </w:rPr>
        <w:t>无论玩家回答是否正确，魔嘴术都会照常说完三句话。</w:t>
      </w:r>
    </w:p>
    <w:p w14:paraId="28DD30E7" w14:textId="3721A6B0" w:rsidR="00970011" w:rsidRDefault="00970011" w:rsidP="00B71070">
      <w:r>
        <w:rPr>
          <w:rFonts w:hint="eastAsia"/>
        </w:rPr>
        <w:t>“么哈么哈？”</w:t>
      </w:r>
    </w:p>
    <w:p w14:paraId="01D4C9CC" w14:textId="16672B27" w:rsidR="007E31E8" w:rsidRDefault="0026511A" w:rsidP="00B71070">
      <w:r>
        <w:rPr>
          <w:rFonts w:hint="eastAsia"/>
        </w:rPr>
        <w:t>“</w:t>
      </w:r>
      <w:r w:rsidR="007E31E8">
        <w:t>并肩子甩蔓子？</w:t>
      </w:r>
      <w:r>
        <w:rPr>
          <w:rFonts w:hint="eastAsia"/>
        </w:rPr>
        <w:t>”</w:t>
      </w:r>
    </w:p>
    <w:p w14:paraId="4866CDE3" w14:textId="223074ED" w:rsidR="007E31E8" w:rsidRDefault="0026511A" w:rsidP="00B71070">
      <w:r>
        <w:rPr>
          <w:rFonts w:hint="eastAsia"/>
        </w:rPr>
        <w:t>“</w:t>
      </w:r>
      <w:r w:rsidR="007E31E8">
        <w:t>春典开不开</w:t>
      </w:r>
      <w:r w:rsidR="00970011">
        <w:rPr>
          <w:rFonts w:hint="eastAsia"/>
        </w:rPr>
        <w:t>？</w:t>
      </w:r>
      <w:r>
        <w:rPr>
          <w:rFonts w:hint="eastAsia"/>
        </w:rPr>
        <w:t>”</w:t>
      </w:r>
    </w:p>
    <w:p w14:paraId="6C34D389" w14:textId="1EE71116" w:rsidR="008E4711" w:rsidRDefault="00A97664" w:rsidP="00B71070">
      <w:pPr>
        <w:pStyle w:val="af6"/>
        <w:rPr>
          <w:rStyle w:val="af0"/>
        </w:rPr>
      </w:pPr>
      <w:r w:rsidRPr="00A97664">
        <w:rPr>
          <w:rStyle w:val="af0"/>
          <w:rFonts w:hint="eastAsia"/>
        </w:rPr>
        <w:t>如果</w:t>
      </w:r>
      <w:r>
        <w:rPr>
          <w:rStyle w:val="af0"/>
          <w:rFonts w:hint="eastAsia"/>
        </w:rPr>
        <w:t>懂得盗贼黑话的玩家可以直接听出真正的意思，也可以类似的方式通过盗贼黑话与其对话：</w:t>
      </w:r>
    </w:p>
    <w:p w14:paraId="0A854F5F" w14:textId="24917A31" w:rsidR="00A97664" w:rsidRDefault="00A97664" w:rsidP="00B71070">
      <w:pPr>
        <w:pStyle w:val="af6"/>
        <w:rPr>
          <w:rStyle w:val="af0"/>
        </w:rPr>
      </w:pPr>
      <w:r>
        <w:rPr>
          <w:rStyle w:val="af0"/>
          <w:rFonts w:hint="eastAsia"/>
        </w:rPr>
        <w:t>“你们有组织的还是自己来的？”</w:t>
      </w:r>
    </w:p>
    <w:p w14:paraId="16CEAF78" w14:textId="68FED463" w:rsidR="00A97664" w:rsidRDefault="00A97664" w:rsidP="00B71070">
      <w:pPr>
        <w:pStyle w:val="af6"/>
        <w:rPr>
          <w:rStyle w:val="af0"/>
        </w:rPr>
      </w:pPr>
      <w:r>
        <w:rPr>
          <w:rStyle w:val="af0"/>
          <w:rFonts w:hint="eastAsia"/>
        </w:rPr>
        <w:t>“谋求目标还是路过此地？”</w:t>
      </w:r>
    </w:p>
    <w:p w14:paraId="51E333F1" w14:textId="399341AB" w:rsidR="00A97664" w:rsidRDefault="00A97664" w:rsidP="00B71070">
      <w:pPr>
        <w:pStyle w:val="af6"/>
        <w:rPr>
          <w:rStyle w:val="af0"/>
        </w:rPr>
      </w:pPr>
      <w:r>
        <w:rPr>
          <w:rStyle w:val="af0"/>
          <w:rFonts w:hint="eastAsia"/>
        </w:rPr>
        <w:t>“有兴趣合作吗？”</w:t>
      </w:r>
    </w:p>
    <w:p w14:paraId="378D8765" w14:textId="631FC740" w:rsidR="00C00137" w:rsidRDefault="00C00137" w:rsidP="00B71070">
      <w:pPr>
        <w:pStyle w:val="af6"/>
        <w:rPr>
          <w:rStyle w:val="af0"/>
        </w:rPr>
      </w:pPr>
      <w:r>
        <w:rPr>
          <w:rStyle w:val="af0"/>
          <w:rFonts w:hint="eastAsia"/>
        </w:rPr>
        <w:t>如果玩家回答“合作”、“在哪里找你们”、“怎么合作“类似的话，第二个魔嘴术会被触发。</w:t>
      </w:r>
    </w:p>
    <w:p w14:paraId="1A451DC6" w14:textId="2AE32566" w:rsidR="00C00137" w:rsidRDefault="00C00137" w:rsidP="00B71070">
      <w:pPr>
        <w:pStyle w:val="af6"/>
        <w:rPr>
          <w:rStyle w:val="af0"/>
        </w:rPr>
      </w:pPr>
      <w:r>
        <w:rPr>
          <w:rStyle w:val="af0"/>
          <w:rFonts w:hint="eastAsia"/>
        </w:rPr>
        <w:t>“吾名强尼·冯·银手，现在在外面，今晚</w:t>
      </w:r>
      <w:r w:rsidR="008864C4">
        <w:rPr>
          <w:rStyle w:val="af0"/>
        </w:rPr>
        <w:t>21</w:t>
      </w:r>
      <w:r>
        <w:rPr>
          <w:rStyle w:val="af0"/>
          <w:rFonts w:hint="eastAsia"/>
        </w:rPr>
        <w:t>时，我们在此相会。</w:t>
      </w:r>
    </w:p>
    <w:p w14:paraId="1BAC5A79" w14:textId="623B929F" w:rsidR="009C2BAF" w:rsidRDefault="009C2BAF" w:rsidP="00B71070">
      <w:pPr>
        <w:pStyle w:val="af6"/>
        <w:rPr>
          <w:rStyle w:val="afb"/>
        </w:rPr>
      </w:pPr>
      <w:r>
        <w:rPr>
          <w:rStyle w:val="afb"/>
          <w:rFonts w:hint="eastAsia"/>
        </w:rPr>
        <w:t>作者注：盗贼黑话确实并非如此，本模组的一点</w:t>
      </w:r>
      <w:r w:rsidR="00970011">
        <w:rPr>
          <w:rStyle w:val="afb"/>
          <w:rFonts w:hint="eastAsia"/>
        </w:rPr>
        <w:t>画风性应用</w:t>
      </w:r>
      <w:r>
        <w:rPr>
          <w:rStyle w:val="afb"/>
          <w:rFonts w:hint="eastAsia"/>
        </w:rPr>
        <w:t>。</w:t>
      </w:r>
    </w:p>
    <w:p w14:paraId="51AAAA5D" w14:textId="0B2CDDF1" w:rsidR="009C2BAF" w:rsidRDefault="009C2BAF" w:rsidP="00B71070">
      <w:r w:rsidRPr="009C2BAF">
        <w:rPr>
          <w:rFonts w:hint="eastAsia"/>
        </w:rPr>
        <w:t>宋娜小贩</w:t>
      </w:r>
      <w:r>
        <w:rPr>
          <w:rFonts w:hint="eastAsia"/>
        </w:rPr>
        <w:t>被强尼·冯·银手和塔莎·伊斯莱拉·银手</w:t>
      </w:r>
      <w:r w:rsidR="007F4AE2">
        <w:rPr>
          <w:rFonts w:hint="eastAsia"/>
        </w:rPr>
        <w:t>（见附录）</w:t>
      </w:r>
      <w:r>
        <w:rPr>
          <w:rFonts w:hint="eastAsia"/>
        </w:rPr>
        <w:t>用</w:t>
      </w:r>
      <w:r w:rsidRPr="009C2BAF">
        <w:rPr>
          <w:rFonts w:hint="eastAsia"/>
        </w:rPr>
        <w:t>秘法锁和骗术锁共同锁住了。</w:t>
      </w:r>
    </w:p>
    <w:p w14:paraId="1589B7DC" w14:textId="69765FFE" w:rsidR="004D0936" w:rsidRDefault="004D0936" w:rsidP="00B71070">
      <w:r>
        <w:rPr>
          <w:rFonts w:hint="eastAsia"/>
        </w:rPr>
        <w:t>宋娜小贩包含一个不大的店面和一个店长起居室；贩售所有非魔法冒险装备。</w:t>
      </w:r>
    </w:p>
    <w:p w14:paraId="218470B4" w14:textId="56C346AB" w:rsidR="009C2BAF" w:rsidRDefault="009C2BAF" w:rsidP="00B71070">
      <w:r w:rsidRPr="009C2BAF">
        <w:rPr>
          <w:rFonts w:hint="eastAsia"/>
        </w:rPr>
        <w:t>玩家如果打开了门，</w:t>
      </w:r>
      <w:r w:rsidR="004D0936">
        <w:rPr>
          <w:rFonts w:hint="eastAsia"/>
        </w:rPr>
        <w:t>会看到</w:t>
      </w:r>
      <w:r w:rsidR="004D0936" w:rsidRPr="004D0936">
        <w:rPr>
          <w:rStyle w:val="af9"/>
          <w:rFonts w:hint="eastAsia"/>
        </w:rPr>
        <w:t>宋娜小贩并没有什么异样，就如同常见的武器小店一样</w:t>
      </w:r>
      <w:r w:rsidR="004D0936">
        <w:rPr>
          <w:rFonts w:hint="eastAsia"/>
        </w:rPr>
        <w:t>；走到店长起居室，</w:t>
      </w:r>
      <w:r w:rsidR="004D0936" w:rsidRPr="004D0936">
        <w:rPr>
          <w:rStyle w:val="af9"/>
          <w:rFonts w:hint="eastAsia"/>
        </w:rPr>
        <w:t>这是一间不大的房屋，有着一个旷阔的双人大床、一个衣柜、一张书桌，</w:t>
      </w:r>
      <w:r w:rsidR="004D0936">
        <w:rPr>
          <w:rStyle w:val="af9"/>
          <w:rFonts w:hint="eastAsia"/>
        </w:rPr>
        <w:t>桌面上堆着杂乱的草</w:t>
      </w:r>
      <w:r w:rsidR="004D0936">
        <w:rPr>
          <w:rStyle w:val="af9"/>
          <w:rFonts w:hint="eastAsia"/>
        </w:rPr>
        <w:lastRenderedPageBreak/>
        <w:t>稿纸（写着一些戏法公式），地上有着一些乱七八糟的冒险装备</w:t>
      </w:r>
      <w:r w:rsidR="004D0936">
        <w:rPr>
          <w:rFonts w:hint="eastAsia"/>
        </w:rPr>
        <w:t>，</w:t>
      </w:r>
      <w:r w:rsidR="004D0936" w:rsidRPr="004D0936">
        <w:rPr>
          <w:rStyle w:val="af9"/>
          <w:rFonts w:hint="eastAsia"/>
        </w:rPr>
        <w:t>大致能看出来两个人生活的痕迹</w:t>
      </w:r>
      <w:r w:rsidR="004D0936">
        <w:rPr>
          <w:rStyle w:val="af9"/>
          <w:rFonts w:hint="eastAsia"/>
        </w:rPr>
        <w:t>。</w:t>
      </w:r>
      <w:r w:rsidR="004D0936">
        <w:rPr>
          <w:rFonts w:hint="eastAsia"/>
        </w:rPr>
        <w:t>如果玩家</w:t>
      </w:r>
      <w:r w:rsidR="008B4474">
        <w:rPr>
          <w:rFonts w:hint="eastAsia"/>
        </w:rPr>
        <w:t>仔细整理冒险装备、搜查床底。玩家们</w:t>
      </w:r>
      <w:r>
        <w:rPr>
          <w:rFonts w:hint="eastAsia"/>
        </w:rPr>
        <w:t>会找到</w:t>
      </w:r>
      <w:r w:rsidR="004D0936">
        <w:rPr>
          <w:rFonts w:hint="eastAsia"/>
        </w:rPr>
        <w:t>，</w:t>
      </w:r>
      <w:r w:rsidR="007F4AE2">
        <w:rPr>
          <w:rFonts w:hint="eastAsia"/>
        </w:rPr>
        <w:t>昏迷的</w:t>
      </w:r>
      <w:r>
        <w:rPr>
          <w:rFonts w:hint="eastAsia"/>
        </w:rPr>
        <w:t>宋娜小贩的</w:t>
      </w:r>
      <w:r w:rsidR="007F4AE2">
        <w:rPr>
          <w:rFonts w:hint="eastAsia"/>
        </w:rPr>
        <w:t>店主唐纳德·霍华德。</w:t>
      </w:r>
    </w:p>
    <w:p w14:paraId="209AD13C" w14:textId="340A1D3A" w:rsidR="007F4AE2" w:rsidRPr="007F4AE2" w:rsidRDefault="007F4AE2" w:rsidP="00B71070">
      <w:pPr>
        <w:pStyle w:val="af5"/>
        <w:rPr>
          <w:rFonts w:ascii="Calibri" w:eastAsia="宋体" w:hAnsi="Calibri"/>
          <w:kern w:val="2"/>
        </w:rPr>
      </w:pPr>
      <w:r w:rsidRPr="00841678">
        <w:rPr>
          <w:rFonts w:hint="eastAsia"/>
        </w:rPr>
        <w:t>扮演</w:t>
      </w:r>
      <w:r>
        <w:rPr>
          <w:rFonts w:hint="eastAsia"/>
        </w:rPr>
        <w:t>唐纳德·霍华德</w:t>
      </w:r>
      <w:r w:rsidRPr="00841678">
        <w:rPr>
          <w:rFonts w:hint="eastAsia"/>
        </w:rPr>
        <w:t>：</w:t>
      </w:r>
      <w:r>
        <w:rPr>
          <w:rFonts w:hint="eastAsia"/>
        </w:rPr>
        <w:t>唐纳德·霍华德</w:t>
      </w:r>
      <w:r w:rsidRPr="00841678">
        <w:rPr>
          <w:rFonts w:hint="eastAsia"/>
        </w:rPr>
        <w:t>是一</w:t>
      </w:r>
      <w:r>
        <w:rPr>
          <w:rFonts w:hint="eastAsia"/>
        </w:rPr>
        <w:t>位中年人类，他的角色卡套用</w:t>
      </w:r>
      <w:r w:rsidRPr="007F4AE2">
        <w:rPr>
          <w:rFonts w:hint="eastAsia"/>
        </w:rPr>
        <w:t>老兵</w:t>
      </w:r>
      <w:r w:rsidRPr="007F4AE2">
        <w:rPr>
          <w:rFonts w:hint="eastAsia"/>
        </w:rPr>
        <w:t xml:space="preserve"> Veterans</w:t>
      </w:r>
      <w:r>
        <w:rPr>
          <w:rFonts w:hint="eastAsia"/>
        </w:rPr>
        <w:t>。唐纳德·霍华德是曾走出这个村子的年轻人之一，他会帮助</w:t>
      </w:r>
      <w:r w:rsidR="00467218">
        <w:rPr>
          <w:rFonts w:hint="eastAsia"/>
        </w:rPr>
        <w:t>镇民</w:t>
      </w:r>
      <w:r>
        <w:rPr>
          <w:rFonts w:hint="eastAsia"/>
        </w:rPr>
        <w:t>隐瞒“虫仙”的存</w:t>
      </w:r>
      <w:r w:rsidR="008B4474">
        <w:rPr>
          <w:rFonts w:hint="eastAsia"/>
        </w:rPr>
        <w:t>在</w:t>
      </w:r>
      <w:r>
        <w:rPr>
          <w:rFonts w:hint="eastAsia"/>
        </w:rPr>
        <w:t>。</w:t>
      </w:r>
    </w:p>
    <w:p w14:paraId="1DFACE84" w14:textId="180443E9" w:rsidR="008B4474" w:rsidRDefault="007F4AE2" w:rsidP="00B71070">
      <w:r>
        <w:rPr>
          <w:rFonts w:hint="eastAsia"/>
        </w:rPr>
        <w:t>霍华德会告诉玩家们，</w:t>
      </w:r>
      <w:r w:rsidR="008B4474">
        <w:rPr>
          <w:rFonts w:hint="eastAsia"/>
        </w:rPr>
        <w:t>昨</w:t>
      </w:r>
      <w:r w:rsidR="00A62D26">
        <w:rPr>
          <w:rFonts w:hint="eastAsia"/>
        </w:rPr>
        <w:t>夜凌晨</w:t>
      </w:r>
      <w:r>
        <w:rPr>
          <w:rFonts w:hint="eastAsia"/>
        </w:rPr>
        <w:t>有一个背着巨剑身着重甲的人类男性和一个有着一头黑发，手中转着笔的人类女性，袭击了他</w:t>
      </w:r>
      <w:r w:rsidR="00C00137">
        <w:rPr>
          <w:rFonts w:hint="eastAsia"/>
        </w:rPr>
        <w:t>，他怕那俩歹人伤害</w:t>
      </w:r>
      <w:r w:rsidR="00467218">
        <w:rPr>
          <w:rFonts w:hint="eastAsia"/>
        </w:rPr>
        <w:t>镇民</w:t>
      </w:r>
      <w:r w:rsidR="00C00137">
        <w:rPr>
          <w:rFonts w:hint="eastAsia"/>
        </w:rPr>
        <w:t>，希望玩家们能</w:t>
      </w:r>
      <w:r w:rsidR="008B4474">
        <w:rPr>
          <w:rFonts w:hint="eastAsia"/>
        </w:rPr>
        <w:t>尽快找到他们</w:t>
      </w:r>
      <w:r w:rsidR="00C00137">
        <w:rPr>
          <w:rFonts w:hint="eastAsia"/>
        </w:rPr>
        <w:t>。</w:t>
      </w:r>
    </w:p>
    <w:p w14:paraId="77E96690" w14:textId="0AF7CB0F" w:rsidR="007F5F04" w:rsidRDefault="008B4474" w:rsidP="00B71070">
      <w:pPr>
        <w:rPr>
          <w:rStyle w:val="af9"/>
        </w:rPr>
      </w:pPr>
      <w:r>
        <w:rPr>
          <w:rFonts w:hint="eastAsia"/>
        </w:rPr>
        <w:t>霍华德知道</w:t>
      </w:r>
      <w:r w:rsidR="00467218">
        <w:rPr>
          <w:rFonts w:hint="eastAsia"/>
        </w:rPr>
        <w:t>镇民</w:t>
      </w:r>
      <w:r>
        <w:rPr>
          <w:rFonts w:hint="eastAsia"/>
        </w:rPr>
        <w:t>实力提升的背后是“虫仙”在做法，但是他也希望能改变村子的命运，他会欺骗玩家们，</w:t>
      </w:r>
      <w:r w:rsidR="007F5F04" w:rsidRPr="007F5F04">
        <w:rPr>
          <w:rStyle w:val="af9"/>
          <w:rFonts w:hint="eastAsia"/>
        </w:rPr>
        <w:t>“我已经上报过了。</w:t>
      </w:r>
      <w:r w:rsidRPr="007F5F04">
        <w:rPr>
          <w:rStyle w:val="af9"/>
          <w:rFonts w:hint="eastAsia"/>
        </w:rPr>
        <w:t>镇民们是因为神的赐福才有了这样的力量，这力量是不可复制的，只有小镇里的居民才能得到这样的赐福。</w:t>
      </w:r>
      <w:r w:rsidR="007F5F04">
        <w:rPr>
          <w:rStyle w:val="af9"/>
          <w:rFonts w:hint="eastAsia"/>
        </w:rPr>
        <w:t>”（他确实上报过了，但是半精灵特工不信他，便也没有告诉玩家们）</w:t>
      </w:r>
    </w:p>
    <w:p w14:paraId="7A990C61" w14:textId="2729F914" w:rsidR="00A62D26" w:rsidRPr="00D46993" w:rsidRDefault="00A62D26" w:rsidP="00A62D26">
      <w:pPr>
        <w:pStyle w:val="2"/>
      </w:pPr>
      <w:bookmarkStart w:id="26" w:name="_Toc177341907"/>
      <w:r w:rsidRPr="008B4474">
        <w:rPr>
          <w:rFonts w:hint="eastAsia"/>
        </w:rPr>
        <w:t>2</w:t>
      </w:r>
      <w:r w:rsidRPr="008B4474">
        <w:t>.</w:t>
      </w:r>
      <w:r>
        <w:t xml:space="preserve">3 </w:t>
      </w:r>
      <w:r>
        <w:rPr>
          <w:rFonts w:hint="eastAsia"/>
        </w:rPr>
        <w:t>镇长家</w:t>
      </w:r>
      <w:bookmarkEnd w:id="26"/>
    </w:p>
    <w:p w14:paraId="31CE9570" w14:textId="6163C6EB" w:rsidR="00294CC0" w:rsidRDefault="00A62D26" w:rsidP="00B71070">
      <w:r w:rsidRPr="00A62D26">
        <w:rPr>
          <w:rFonts w:hint="eastAsia"/>
        </w:rPr>
        <w:t>镇长会热情的欢迎到来的众人</w:t>
      </w:r>
      <w:r>
        <w:rPr>
          <w:rFonts w:hint="eastAsia"/>
        </w:rPr>
        <w:t>，并请他们入座。</w:t>
      </w:r>
    </w:p>
    <w:p w14:paraId="7B9229E3" w14:textId="46D854C6" w:rsidR="00A62D26" w:rsidRDefault="00A62D26" w:rsidP="00B71070">
      <w:pPr>
        <w:rPr>
          <w:rStyle w:val="af9"/>
        </w:rPr>
      </w:pPr>
      <w:r w:rsidRPr="00BB10C2">
        <w:rPr>
          <w:rStyle w:val="af9"/>
        </w:rPr>
        <w:t>镇长的家十分</w:t>
      </w:r>
      <w:r w:rsidRPr="00BB10C2">
        <w:rPr>
          <w:rStyle w:val="af9"/>
          <w:rFonts w:hint="eastAsia"/>
        </w:rPr>
        <w:t>朴素，</w:t>
      </w:r>
      <w:r w:rsidR="00457EFF" w:rsidRPr="00BB10C2">
        <w:rPr>
          <w:rStyle w:val="af9"/>
          <w:rFonts w:hint="eastAsia"/>
        </w:rPr>
        <w:t>一个石制的沙发和木制沙发堆放在客厅一角，除此之外</w:t>
      </w:r>
      <w:r w:rsidRPr="00BB10C2">
        <w:rPr>
          <w:rStyle w:val="af9"/>
          <w:rFonts w:hint="eastAsia"/>
        </w:rPr>
        <w:t>并没有什么</w:t>
      </w:r>
      <w:r w:rsidR="00457EFF" w:rsidRPr="00BB10C2">
        <w:rPr>
          <w:rStyle w:val="af9"/>
          <w:rFonts w:hint="eastAsia"/>
        </w:rPr>
        <w:t>华贵的装饰，只有一些矿石样本、矿镐之类的工具，以及一些石制工艺品。</w:t>
      </w:r>
    </w:p>
    <w:p w14:paraId="56B6C406" w14:textId="6B3D9528" w:rsidR="00BB10C2" w:rsidRDefault="00BB10C2" w:rsidP="00B71070">
      <w:pPr>
        <w:rPr>
          <w:rStyle w:val="af9"/>
        </w:rPr>
      </w:pPr>
      <w:r w:rsidRPr="00BB10C2">
        <w:rPr>
          <w:rStyle w:val="af9"/>
          <w:rFonts w:hint="eastAsia"/>
        </w:rPr>
        <w:t>镇长给大家倒上麦酒</w:t>
      </w:r>
      <w:r>
        <w:rPr>
          <w:rStyle w:val="af9"/>
          <w:rFonts w:hint="eastAsia"/>
        </w:rPr>
        <w:t>，他爽朗着笑着“喝杯酒暖暖身子吧，相必各位就是上面派来的人吧，诸位有什么想问的，我一定知无不言。”</w:t>
      </w:r>
    </w:p>
    <w:p w14:paraId="48F4550A" w14:textId="4A3B7BF5" w:rsidR="00F708F8" w:rsidRDefault="00BB10C2" w:rsidP="00B71070">
      <w:pPr>
        <w:pStyle w:val="af5"/>
      </w:pPr>
      <w:r w:rsidRPr="00841678">
        <w:rPr>
          <w:rFonts w:hint="eastAsia"/>
        </w:rPr>
        <w:t>扮演</w:t>
      </w:r>
      <w:r>
        <w:rPr>
          <w:rFonts w:hint="eastAsia"/>
        </w:rPr>
        <w:t>博卡德</w:t>
      </w:r>
      <w:r w:rsidRPr="00841678">
        <w:rPr>
          <w:rFonts w:hint="eastAsia"/>
        </w:rPr>
        <w:t>：</w:t>
      </w:r>
      <w:r>
        <w:rPr>
          <w:rFonts w:hint="eastAsia"/>
        </w:rPr>
        <w:t>镇长是一个老年男性，他的角色卡套用</w:t>
      </w:r>
      <w:r w:rsidR="00F964BC" w:rsidRPr="00F964BC">
        <w:rPr>
          <w:rFonts w:hint="eastAsia"/>
        </w:rPr>
        <w:t>骑士</w:t>
      </w:r>
      <w:r w:rsidR="00F964BC" w:rsidRPr="00F964BC">
        <w:t xml:space="preserve"> Knights</w:t>
      </w:r>
      <w:r>
        <w:rPr>
          <w:rFonts w:hint="eastAsia"/>
        </w:rPr>
        <w:t>。</w:t>
      </w:r>
      <w:r w:rsidR="00DE13E9">
        <w:rPr>
          <w:rFonts w:hint="eastAsia"/>
        </w:rPr>
        <w:t>博得卡会尽可能误导玩家们找不到陨石，并说服玩家以“神的祝福”为由结案。</w:t>
      </w:r>
      <w:r w:rsidR="00221D0A">
        <w:rPr>
          <w:rFonts w:hint="eastAsia"/>
        </w:rPr>
        <w:t>他是一个和稀泥、打太极的高手。</w:t>
      </w:r>
      <w:r w:rsidR="00DE13E9">
        <w:rPr>
          <w:rFonts w:hint="eastAsia"/>
        </w:rPr>
        <w:t>他希望这个村庄的后辈们能够走出这个村子。</w:t>
      </w:r>
      <w:r w:rsidR="00E31920">
        <w:rPr>
          <w:rFonts w:hint="eastAsia"/>
        </w:rPr>
        <w:t>村长的体内寄生了一只王虫。</w:t>
      </w:r>
    </w:p>
    <w:p w14:paraId="1238E17A" w14:textId="47E24EF2" w:rsidR="00F708F8" w:rsidRPr="00F708F8" w:rsidRDefault="00F708F8" w:rsidP="00B71070">
      <w:pPr>
        <w:pStyle w:val="af5"/>
        <w:rPr>
          <w:rStyle w:val="af9"/>
          <w:rFonts w:eastAsiaTheme="minorEastAsia"/>
          <w:b w:val="0"/>
          <w:bCs w:val="0"/>
          <w:smallCaps w:val="0"/>
          <w:color w:val="auto"/>
          <w:spacing w:val="0"/>
        </w:rPr>
      </w:pPr>
      <w:r>
        <w:rPr>
          <w:rFonts w:hint="eastAsia"/>
        </w:rPr>
        <w:t>如果被识破，王虫会一边劝说玩家们加入进化，一边伺机逃跑。</w:t>
      </w:r>
    </w:p>
    <w:p w14:paraId="36F2C0C9" w14:textId="66EEBD11" w:rsidR="00BB10C2" w:rsidRPr="00BB10C2" w:rsidRDefault="00BB10C2" w:rsidP="00B71070">
      <w:pPr>
        <w:rPr>
          <w:rStyle w:val="af0"/>
        </w:rPr>
      </w:pPr>
      <w:r w:rsidRPr="00BB10C2">
        <w:rPr>
          <w:rStyle w:val="af0"/>
        </w:rPr>
        <w:t>以下是一些可能用到的发言</w:t>
      </w:r>
      <w:r w:rsidRPr="00BB10C2">
        <w:rPr>
          <w:rStyle w:val="af0"/>
          <w:rFonts w:hint="eastAsia"/>
        </w:rPr>
        <w:t>。</w:t>
      </w:r>
    </w:p>
    <w:p w14:paraId="152D22EE" w14:textId="25B5141A" w:rsidR="00BB10C2" w:rsidRDefault="00BB10C2" w:rsidP="00B71070">
      <w:pPr>
        <w:rPr>
          <w:rStyle w:val="af9"/>
        </w:rPr>
      </w:pPr>
      <w:r>
        <w:rPr>
          <w:rStyle w:val="af9"/>
          <w:rFonts w:hint="eastAsia"/>
        </w:rPr>
        <w:t>“</w:t>
      </w:r>
      <w:r w:rsidR="00DE13E9">
        <w:rPr>
          <w:rStyle w:val="af9"/>
          <w:rFonts w:hint="eastAsia"/>
        </w:rPr>
        <w:t>啊，这都是诸神的赐福啊，虽然不知道那个陨石砸到了哪里</w:t>
      </w:r>
      <w:r w:rsidR="00221D0A">
        <w:rPr>
          <w:rStyle w:val="af9"/>
          <w:rFonts w:hint="eastAsia"/>
        </w:rPr>
        <w:t>。但是老朽想来，那或许</w:t>
      </w:r>
      <w:r w:rsidR="00DE13E9">
        <w:rPr>
          <w:rStyle w:val="af9"/>
          <w:rFonts w:hint="eastAsia"/>
        </w:rPr>
        <w:t>不是一个实物</w:t>
      </w:r>
      <w:r w:rsidR="00221D0A">
        <w:rPr>
          <w:rStyle w:val="af9"/>
          <w:rFonts w:hint="eastAsia"/>
        </w:rPr>
        <w:t>呢，只是诸神赐福的一个预兆。“</w:t>
      </w:r>
    </w:p>
    <w:p w14:paraId="231BDD55" w14:textId="57F6E2B5" w:rsidR="00221D0A" w:rsidRDefault="00221D0A" w:rsidP="00B71070">
      <w:pPr>
        <w:rPr>
          <w:rStyle w:val="af9"/>
        </w:rPr>
      </w:pPr>
      <w:r>
        <w:rPr>
          <w:rStyle w:val="af9"/>
          <w:rFonts w:hint="eastAsia"/>
        </w:rPr>
        <w:t>“当时的流星？不知道，当初也只是有几个没睡的年轻人看到了，反正砸在了北山上，只是能看到一阵绿色的光，</w:t>
      </w:r>
      <w:r w:rsidR="00A67DAF">
        <w:rPr>
          <w:rStyle w:val="af9"/>
          <w:rFonts w:hint="eastAsia"/>
        </w:rPr>
        <w:t>转而就消失不见了。”</w:t>
      </w:r>
    </w:p>
    <w:p w14:paraId="549F7511" w14:textId="28DCEE49" w:rsidR="00467218" w:rsidRDefault="00DF4655" w:rsidP="00B71070">
      <w:pPr>
        <w:rPr>
          <w:rStyle w:val="af9"/>
        </w:rPr>
      </w:pPr>
      <w:r>
        <w:rPr>
          <w:rStyle w:val="af9"/>
          <w:rFonts w:hint="eastAsia"/>
        </w:rPr>
        <w:t>“啊，要去北山啊，我这里有地图。</w:t>
      </w:r>
      <w:r w:rsidR="00F86E65">
        <w:rPr>
          <w:rStyle w:val="af9"/>
          <w:rFonts w:hint="eastAsia"/>
        </w:rPr>
        <w:t>我儿子哈罗德就是矿山的负责人。你们见到那个戴红帽子的</w:t>
      </w:r>
      <w:r w:rsidR="00F86E65">
        <w:rPr>
          <w:rStyle w:val="af9"/>
          <w:rFonts w:hint="eastAsia"/>
        </w:rPr>
        <w:t>就是了。</w:t>
      </w:r>
      <w:r>
        <w:rPr>
          <w:rStyle w:val="af9"/>
          <w:rFonts w:hint="eastAsia"/>
        </w:rPr>
        <w:t>”</w:t>
      </w:r>
    </w:p>
    <w:p w14:paraId="73205953" w14:textId="7B384B95" w:rsidR="00EA5885" w:rsidRPr="00EA5885" w:rsidRDefault="00EA5885" w:rsidP="00B71070">
      <w:pPr>
        <w:rPr>
          <w:rStyle w:val="af0"/>
        </w:rPr>
      </w:pPr>
      <w:r w:rsidRPr="00EA5885">
        <w:rPr>
          <w:rStyle w:val="af0"/>
        </w:rPr>
        <w:t>北山地图：</w:t>
      </w:r>
    </w:p>
    <w:p w14:paraId="18CACD94" w14:textId="77777777" w:rsidR="00EA5885" w:rsidRPr="00EA5885" w:rsidRDefault="00EA5885" w:rsidP="00B71070">
      <w:pPr>
        <w:rPr>
          <w:rStyle w:val="af9"/>
        </w:rPr>
      </w:pPr>
      <w:r w:rsidRPr="00EA5885">
        <w:rPr>
          <w:rStyle w:val="af9"/>
          <w:rFonts w:hint="eastAsia"/>
        </w:rPr>
        <w:t>这地图画的十分粗糙，又密密麻麻</w:t>
      </w:r>
    </w:p>
    <w:p w14:paraId="7703792A" w14:textId="77777777" w:rsidR="00EA5885" w:rsidRPr="00EA5885" w:rsidRDefault="00EA5885" w:rsidP="00B71070">
      <w:pPr>
        <w:rPr>
          <w:rStyle w:val="af9"/>
        </w:rPr>
      </w:pPr>
      <w:r w:rsidRPr="00EA5885">
        <w:rPr>
          <w:rStyle w:val="af9"/>
          <w:rFonts w:hint="eastAsia"/>
        </w:rPr>
        <w:t>没有地质学经历的人只能勉强辨认出主干道。</w:t>
      </w:r>
    </w:p>
    <w:p w14:paraId="0187BC64" w14:textId="77777777" w:rsidR="00EA5885" w:rsidRPr="00EA5885" w:rsidRDefault="00EA5885" w:rsidP="00B71070">
      <w:pPr>
        <w:rPr>
          <w:rStyle w:val="af9"/>
        </w:rPr>
      </w:pPr>
      <w:r w:rsidRPr="00EA5885">
        <w:rPr>
          <w:rStyle w:val="af9"/>
          <w:rFonts w:hint="eastAsia"/>
        </w:rPr>
        <w:t>对于那些旁路究竟在哪一层，恐怕只能等找到了再说</w:t>
      </w:r>
    </w:p>
    <w:p w14:paraId="26790590" w14:textId="77777777" w:rsidR="00EA5885" w:rsidRPr="00EA5885" w:rsidRDefault="00EA5885" w:rsidP="00B71070"/>
    <w:p w14:paraId="348BFFAF" w14:textId="5B4B2506" w:rsidR="00DF4655" w:rsidRDefault="00DF4655" w:rsidP="00DF4655">
      <w:pPr>
        <w:pStyle w:val="2"/>
      </w:pPr>
      <w:bookmarkStart w:id="27" w:name="_Toc177341908"/>
      <w:r w:rsidRPr="008B4474">
        <w:rPr>
          <w:rFonts w:hint="eastAsia"/>
        </w:rPr>
        <w:t>2</w:t>
      </w:r>
      <w:r w:rsidRPr="008B4474">
        <w:t>.</w:t>
      </w:r>
      <w:r>
        <w:t xml:space="preserve">4 </w:t>
      </w:r>
      <w:r>
        <w:rPr>
          <w:rFonts w:hint="eastAsia"/>
        </w:rPr>
        <w:t>莱斯顿爵士的训练营</w:t>
      </w:r>
      <w:bookmarkEnd w:id="27"/>
    </w:p>
    <w:p w14:paraId="67FAAAF5" w14:textId="4371F77F" w:rsidR="000452DA" w:rsidRDefault="000452DA" w:rsidP="00B71070">
      <w:pPr>
        <w:pStyle w:val="af5"/>
      </w:pPr>
      <w:r w:rsidRPr="00841678">
        <w:rPr>
          <w:rFonts w:hint="eastAsia"/>
        </w:rPr>
        <w:t>扮演</w:t>
      </w:r>
      <w:r>
        <w:rPr>
          <w:rFonts w:hint="eastAsia"/>
          <w:bCs/>
          <w:smallCaps/>
        </w:rPr>
        <w:t>莱斯顿</w:t>
      </w:r>
      <w:r w:rsidRPr="00841678">
        <w:rPr>
          <w:rFonts w:hint="eastAsia"/>
        </w:rPr>
        <w:t>：</w:t>
      </w:r>
      <w:r>
        <w:rPr>
          <w:rFonts w:hint="eastAsia"/>
          <w:bCs/>
          <w:smallCaps/>
        </w:rPr>
        <w:t>唐纳德·霍华德</w:t>
      </w:r>
      <w:r w:rsidRPr="00841678">
        <w:rPr>
          <w:rFonts w:hint="eastAsia"/>
        </w:rPr>
        <w:t>是一</w:t>
      </w:r>
      <w:r>
        <w:rPr>
          <w:rFonts w:hint="eastAsia"/>
        </w:rPr>
        <w:t>位中年人类，</w:t>
      </w:r>
      <w:r w:rsidR="00F964BC">
        <w:rPr>
          <w:rFonts w:hint="eastAsia"/>
        </w:rPr>
        <w:t>他的角色卡套用</w:t>
      </w:r>
      <w:r w:rsidR="00F964BC" w:rsidRPr="00914EAF">
        <w:rPr>
          <w:rFonts w:hint="eastAsia"/>
        </w:rPr>
        <w:t>勇士</w:t>
      </w:r>
      <w:r w:rsidR="00F964BC" w:rsidRPr="00914EAF">
        <w:rPr>
          <w:rFonts w:hint="eastAsia"/>
        </w:rPr>
        <w:t xml:space="preserve"> Champion</w:t>
      </w:r>
      <w:r>
        <w:rPr>
          <w:rFonts w:hint="eastAsia"/>
        </w:rPr>
        <w:t>。莱斯顿爵士是</w:t>
      </w:r>
      <w:r>
        <w:rPr>
          <w:rFonts w:ascii="*SimSun-8418" w:eastAsia="*SimSun-8418" w:cs="*SimSun-8418" w:hint="eastAsia"/>
          <w:sz w:val="16"/>
          <w:szCs w:val="16"/>
        </w:rPr>
        <w:t>一</w:t>
      </w:r>
      <w:r>
        <w:rPr>
          <w:rFonts w:hint="eastAsia"/>
        </w:rPr>
        <w:t>个领主联盟的老兵。他</w:t>
      </w:r>
      <w:r w:rsidR="00774D96">
        <w:rPr>
          <w:rFonts w:hint="eastAsia"/>
        </w:rPr>
        <w:t>是</w:t>
      </w:r>
      <w:r>
        <w:rPr>
          <w:rFonts w:hint="eastAsia"/>
        </w:rPr>
        <w:t>驻守在克索迪亚</w:t>
      </w:r>
      <w:r w:rsidR="00774D96">
        <w:rPr>
          <w:rFonts w:hint="eastAsia"/>
        </w:rPr>
        <w:t>的</w:t>
      </w:r>
      <w:r w:rsidR="002A73B8">
        <w:rPr>
          <w:rFonts w:hint="eastAsia"/>
        </w:rPr>
        <w:t>轮班值守员之一，</w:t>
      </w:r>
      <w:r>
        <w:rPr>
          <w:rFonts w:hint="eastAsia"/>
        </w:rPr>
        <w:t>以保证这里不被兽人的危险侵袭。</w:t>
      </w:r>
      <w:r w:rsidR="00774D96">
        <w:rPr>
          <w:rFonts w:hint="eastAsia"/>
        </w:rPr>
        <w:t>莱斯顿</w:t>
      </w:r>
      <w:r>
        <w:rPr>
          <w:rFonts w:hint="eastAsia"/>
        </w:rPr>
        <w:t>爵士是个非常严肃和严厉的人。他同时也在这里训练那些想承担守卫职责或护卫任务的</w:t>
      </w:r>
      <w:r w:rsidR="002A73B8">
        <w:rPr>
          <w:rFonts w:hint="eastAsia"/>
        </w:rPr>
        <w:t>领主联盟旗下</w:t>
      </w:r>
      <w:r>
        <w:rPr>
          <w:rFonts w:hint="eastAsia"/>
        </w:rPr>
        <w:t>组织的新成员</w:t>
      </w:r>
      <w:r w:rsidR="00774D96">
        <w:rPr>
          <w:rFonts w:hint="eastAsia"/>
        </w:rPr>
        <w:t>，但他有着一点贵族的</w:t>
      </w:r>
      <w:r w:rsidR="002A73B8">
        <w:rPr>
          <w:rFonts w:hint="eastAsia"/>
        </w:rPr>
        <w:t>高傲，看不起克索迪亚的镇民们</w:t>
      </w:r>
      <w:r w:rsidR="00914EAF">
        <w:rPr>
          <w:rFonts w:hint="eastAsia"/>
        </w:rPr>
        <w:t>。</w:t>
      </w:r>
    </w:p>
    <w:p w14:paraId="2DDD63BE" w14:textId="53B1347E" w:rsidR="00F37813" w:rsidRDefault="00F37813" w:rsidP="00B71070">
      <w:pPr>
        <w:pStyle w:val="af5"/>
      </w:pPr>
      <w:r>
        <w:rPr>
          <w:rFonts w:hint="eastAsia"/>
        </w:rPr>
        <w:t>他需要提防兽人，因此不会和角色们离开。</w:t>
      </w:r>
    </w:p>
    <w:p w14:paraId="5636EDD1" w14:textId="41EB15DF" w:rsidR="00C73693" w:rsidRPr="00C73693" w:rsidRDefault="00C73693" w:rsidP="00B71070">
      <w:pPr>
        <w:pStyle w:val="af5"/>
      </w:pPr>
      <w:r>
        <w:rPr>
          <w:rFonts w:hint="eastAsia"/>
        </w:rPr>
        <w:t>他的学徒们套用</w:t>
      </w:r>
      <w:r w:rsidRPr="00C73693">
        <w:rPr>
          <w:rFonts w:hint="eastAsia"/>
        </w:rPr>
        <w:t>斥候</w:t>
      </w:r>
      <w:r w:rsidRPr="00C73693">
        <w:rPr>
          <w:rFonts w:hint="eastAsia"/>
        </w:rPr>
        <w:t xml:space="preserve"> Scouts</w:t>
      </w:r>
      <w:r>
        <w:rPr>
          <w:rFonts w:hint="eastAsia"/>
        </w:rPr>
        <w:t>或</w:t>
      </w:r>
      <w:r w:rsidRPr="00C73693">
        <w:rPr>
          <w:rFonts w:hint="eastAsia"/>
        </w:rPr>
        <w:t>暴徒</w:t>
      </w:r>
      <w:r w:rsidRPr="00C73693">
        <w:rPr>
          <w:rFonts w:hint="eastAsia"/>
        </w:rPr>
        <w:t xml:space="preserve"> Thugs</w:t>
      </w:r>
      <w:r>
        <w:rPr>
          <w:rFonts w:hint="eastAsia"/>
        </w:rPr>
        <w:t>的角色卡。</w:t>
      </w:r>
    </w:p>
    <w:p w14:paraId="06BE10B6" w14:textId="77777777" w:rsidR="002A73B8" w:rsidRDefault="000452DA" w:rsidP="00B71070">
      <w:r>
        <w:rPr>
          <w:rFonts w:hint="eastAsia"/>
        </w:rPr>
        <w:t>莱斯顿爵士是</w:t>
      </w:r>
      <w:r w:rsidR="002A73B8" w:rsidRPr="002A73B8">
        <w:rPr>
          <w:rFonts w:hint="eastAsia"/>
        </w:rPr>
        <w:t>会在</w:t>
      </w:r>
      <w:r w:rsidR="002A73B8">
        <w:rPr>
          <w:rFonts w:hint="eastAsia"/>
        </w:rPr>
        <w:t>验明角色身份后，告诉角色他所知道的一切。</w:t>
      </w:r>
    </w:p>
    <w:p w14:paraId="3CA9A0D1" w14:textId="2D057F98" w:rsidR="00DF4655" w:rsidRPr="00F37813" w:rsidRDefault="00914EAF" w:rsidP="00B71070">
      <w:pPr>
        <w:rPr>
          <w:rStyle w:val="af9"/>
        </w:rPr>
      </w:pPr>
      <w:r w:rsidRPr="00F37813">
        <w:rPr>
          <w:rStyle w:val="af9"/>
          <w:rFonts w:hint="eastAsia"/>
        </w:rPr>
        <w:t>“我并没有目击到那个流星，但那晚之后总之人在</w:t>
      </w:r>
      <w:r w:rsidR="00467218">
        <w:rPr>
          <w:rStyle w:val="af9"/>
          <w:rFonts w:hint="eastAsia"/>
        </w:rPr>
        <w:t>镇民</w:t>
      </w:r>
      <w:r w:rsidRPr="00F37813">
        <w:rPr>
          <w:rStyle w:val="af9"/>
          <w:rFonts w:hint="eastAsia"/>
        </w:rPr>
        <w:t>再传天降祥瑞之事，某只以为是这帮愚民又在胡言乱语，便没有理会过多，你们也知道，生活在这样一个苦寒之地，这些镇民总要给自己找一点希望。</w:t>
      </w:r>
      <w:r w:rsidR="00F37813" w:rsidRPr="00F37813">
        <w:rPr>
          <w:rStyle w:val="af9"/>
          <w:rFonts w:hint="eastAsia"/>
        </w:rPr>
        <w:t>”</w:t>
      </w:r>
    </w:p>
    <w:p w14:paraId="36FB3FC6" w14:textId="68A71461" w:rsidR="00914EAF" w:rsidRPr="00F37813" w:rsidRDefault="00914EAF" w:rsidP="00B71070">
      <w:pPr>
        <w:rPr>
          <w:rStyle w:val="af9"/>
        </w:rPr>
      </w:pPr>
      <w:r w:rsidRPr="00F37813">
        <w:rPr>
          <w:rStyle w:val="af9"/>
          <w:rFonts w:hint="eastAsia"/>
        </w:rPr>
        <w:t>“</w:t>
      </w:r>
      <w:r w:rsidRPr="00F37813">
        <w:rPr>
          <w:rStyle w:val="af9"/>
        </w:rPr>
        <w:t>其实这些</w:t>
      </w:r>
      <w:r w:rsidR="00467218">
        <w:rPr>
          <w:rStyle w:val="af9"/>
        </w:rPr>
        <w:t>镇民</w:t>
      </w:r>
      <w:r w:rsidRPr="00F37813">
        <w:rPr>
          <w:rStyle w:val="af9"/>
        </w:rPr>
        <w:t>里也不乏有着职业者潜质的人们</w:t>
      </w:r>
      <w:r w:rsidRPr="00F37813">
        <w:rPr>
          <w:rStyle w:val="af9"/>
          <w:rFonts w:hint="eastAsia"/>
        </w:rPr>
        <w:t>，但基本都是有着个巴子力气的蛮子和战士，能成为圣骑士的都是少之又少。”</w:t>
      </w:r>
    </w:p>
    <w:p w14:paraId="074676F0" w14:textId="2F6804FB" w:rsidR="00914EAF" w:rsidRPr="00F37813" w:rsidRDefault="00914EAF" w:rsidP="00B71070">
      <w:pPr>
        <w:rPr>
          <w:rStyle w:val="af9"/>
        </w:rPr>
      </w:pPr>
      <w:r w:rsidRPr="00F37813">
        <w:rPr>
          <w:rStyle w:val="af9"/>
          <w:rFonts w:hint="eastAsia"/>
        </w:rPr>
        <w:t>他顿了一下，指了指远方正在对练的学徒们，那些看起来还未脱离岩</w:t>
      </w:r>
      <w:r w:rsidR="00F37813" w:rsidRPr="00F37813">
        <w:rPr>
          <w:rStyle w:val="af9"/>
          <w:rFonts w:hint="eastAsia"/>
        </w:rPr>
        <w:t>土</w:t>
      </w:r>
      <w:r w:rsidRPr="00F37813">
        <w:rPr>
          <w:rStyle w:val="af9"/>
          <w:rFonts w:hint="eastAsia"/>
        </w:rPr>
        <w:t>气息的人类学徒们，</w:t>
      </w:r>
      <w:r w:rsidR="00F37813" w:rsidRPr="00F37813">
        <w:rPr>
          <w:rStyle w:val="af9"/>
          <w:rFonts w:hint="eastAsia"/>
        </w:rPr>
        <w:t>几乎完全在压着那些制式服装的学徒打，甚至其中还有些人在练习魔法。</w:t>
      </w:r>
    </w:p>
    <w:p w14:paraId="79B79655" w14:textId="26409784" w:rsidR="00F37813" w:rsidRPr="00F37813" w:rsidRDefault="00F37813" w:rsidP="00B71070">
      <w:pPr>
        <w:rPr>
          <w:rStyle w:val="af9"/>
        </w:rPr>
      </w:pPr>
      <w:r w:rsidRPr="00F37813">
        <w:rPr>
          <w:rStyle w:val="af9"/>
          <w:rFonts w:hint="eastAsia"/>
        </w:rPr>
        <w:t>“你们也看到了，不光是这些人的力量有了明显的增强，这其中，甚至还有人无师自通，学会了法术，这简直难以想象，虽然某不想相信他们的说法，但是除了神迹，很难想象有什么存在能做到这一切了。”</w:t>
      </w:r>
    </w:p>
    <w:p w14:paraId="2CFE01DD" w14:textId="49A47E7A" w:rsidR="00F37813" w:rsidRDefault="00F37813" w:rsidP="00B71070">
      <w:pPr>
        <w:rPr>
          <w:rStyle w:val="af0"/>
        </w:rPr>
      </w:pPr>
      <w:r>
        <w:rPr>
          <w:rStyle w:val="af0"/>
          <w:rFonts w:hint="eastAsia"/>
        </w:rPr>
        <w:t>镇民特殊之处：</w:t>
      </w:r>
    </w:p>
    <w:p w14:paraId="59B23D88" w14:textId="7572E9B4" w:rsidR="00F37813" w:rsidRDefault="00F37813" w:rsidP="00B71070">
      <w:pPr>
        <w:rPr>
          <w:rStyle w:val="af0"/>
        </w:rPr>
      </w:pPr>
      <w:r>
        <w:rPr>
          <w:rStyle w:val="af0"/>
          <w:rFonts w:hint="eastAsia"/>
        </w:rPr>
        <w:t>镇民的能力是由寄生在他们体内的虫子所提升的，因此他们具有以下特点：</w:t>
      </w:r>
    </w:p>
    <w:p w14:paraId="6B0BD9A9" w14:textId="36F89F4A" w:rsidR="00F37813" w:rsidRDefault="00F37813" w:rsidP="00B71070">
      <w:pPr>
        <w:rPr>
          <w:rStyle w:val="af0"/>
        </w:rPr>
      </w:pPr>
      <w:r>
        <w:rPr>
          <w:rStyle w:val="af0"/>
          <w:rFonts w:hint="eastAsia"/>
        </w:rPr>
        <w:t>·施法者都是未经过学习的（由体内的虫子赋予施法能力）。</w:t>
      </w:r>
    </w:p>
    <w:p w14:paraId="2CCE043B" w14:textId="2673BE82" w:rsidR="00F37813" w:rsidRDefault="00F37813" w:rsidP="00B71070">
      <w:pPr>
        <w:rPr>
          <w:rStyle w:val="af0"/>
        </w:rPr>
      </w:pPr>
      <w:r>
        <w:rPr>
          <w:rStyle w:val="af0"/>
          <w:rFonts w:hint="eastAsia"/>
        </w:rPr>
        <w:t>·没有圣骑士</w:t>
      </w:r>
      <w:r w:rsidR="005F70AC">
        <w:rPr>
          <w:rStyle w:val="af0"/>
          <w:rFonts w:hint="eastAsia"/>
        </w:rPr>
        <w:t>和邪术师</w:t>
      </w:r>
      <w:r>
        <w:rPr>
          <w:rStyle w:val="af0"/>
          <w:rFonts w:hint="eastAsia"/>
        </w:rPr>
        <w:t>。</w:t>
      </w:r>
    </w:p>
    <w:p w14:paraId="71C1B0D4" w14:textId="2D72C64C" w:rsidR="00E31920" w:rsidRDefault="00E31920" w:rsidP="00B71070">
      <w:pPr>
        <w:rPr>
          <w:rStyle w:val="af0"/>
        </w:rPr>
      </w:pPr>
      <w:r>
        <w:rPr>
          <w:rStyle w:val="af0"/>
          <w:rFonts w:hint="eastAsia"/>
        </w:rPr>
        <w:lastRenderedPageBreak/>
        <w:t>·体内寄生着不同的虫子。</w:t>
      </w:r>
    </w:p>
    <w:p w14:paraId="56706BFA" w14:textId="402A3C60" w:rsidR="00B82A98" w:rsidRDefault="00B82A98" w:rsidP="00B71070">
      <w:pPr>
        <w:rPr>
          <w:rStyle w:val="Char0"/>
        </w:rPr>
      </w:pPr>
      <w:r w:rsidRPr="00B82A98">
        <w:rPr>
          <w:rStyle w:val="Char0"/>
        </w:rPr>
        <w:t>你可以</w:t>
      </w:r>
      <w:r>
        <w:rPr>
          <w:rStyle w:val="Char0"/>
          <w:rFonts w:hint="eastAsia"/>
        </w:rPr>
        <w:t>用一些描述来让玩家们感觉到一些异常，以下是一些例子：</w:t>
      </w:r>
    </w:p>
    <w:p w14:paraId="51DD4C7D" w14:textId="4F7D5D17" w:rsidR="00B82A98" w:rsidRDefault="00B82A98" w:rsidP="00B71070">
      <w:pPr>
        <w:rPr>
          <w:rStyle w:val="Char0"/>
        </w:rPr>
      </w:pPr>
      <w:r>
        <w:rPr>
          <w:rStyle w:val="Char0"/>
          <w:rFonts w:hint="eastAsia"/>
        </w:rPr>
        <w:t>·那些武僧的拳头比战士的巨剑看起来还要凶狠。</w:t>
      </w:r>
    </w:p>
    <w:p w14:paraId="38448F78" w14:textId="6790CBCD" w:rsidR="00B82A98" w:rsidRDefault="00B82A98" w:rsidP="00B71070">
      <w:pPr>
        <w:rPr>
          <w:rStyle w:val="Char0"/>
        </w:rPr>
      </w:pPr>
      <w:r>
        <w:rPr>
          <w:rStyle w:val="Char0"/>
          <w:rFonts w:hint="eastAsia"/>
        </w:rPr>
        <w:t>·游侠们以一种别扭的、反手持弓的方式在射箭。</w:t>
      </w:r>
    </w:p>
    <w:p w14:paraId="2134ED0D" w14:textId="21835172" w:rsidR="00B82A98" w:rsidRPr="00B82A98" w:rsidRDefault="00B82A98" w:rsidP="00B71070">
      <w:pPr>
        <w:rPr>
          <w:rStyle w:val="Char0"/>
        </w:rPr>
      </w:pPr>
      <w:r>
        <w:rPr>
          <w:rStyle w:val="Char0"/>
          <w:rFonts w:hint="eastAsia"/>
        </w:rPr>
        <w:t>·法师们凝聚法术的速度很快，但是丢出去的路线却是歪歪扭扭的。</w:t>
      </w:r>
    </w:p>
    <w:p w14:paraId="5A306FDE" w14:textId="13FD9857" w:rsidR="005F70AC" w:rsidRPr="00D46993" w:rsidRDefault="005F70AC" w:rsidP="005F70AC">
      <w:pPr>
        <w:pStyle w:val="2"/>
      </w:pPr>
      <w:bookmarkStart w:id="28" w:name="_Toc177341909"/>
      <w:r w:rsidRPr="008B4474">
        <w:rPr>
          <w:rFonts w:hint="eastAsia"/>
        </w:rPr>
        <w:t>2</w:t>
      </w:r>
      <w:r w:rsidRPr="008B4474">
        <w:t>.</w:t>
      </w:r>
      <w:r>
        <w:t xml:space="preserve">5 </w:t>
      </w:r>
      <w:r>
        <w:rPr>
          <w:rFonts w:hint="eastAsia"/>
        </w:rPr>
        <w:t>铁匠铺</w:t>
      </w:r>
      <w:bookmarkEnd w:id="28"/>
    </w:p>
    <w:p w14:paraId="37C74FBA" w14:textId="3FE1399C" w:rsidR="005F70AC" w:rsidRPr="001F1196" w:rsidRDefault="005F70AC" w:rsidP="00B71070">
      <w:pPr>
        <w:rPr>
          <w:rStyle w:val="af9"/>
        </w:rPr>
      </w:pPr>
      <w:r w:rsidRPr="001F1196">
        <w:rPr>
          <w:rStyle w:val="af9"/>
          <w:rFonts w:hint="eastAsia"/>
        </w:rPr>
        <w:t>推开门，一股混合着焦炭、铁锈与新鲜出炉金属的热气扑面而来，瞬间将人带入了一个充满力量与温度的世界。屋内光线略显昏暗，但炉火中跳跃的火光却为这空间增添了几分生动与活力。</w:t>
      </w:r>
    </w:p>
    <w:p w14:paraId="744A516F" w14:textId="078E81B3" w:rsidR="005F70AC" w:rsidRPr="001F1196" w:rsidRDefault="005F70AC" w:rsidP="00B71070">
      <w:pPr>
        <w:rPr>
          <w:rStyle w:val="af9"/>
        </w:rPr>
      </w:pPr>
      <w:r w:rsidRPr="001F1196">
        <w:rPr>
          <w:rStyle w:val="af9"/>
          <w:rFonts w:hint="eastAsia"/>
        </w:rPr>
        <w:t>周围墙壁上挂满了各式各样的铁器：锋利的剑刃闪烁着寒光，厚重的铠甲覆盖着岁月的痕迹，还有精美的铁锅、马具，角落里，一堆堆矿石、模具和未完成的半成品静静地等待着它们的命运，。</w:t>
      </w:r>
    </w:p>
    <w:p w14:paraId="525A396A" w14:textId="12111685" w:rsidR="005F70AC" w:rsidRPr="001F1196" w:rsidRDefault="005F70AC" w:rsidP="00B71070">
      <w:pPr>
        <w:rPr>
          <w:rStyle w:val="af9"/>
        </w:rPr>
      </w:pPr>
      <w:r w:rsidRPr="001F1196">
        <w:rPr>
          <w:rStyle w:val="af9"/>
        </w:rPr>
        <w:t>不过此时的铁匠铺却显得有些稀疏，</w:t>
      </w:r>
      <w:r w:rsidRPr="001F1196">
        <w:rPr>
          <w:rStyle w:val="af9"/>
          <w:rFonts w:hint="eastAsia"/>
        </w:rPr>
        <w:t>大大小小的铁砧，并没有多少匠师在此。</w:t>
      </w:r>
    </w:p>
    <w:p w14:paraId="04E30CDE" w14:textId="7978CFF7" w:rsidR="005F70AC" w:rsidRDefault="005F70AC" w:rsidP="00B71070">
      <w:pPr>
        <w:pStyle w:val="af5"/>
      </w:pPr>
      <w:r w:rsidRPr="005F70AC">
        <w:rPr>
          <w:rStyle w:val="Char3"/>
          <w:rFonts w:hint="eastAsia"/>
        </w:rPr>
        <w:t>扮演</w:t>
      </w:r>
      <w:r>
        <w:rPr>
          <w:rStyle w:val="Char3"/>
          <w:rFonts w:hint="eastAsia"/>
        </w:rPr>
        <w:t>铁匠</w:t>
      </w:r>
      <w:r w:rsidRPr="005F70AC">
        <w:rPr>
          <w:rStyle w:val="Char3"/>
          <w:rFonts w:hint="eastAsia"/>
        </w:rPr>
        <w:t>：</w:t>
      </w:r>
      <w:r>
        <w:rPr>
          <w:rStyle w:val="Char3"/>
          <w:rFonts w:hint="eastAsia"/>
        </w:rPr>
        <w:t>铁匠都是人类</w:t>
      </w:r>
      <w:r w:rsidR="00467218">
        <w:rPr>
          <w:rStyle w:val="Char3"/>
          <w:rFonts w:hint="eastAsia"/>
        </w:rPr>
        <w:t>镇民</w:t>
      </w:r>
      <w:r>
        <w:rPr>
          <w:rStyle w:val="Char3"/>
          <w:rFonts w:hint="eastAsia"/>
        </w:rPr>
        <w:t>，他们会帮着掩盖虫仙的存在，也会掩盖矮人失踪的真相。</w:t>
      </w:r>
    </w:p>
    <w:p w14:paraId="6222F85F" w14:textId="2B523F02" w:rsidR="005F70AC" w:rsidRDefault="005F70AC" w:rsidP="00B71070">
      <w:pPr>
        <w:rPr>
          <w:rStyle w:val="Char0"/>
        </w:rPr>
      </w:pPr>
      <w:r>
        <w:rPr>
          <w:rStyle w:val="Char0"/>
          <w:rFonts w:hint="eastAsia"/>
        </w:rPr>
        <w:t>铁匠铺没人的原因：一部分人类铁匠在接受虫仙赐福、训练场训练，矮人工匠则全部被献祭（见后文）。</w:t>
      </w:r>
    </w:p>
    <w:p w14:paraId="6674F88A" w14:textId="1E1D135F" w:rsidR="005F70AC" w:rsidRDefault="005F70AC" w:rsidP="005F70AC">
      <w:pPr>
        <w:pStyle w:val="2"/>
      </w:pPr>
      <w:bookmarkStart w:id="29" w:name="_Toc177341910"/>
      <w:r w:rsidRPr="008B4474">
        <w:rPr>
          <w:rFonts w:hint="eastAsia"/>
        </w:rPr>
        <w:t>2</w:t>
      </w:r>
      <w:r w:rsidRPr="008B4474">
        <w:t>.</w:t>
      </w:r>
      <w:r>
        <w:t xml:space="preserve">6 </w:t>
      </w:r>
      <w:r>
        <w:rPr>
          <w:rFonts w:hint="eastAsia"/>
        </w:rPr>
        <w:t>教堂</w:t>
      </w:r>
      <w:bookmarkEnd w:id="29"/>
    </w:p>
    <w:p w14:paraId="3E2AC43E" w14:textId="1A7D2B71" w:rsidR="005F70AC" w:rsidRDefault="005F70AC" w:rsidP="00B71070">
      <w:r>
        <w:rPr>
          <w:rFonts w:hint="eastAsia"/>
        </w:rPr>
        <w:t>这是一座典型的</w:t>
      </w:r>
      <w:r w:rsidR="002F7703">
        <w:rPr>
          <w:rFonts w:hint="eastAsia"/>
        </w:rPr>
        <w:t>罗山大神殿，不过原来的牧师与那些矮人一起被献祭了，如果玩家的队伍中有牧师，能看出来教堂中的侍僧们完全是新手，很多礼拜做的都不规范。</w:t>
      </w:r>
    </w:p>
    <w:p w14:paraId="4F396CB6" w14:textId="676D63BF" w:rsidR="002F7703" w:rsidRDefault="002F7703" w:rsidP="00B71070">
      <w:pPr>
        <w:pStyle w:val="af5"/>
      </w:pPr>
      <w:r w:rsidRPr="005F70AC">
        <w:rPr>
          <w:rStyle w:val="Char3"/>
          <w:rFonts w:hint="eastAsia"/>
        </w:rPr>
        <w:t>扮演</w:t>
      </w:r>
      <w:r>
        <w:rPr>
          <w:rStyle w:val="Char3"/>
          <w:rFonts w:hint="eastAsia"/>
        </w:rPr>
        <w:t>牧师</w:t>
      </w:r>
      <w:r w:rsidRPr="005F70AC">
        <w:rPr>
          <w:rStyle w:val="Char3"/>
          <w:rFonts w:hint="eastAsia"/>
        </w:rPr>
        <w:t>：</w:t>
      </w:r>
      <w:r>
        <w:rPr>
          <w:rStyle w:val="Char3"/>
          <w:rFonts w:hint="eastAsia"/>
        </w:rPr>
        <w:t>牧师都是人类</w:t>
      </w:r>
      <w:r w:rsidR="00467218">
        <w:rPr>
          <w:rStyle w:val="Char3"/>
          <w:rFonts w:hint="eastAsia"/>
        </w:rPr>
        <w:t>镇民</w:t>
      </w:r>
      <w:r>
        <w:rPr>
          <w:rStyle w:val="Char3"/>
          <w:rFonts w:hint="eastAsia"/>
        </w:rPr>
        <w:t>，</w:t>
      </w:r>
      <w:r w:rsidR="00D44ED6">
        <w:rPr>
          <w:rStyle w:val="Char3"/>
          <w:rFonts w:hint="eastAsia"/>
        </w:rPr>
        <w:t>在牧师被献祭后才假扮牧师</w:t>
      </w:r>
      <w:r w:rsidR="00BE58AC">
        <w:rPr>
          <w:rStyle w:val="Char3"/>
          <w:rFonts w:hint="eastAsia"/>
        </w:rPr>
        <w:t>。</w:t>
      </w:r>
      <w:r>
        <w:rPr>
          <w:rStyle w:val="Char3"/>
          <w:rFonts w:hint="eastAsia"/>
        </w:rPr>
        <w:t>他们会帮着掩盖虫仙的存在，也会掩盖矮人和</w:t>
      </w:r>
      <w:r w:rsidR="00E26BF7">
        <w:rPr>
          <w:rStyle w:val="Char3"/>
          <w:rFonts w:hint="eastAsia"/>
        </w:rPr>
        <w:t>原来的</w:t>
      </w:r>
      <w:r>
        <w:rPr>
          <w:rStyle w:val="Char3"/>
          <w:rFonts w:hint="eastAsia"/>
        </w:rPr>
        <w:t>牧师失踪的真相。</w:t>
      </w:r>
    </w:p>
    <w:p w14:paraId="40F69831" w14:textId="3C8C9859" w:rsidR="002F7703" w:rsidRDefault="00BE58AC" w:rsidP="00BE58AC">
      <w:pPr>
        <w:pStyle w:val="2"/>
      </w:pPr>
      <w:bookmarkStart w:id="30" w:name="_Toc177341911"/>
      <w:r w:rsidRPr="008B4474">
        <w:rPr>
          <w:rFonts w:hint="eastAsia"/>
        </w:rPr>
        <w:t>2</w:t>
      </w:r>
      <w:r w:rsidRPr="008B4474">
        <w:t>.</w:t>
      </w:r>
      <w:r>
        <w:t xml:space="preserve">7 </w:t>
      </w:r>
      <w:r>
        <w:rPr>
          <w:rFonts w:hint="eastAsia"/>
        </w:rPr>
        <w:t>仓库</w:t>
      </w:r>
      <w:bookmarkEnd w:id="30"/>
    </w:p>
    <w:p w14:paraId="1726BC94" w14:textId="1D27FFBE" w:rsidR="00BE58AC" w:rsidRDefault="00BE58AC" w:rsidP="00B71070">
      <w:r>
        <w:rPr>
          <w:rFonts w:hint="eastAsia"/>
        </w:rPr>
        <w:t>堆放着克索迪亚开采出的矿物，如果玩家通过一次</w:t>
      </w:r>
      <w:r>
        <w:rPr>
          <w:rFonts w:hint="eastAsia"/>
        </w:rPr>
        <w:t>DC</w:t>
      </w:r>
      <w:r>
        <w:t>20</w:t>
      </w:r>
      <w:r>
        <w:rPr>
          <w:rFonts w:hint="eastAsia"/>
        </w:rPr>
        <w:t>的智力（调查）检定。能发现</w:t>
      </w:r>
      <w:r w:rsidRPr="00BE58AC">
        <w:rPr>
          <w:rStyle w:val="af9"/>
          <w:rFonts w:hint="eastAsia"/>
        </w:rPr>
        <w:t>一些奇怪的，圆形的矿石，</w:t>
      </w:r>
      <w:r>
        <w:rPr>
          <w:rFonts w:hint="eastAsia"/>
        </w:rPr>
        <w:t>这正是虫族的蛋壳。</w:t>
      </w:r>
    </w:p>
    <w:p w14:paraId="3CBD3EDE" w14:textId="59155B86" w:rsidR="00BE58AC" w:rsidRDefault="00BE58AC" w:rsidP="00BE58AC">
      <w:pPr>
        <w:pStyle w:val="2"/>
      </w:pPr>
      <w:bookmarkStart w:id="31" w:name="_Toc177341912"/>
      <w:r w:rsidRPr="008B4474">
        <w:rPr>
          <w:rFonts w:hint="eastAsia"/>
        </w:rPr>
        <w:t>2</w:t>
      </w:r>
      <w:r w:rsidRPr="008B4474">
        <w:t>.</w:t>
      </w:r>
      <w:r w:rsidR="0098307D">
        <w:t>8</w:t>
      </w:r>
      <w:r>
        <w:t xml:space="preserve"> </w:t>
      </w:r>
      <w:r w:rsidR="00467218">
        <w:rPr>
          <w:rFonts w:hint="eastAsia"/>
        </w:rPr>
        <w:t>镇民</w:t>
      </w:r>
      <w:r>
        <w:rPr>
          <w:rFonts w:hint="eastAsia"/>
        </w:rPr>
        <w:t>们</w:t>
      </w:r>
      <w:bookmarkEnd w:id="31"/>
    </w:p>
    <w:p w14:paraId="433E1627" w14:textId="4AF51515" w:rsidR="00BE58AC" w:rsidRDefault="00BE58AC" w:rsidP="00B71070">
      <w:r>
        <w:rPr>
          <w:rFonts w:hint="eastAsia"/>
        </w:rPr>
        <w:t>如果玩家想要寻找，玩家每天可以尝试寻找一次不同的</w:t>
      </w:r>
      <w:r w:rsidR="00467218">
        <w:rPr>
          <w:rFonts w:hint="eastAsia"/>
        </w:rPr>
        <w:t>镇民</w:t>
      </w:r>
      <w:r>
        <w:rPr>
          <w:rFonts w:hint="eastAsia"/>
        </w:rPr>
        <w:t>。</w:t>
      </w:r>
    </w:p>
    <w:p w14:paraId="1099AA93" w14:textId="2053CA79" w:rsidR="00BE58AC" w:rsidRDefault="00BE58AC" w:rsidP="00B71070">
      <w:r>
        <w:rPr>
          <w:rFonts w:hint="eastAsia"/>
        </w:rPr>
        <w:t>骰一次暗骰。</w:t>
      </w:r>
    </w:p>
    <w:p w14:paraId="0094C410" w14:textId="358CD0C2" w:rsidR="00BE58AC" w:rsidRDefault="00BE58AC" w:rsidP="00B71070">
      <w:r>
        <w:rPr>
          <w:rFonts w:hint="eastAsia"/>
        </w:rPr>
        <w:t>1</w:t>
      </w:r>
      <w:r>
        <w:rPr>
          <w:rFonts w:hint="eastAsia"/>
        </w:rPr>
        <w:t>：玩家被镇长看见了，镇长会一直缠着他们。</w:t>
      </w:r>
    </w:p>
    <w:p w14:paraId="61B4D588" w14:textId="47D07515" w:rsidR="00BE58AC" w:rsidRDefault="00BE58AC" w:rsidP="00B71070">
      <w:r>
        <w:rPr>
          <w:rFonts w:hint="eastAsia"/>
        </w:rPr>
        <w:t>2~</w:t>
      </w:r>
      <w:r>
        <w:t>10</w:t>
      </w:r>
      <w:r>
        <w:rPr>
          <w:rFonts w:hint="eastAsia"/>
        </w:rPr>
        <w:t>：</w:t>
      </w:r>
      <w:r w:rsidR="00467218">
        <w:rPr>
          <w:rFonts w:hint="eastAsia"/>
        </w:rPr>
        <w:t>镇民</w:t>
      </w:r>
      <w:r>
        <w:rPr>
          <w:rFonts w:hint="eastAsia"/>
        </w:rPr>
        <w:t>们会拒不开门，不见他们。</w:t>
      </w:r>
    </w:p>
    <w:p w14:paraId="34F58D12" w14:textId="6342B3DC" w:rsidR="00BE58AC" w:rsidRPr="00BE58AC" w:rsidRDefault="00BE58AC" w:rsidP="00B71070">
      <w:r>
        <w:t>11~19</w:t>
      </w:r>
      <w:r>
        <w:rPr>
          <w:rFonts w:hint="eastAsia"/>
        </w:rPr>
        <w:t>：</w:t>
      </w:r>
      <w:r w:rsidR="00467218">
        <w:rPr>
          <w:rFonts w:hint="eastAsia"/>
        </w:rPr>
        <w:t>镇民</w:t>
      </w:r>
      <w:r>
        <w:rPr>
          <w:rFonts w:hint="eastAsia"/>
        </w:rPr>
        <w:t>会如同村子里的其他人一样，哄骗</w:t>
      </w:r>
      <w:r w:rsidR="00467218">
        <w:rPr>
          <w:rFonts w:hint="eastAsia"/>
        </w:rPr>
        <w:t>玩家。</w:t>
      </w:r>
    </w:p>
    <w:p w14:paraId="0AF3FD46" w14:textId="0509839B" w:rsidR="00BE58AC" w:rsidRDefault="00BE58AC" w:rsidP="00B71070">
      <w:r>
        <w:rPr>
          <w:rFonts w:hint="eastAsia"/>
        </w:rPr>
        <w:t>2</w:t>
      </w:r>
      <w:r>
        <w:t>0</w:t>
      </w:r>
      <w:r>
        <w:rPr>
          <w:rFonts w:hint="eastAsia"/>
        </w:rPr>
        <w:t>：玩家找到了一个幸存的灰矮人</w:t>
      </w:r>
      <w:r w:rsidR="00467218">
        <w:rPr>
          <w:rFonts w:hint="eastAsia"/>
        </w:rPr>
        <w:t>镇民</w:t>
      </w:r>
      <w:r>
        <w:rPr>
          <w:rFonts w:hint="eastAsia"/>
        </w:rPr>
        <w:t>，他目睹了矮人被抓走的全过程。</w:t>
      </w:r>
    </w:p>
    <w:p w14:paraId="21AD0E63" w14:textId="598A6DFC" w:rsidR="00467218" w:rsidRPr="00BE58AC" w:rsidRDefault="00467218" w:rsidP="00B71070">
      <w:pPr>
        <w:pStyle w:val="af5"/>
      </w:pPr>
      <w:r>
        <w:rPr>
          <w:rFonts w:hint="eastAsia"/>
        </w:rPr>
        <w:t>镇民：镇民其实不知道什么，只知道镇长让他们蒙着眼睛走进北山，让他们祭拜“</w:t>
      </w:r>
      <w:r w:rsidR="0098307D">
        <w:rPr>
          <w:rFonts w:hint="eastAsia"/>
        </w:rPr>
        <w:t>洛山达</w:t>
      </w:r>
      <w:r>
        <w:rPr>
          <w:rFonts w:hint="eastAsia"/>
        </w:rPr>
        <w:t>”，然后他们中的部分人就得到了神的赐福。</w:t>
      </w:r>
    </w:p>
    <w:p w14:paraId="7E7E604C" w14:textId="76F98AFB" w:rsidR="00467218" w:rsidRDefault="00467218" w:rsidP="00467218">
      <w:pPr>
        <w:pStyle w:val="2"/>
      </w:pPr>
      <w:bookmarkStart w:id="32" w:name="_Toc177341913"/>
      <w:r w:rsidRPr="008B4474">
        <w:rPr>
          <w:rFonts w:hint="eastAsia"/>
        </w:rPr>
        <w:t>2</w:t>
      </w:r>
      <w:r w:rsidRPr="008B4474">
        <w:t>.</w:t>
      </w:r>
      <w:r w:rsidR="0098307D">
        <w:t>9</w:t>
      </w:r>
      <w:r>
        <w:t xml:space="preserve"> </w:t>
      </w:r>
      <w:r>
        <w:rPr>
          <w:rFonts w:hint="eastAsia"/>
        </w:rPr>
        <w:t>宋娜小贩的二人</w:t>
      </w:r>
      <w:bookmarkEnd w:id="32"/>
    </w:p>
    <w:p w14:paraId="25D21801" w14:textId="5171124E" w:rsidR="00467218" w:rsidRDefault="00467218" w:rsidP="00B71070">
      <w:r>
        <w:rPr>
          <w:rFonts w:hint="eastAsia"/>
        </w:rPr>
        <w:t>等到了晚上</w:t>
      </w:r>
      <w:r w:rsidR="008864C4">
        <w:rPr>
          <w:rFonts w:hint="eastAsia"/>
        </w:rPr>
        <w:t>2</w:t>
      </w:r>
      <w:r w:rsidR="008864C4">
        <w:t>1</w:t>
      </w:r>
      <w:r>
        <w:rPr>
          <w:rFonts w:hint="eastAsia"/>
        </w:rPr>
        <w:t>时，一个背着巨剑身着重甲、金发的人类男性和一个有着一头黑发，身着法袍，有一只笔悬浮在她身边的人类女性会来到宋娜小贩处，并发现魔嘴术被触发的痕迹。</w:t>
      </w:r>
    </w:p>
    <w:p w14:paraId="7A0B7AE6" w14:textId="61748D53" w:rsidR="002D36E0" w:rsidRDefault="002D36E0" w:rsidP="00B71070">
      <w:r>
        <w:rPr>
          <w:rFonts w:hint="eastAsia"/>
        </w:rPr>
        <w:t>如果触发了一次魔嘴术，二者会戒备地搜查这四周，如果找到了玩家，他们会用通用语与玩家沟通，</w:t>
      </w:r>
      <w:r w:rsidR="00721AB9">
        <w:rPr>
          <w:rFonts w:hint="eastAsia"/>
        </w:rPr>
        <w:t>与盗贼黑话的内容类似</w:t>
      </w:r>
      <w:r w:rsidR="00AF144A">
        <w:rPr>
          <w:rFonts w:hint="eastAsia"/>
        </w:rPr>
        <w:t>，但言语中带着傲气，自持有情报，态度较差。</w:t>
      </w:r>
    </w:p>
    <w:p w14:paraId="6D9ED2D5" w14:textId="4B8536F3" w:rsidR="00721AB9" w:rsidRDefault="00721AB9" w:rsidP="00B71070">
      <w:pPr>
        <w:pStyle w:val="af5"/>
      </w:pPr>
      <w:r w:rsidRPr="007B7B32">
        <w:rPr>
          <w:rFonts w:hint="eastAsia"/>
          <w:b/>
          <w:bCs/>
        </w:rPr>
        <w:t>扮演强尼·冯·银手：</w:t>
      </w:r>
      <w:r>
        <w:rPr>
          <w:rFonts w:hint="eastAsia"/>
        </w:rPr>
        <w:t>银手是一位</w:t>
      </w:r>
      <w:r>
        <w:rPr>
          <w:rFonts w:hint="eastAsia"/>
        </w:rPr>
        <w:t>7</w:t>
      </w:r>
      <w:r>
        <w:rPr>
          <w:rFonts w:hint="eastAsia"/>
        </w:rPr>
        <w:t>级战士，他的资料卡可以在附录中找到。</w:t>
      </w:r>
    </w:p>
    <w:p w14:paraId="442E0AB2" w14:textId="77777777" w:rsidR="008864C4" w:rsidRDefault="00721AB9" w:rsidP="00B71070">
      <w:pPr>
        <w:pStyle w:val="af5"/>
      </w:pPr>
      <w:r>
        <w:rPr>
          <w:rFonts w:hint="eastAsia"/>
        </w:rPr>
        <w:t>强尼是一位经典的混乱中立冒险者，自由自在，性格狂傲，豪爽。</w:t>
      </w:r>
      <w:r w:rsidR="008864C4">
        <w:rPr>
          <w:rFonts w:hint="eastAsia"/>
        </w:rPr>
        <w:t>虽然在大多数时候都是一副游戏人间的神态，但是在面临真正的惨剧时，也会动恻隐之心。</w:t>
      </w:r>
    </w:p>
    <w:p w14:paraId="4743F302" w14:textId="57DC9431" w:rsidR="00721AB9" w:rsidRDefault="00721AB9" w:rsidP="00B71070">
      <w:pPr>
        <w:pStyle w:val="af5"/>
      </w:pPr>
      <w:r>
        <w:rPr>
          <w:rFonts w:hint="eastAsia"/>
        </w:rPr>
        <w:t>强尼是受了秩序之神的旨意来到此处消灭流星的，不过他并不受制于神，且正处于叛逆期，因此并不完全遵从神的指令</w:t>
      </w:r>
      <w:r w:rsidR="008864C4">
        <w:rPr>
          <w:rFonts w:hint="eastAsia"/>
        </w:rPr>
        <w:t>。他与塔莎是青梅竹马。</w:t>
      </w:r>
    </w:p>
    <w:p w14:paraId="7B06A310" w14:textId="4CC153F3" w:rsidR="00721AB9" w:rsidRDefault="00721AB9" w:rsidP="00B71070">
      <w:pPr>
        <w:pStyle w:val="af5"/>
      </w:pPr>
      <w:r w:rsidRPr="007B7B32">
        <w:rPr>
          <w:rFonts w:hint="eastAsia"/>
          <w:b/>
          <w:bCs/>
        </w:rPr>
        <w:t>扮演塔莎·伊斯莱拉·银手：</w:t>
      </w:r>
      <w:r>
        <w:rPr>
          <w:rFonts w:hint="eastAsia"/>
        </w:rPr>
        <w:t>塔莎是一位</w:t>
      </w:r>
      <w:r>
        <w:rPr>
          <w:rFonts w:hint="eastAsia"/>
        </w:rPr>
        <w:t>7</w:t>
      </w:r>
      <w:r>
        <w:rPr>
          <w:rFonts w:hint="eastAsia"/>
        </w:rPr>
        <w:t>级术士，他的资料卡可以在附录中找到。</w:t>
      </w:r>
    </w:p>
    <w:p w14:paraId="50EAB9EA" w14:textId="37DF18AC" w:rsidR="008864C4" w:rsidRDefault="00721AB9" w:rsidP="00B71070">
      <w:pPr>
        <w:pStyle w:val="af5"/>
      </w:pPr>
      <w:r>
        <w:rPr>
          <w:rFonts w:hint="eastAsia"/>
        </w:rPr>
        <w:t>塔莎她是密斯特拉七子之一，她并不知道自己的身世。她是一个</w:t>
      </w:r>
      <w:r w:rsidR="000605E0">
        <w:rPr>
          <w:rFonts w:hint="eastAsia"/>
        </w:rPr>
        <w:t>自我</w:t>
      </w:r>
      <w:r>
        <w:rPr>
          <w:rFonts w:hint="eastAsia"/>
        </w:rPr>
        <w:t>的冒险者，她</w:t>
      </w:r>
      <w:r w:rsidR="00DC7E2B">
        <w:rPr>
          <w:rFonts w:hint="eastAsia"/>
        </w:rPr>
        <w:t>的温柔</w:t>
      </w:r>
      <w:r w:rsidR="000605E0">
        <w:rPr>
          <w:rFonts w:hint="eastAsia"/>
        </w:rPr>
        <w:t>仅</w:t>
      </w:r>
      <w:r w:rsidR="00DC7E2B">
        <w:rPr>
          <w:rFonts w:hint="eastAsia"/>
        </w:rPr>
        <w:t>对于他的朋友来说是如此，除此之外，她</w:t>
      </w:r>
      <w:r>
        <w:rPr>
          <w:rFonts w:hint="eastAsia"/>
        </w:rPr>
        <w:t>不在乎任何人，只在乎她身边的队友和亲人。</w:t>
      </w:r>
    </w:p>
    <w:p w14:paraId="37680C57" w14:textId="62DC2A2C" w:rsidR="00721AB9" w:rsidRDefault="008864C4" w:rsidP="00B71070">
      <w:pPr>
        <w:pStyle w:val="af5"/>
      </w:pPr>
      <w:r>
        <w:rPr>
          <w:rFonts w:hint="eastAsia"/>
        </w:rPr>
        <w:t>塔莎是陪着强尼来到此地了，她对秩序之神的旨意更是充满了反感。</w:t>
      </w:r>
      <w:r w:rsidR="00721AB9">
        <w:rPr>
          <w:rFonts w:hint="eastAsia"/>
        </w:rPr>
        <w:t>她与强尼是青梅竹马。</w:t>
      </w:r>
    </w:p>
    <w:p w14:paraId="0558E01A" w14:textId="6BA17FD9" w:rsidR="008864C4" w:rsidRDefault="008864C4" w:rsidP="00B71070">
      <w:r>
        <w:rPr>
          <w:rFonts w:hint="eastAsia"/>
        </w:rPr>
        <w:t>如果触发了两次魔嘴术，强尼会以认可的</w:t>
      </w:r>
      <w:r w:rsidR="00E31920">
        <w:rPr>
          <w:rFonts w:hint="eastAsia"/>
        </w:rPr>
        <w:t>姿态找寻众人，并分享情报。</w:t>
      </w:r>
    </w:p>
    <w:p w14:paraId="2DC4D4CD" w14:textId="7218B4AC" w:rsidR="00E31920" w:rsidRDefault="00E31920" w:rsidP="00B71070">
      <w:pPr>
        <w:rPr>
          <w:rStyle w:val="af9"/>
        </w:rPr>
      </w:pPr>
      <w:r w:rsidRPr="00AF144A">
        <w:rPr>
          <w:rStyle w:val="af9"/>
          <w:rFonts w:hint="eastAsia"/>
        </w:rPr>
        <w:t>“各位道上的兄弟，想来你们也是受了某些家伙的指示才来到此地调查，放心，各位，我们的目的并不冲突，我可以给各位打包票，我也就是过来看看这些东西究竟是什么。</w:t>
      </w:r>
      <w:r w:rsidR="00AF144A" w:rsidRPr="00AF144A">
        <w:rPr>
          <w:rStyle w:val="af9"/>
          <w:rFonts w:hint="eastAsia"/>
        </w:rPr>
        <w:t>我们算是占了先机，不过各位人多，不如我们搁置争议，共同开发？”</w:t>
      </w:r>
    </w:p>
    <w:p w14:paraId="7977C90F" w14:textId="1351F66C" w:rsidR="00AF144A" w:rsidRDefault="00AF144A" w:rsidP="00B71070">
      <w:pPr>
        <w:rPr>
          <w:rStyle w:val="af9"/>
        </w:rPr>
      </w:pPr>
      <w:r>
        <w:rPr>
          <w:rStyle w:val="af9"/>
          <w:rFonts w:hint="eastAsia"/>
        </w:rPr>
        <w:t>“</w:t>
      </w:r>
      <w:r w:rsidR="00DC7E2B">
        <w:rPr>
          <w:rStyle w:val="af9"/>
          <w:rFonts w:hint="eastAsia"/>
        </w:rPr>
        <w:t>我们在北山的弯弯绕绕中找到了一扇门，不过那个洞里还有许多怪物，那扇门所需要的开启信物我们也没找到。所以我们并没有轻举妄动，退了</w:t>
      </w:r>
      <w:r w:rsidR="00DC7E2B">
        <w:rPr>
          <w:rStyle w:val="af9"/>
          <w:rFonts w:hint="eastAsia"/>
        </w:rPr>
        <w:lastRenderedPageBreak/>
        <w:t>回来。</w:t>
      </w:r>
      <w:r w:rsidR="002623F1">
        <w:rPr>
          <w:rStyle w:val="af9"/>
          <w:rFonts w:hint="eastAsia"/>
        </w:rPr>
        <w:t>你们看到一个刚刚被修复好的石壁，那里后面，就是怪物所在地了。</w:t>
      </w:r>
      <w:r w:rsidR="00DC7E2B">
        <w:rPr>
          <w:rStyle w:val="af9"/>
          <w:rFonts w:hint="eastAsia"/>
        </w:rPr>
        <w:t>”</w:t>
      </w:r>
    </w:p>
    <w:p w14:paraId="44F36C14" w14:textId="70EF6F51" w:rsidR="00941D7F" w:rsidRDefault="00941D7F" w:rsidP="00B71070">
      <w:pPr>
        <w:rPr>
          <w:rStyle w:val="af9"/>
        </w:rPr>
      </w:pPr>
      <w:r>
        <w:rPr>
          <w:rStyle w:val="af9"/>
          <w:rFonts w:hint="eastAsia"/>
        </w:rPr>
        <w:t>如果友好，塔莎会交给玩家“纸鹤”来和玩家保持沟通。</w:t>
      </w:r>
    </w:p>
    <w:p w14:paraId="2446F425" w14:textId="311B432D" w:rsidR="00F82A8A" w:rsidRDefault="00F82A8A" w:rsidP="00B71070">
      <w:pPr>
        <w:rPr>
          <w:rStyle w:val="Char0"/>
        </w:rPr>
      </w:pPr>
      <w:r w:rsidRPr="00D37D99">
        <w:rPr>
          <w:rStyle w:val="Char0"/>
          <w:rFonts w:hint="eastAsia"/>
        </w:rPr>
        <w:t>（二人是全程高等隐形术过去的）</w:t>
      </w:r>
    </w:p>
    <w:p w14:paraId="5C16CF91" w14:textId="248F4D46" w:rsidR="00AB7B41" w:rsidRPr="00D37D99" w:rsidRDefault="00AB7B41" w:rsidP="00B71070">
      <w:pPr>
        <w:rPr>
          <w:rStyle w:val="Char0"/>
        </w:rPr>
      </w:pPr>
      <w:r>
        <w:rPr>
          <w:rStyle w:val="Char0"/>
          <w:rFonts w:hint="eastAsia"/>
        </w:rPr>
        <w:t>如无意外，二人会持续呆在克索迪亚内探查。</w:t>
      </w:r>
    </w:p>
    <w:p w14:paraId="430C01FB" w14:textId="66F23D0A" w:rsidR="0098307D" w:rsidRDefault="0098307D" w:rsidP="0098307D">
      <w:pPr>
        <w:pStyle w:val="2"/>
      </w:pPr>
      <w:bookmarkStart w:id="33" w:name="_Toc177341914"/>
      <w:r w:rsidRPr="008B4474">
        <w:rPr>
          <w:rFonts w:hint="eastAsia"/>
        </w:rPr>
        <w:t>2</w:t>
      </w:r>
      <w:r w:rsidRPr="008B4474">
        <w:t>.</w:t>
      </w:r>
      <w:r>
        <w:rPr>
          <w:rFonts w:hint="eastAsia"/>
        </w:rPr>
        <w:t>9</w:t>
      </w:r>
      <w:r>
        <w:t xml:space="preserve"> </w:t>
      </w:r>
      <w:r>
        <w:rPr>
          <w:rFonts w:hint="eastAsia"/>
        </w:rPr>
        <w:t>镇长</w:t>
      </w:r>
      <w:r w:rsidR="00C829A4">
        <w:rPr>
          <w:rFonts w:hint="eastAsia"/>
        </w:rPr>
        <w:t>与王虫</w:t>
      </w:r>
      <w:bookmarkEnd w:id="33"/>
    </w:p>
    <w:p w14:paraId="0FF48D07" w14:textId="601A485F" w:rsidR="0098307D" w:rsidRDefault="0098307D" w:rsidP="00B71070">
      <w:r>
        <w:rPr>
          <w:rFonts w:hint="eastAsia"/>
        </w:rPr>
        <w:t>镇长体内寄生着王虫</w:t>
      </w:r>
      <w:r w:rsidR="00C829A4">
        <w:rPr>
          <w:rFonts w:hint="eastAsia"/>
        </w:rPr>
        <w:t>。</w:t>
      </w:r>
      <w:r w:rsidR="00B57D13">
        <w:rPr>
          <w:rFonts w:hint="eastAsia"/>
        </w:rPr>
        <w:t>（资料卡见附录）</w:t>
      </w:r>
    </w:p>
    <w:p w14:paraId="41A60C86" w14:textId="5799C2E0" w:rsidR="00C829A4" w:rsidRDefault="00C829A4" w:rsidP="00B71070">
      <w:pPr>
        <w:rPr>
          <w:rStyle w:val="af0"/>
        </w:rPr>
      </w:pPr>
      <w:r w:rsidRPr="00C829A4">
        <w:rPr>
          <w:rStyle w:val="af0"/>
          <w:rFonts w:hint="eastAsia"/>
        </w:rPr>
        <w:t>王虫战术：</w:t>
      </w:r>
    </w:p>
    <w:p w14:paraId="0EF0BBFD" w14:textId="59553B3F" w:rsidR="00C829A4" w:rsidRDefault="00C829A4" w:rsidP="00B71070">
      <w:pPr>
        <w:rPr>
          <w:rStyle w:val="af0"/>
        </w:rPr>
      </w:pPr>
      <w:r>
        <w:rPr>
          <w:rStyle w:val="af0"/>
          <w:rFonts w:hint="eastAsia"/>
        </w:rPr>
        <w:t>王虫会极力逃向北山。</w:t>
      </w:r>
    </w:p>
    <w:p w14:paraId="01229E05" w14:textId="5C1AD178" w:rsidR="0098307D" w:rsidRDefault="00380C84" w:rsidP="00B71070">
      <w:r>
        <w:rPr>
          <w:rStyle w:val="af0"/>
          <w:rFonts w:hint="eastAsia"/>
        </w:rPr>
        <w:t>王虫维持着镇子内的虫群心灵网络。</w:t>
      </w:r>
      <w:r w:rsidR="00C829A4" w:rsidRPr="00C829A4">
        <w:rPr>
          <w:rStyle w:val="af0"/>
          <w:rFonts w:hint="eastAsia"/>
        </w:rPr>
        <w:t>如果王虫死亡</w:t>
      </w:r>
      <w:r w:rsidR="00C829A4">
        <w:rPr>
          <w:rFonts w:hint="eastAsia"/>
        </w:rPr>
        <w:t>，所有镇子内的被虫群寄生的镇民们，会陷入嗜血状态，不分敌友地攻击镇子内的所有活动的生物。</w:t>
      </w:r>
    </w:p>
    <w:p w14:paraId="7F369D51" w14:textId="4ED0D966" w:rsidR="00CB6E56" w:rsidRPr="00CB6E56" w:rsidRDefault="00CB6E56" w:rsidP="00B71070">
      <w:pPr>
        <w:rPr>
          <w:b/>
          <w:bCs/>
          <w:smallCaps/>
          <w:color w:val="4F81BD" w:themeColor="accent1"/>
          <w:spacing w:val="5"/>
        </w:rPr>
      </w:pPr>
      <w:r>
        <w:rPr>
          <w:rStyle w:val="af0"/>
          <w:rFonts w:hint="eastAsia"/>
        </w:rPr>
        <w:t>战利品：</w:t>
      </w:r>
      <w:r>
        <w:rPr>
          <w:rFonts w:hint="eastAsia"/>
        </w:rPr>
        <w:t>通过一次</w:t>
      </w:r>
      <w:r>
        <w:rPr>
          <w:rFonts w:hint="eastAsia"/>
        </w:rPr>
        <w:t>DC</w:t>
      </w:r>
      <w:r>
        <w:t>15</w:t>
      </w:r>
      <w:r>
        <w:rPr>
          <w:rFonts w:hint="eastAsia"/>
        </w:rPr>
        <w:t>的感知（医药）检定，可以解剖出</w:t>
      </w:r>
      <w:r w:rsidR="006D5658">
        <w:rPr>
          <w:rFonts w:hint="eastAsia"/>
        </w:rPr>
        <w:t>完整的</w:t>
      </w:r>
      <w:r>
        <w:rPr>
          <w:rFonts w:hint="eastAsia"/>
        </w:rPr>
        <w:t>王虫的结晶（见附录</w:t>
      </w:r>
      <w:r>
        <w:rPr>
          <w:rFonts w:hint="eastAsia"/>
        </w:rPr>
        <w:t>B</w:t>
      </w:r>
      <w:r>
        <w:rPr>
          <w:rFonts w:hint="eastAsia"/>
        </w:rPr>
        <w:t>）。</w:t>
      </w:r>
    </w:p>
    <w:p w14:paraId="7BB2DC5F" w14:textId="1013055E" w:rsidR="00380C84" w:rsidRDefault="00380C84" w:rsidP="00B71070">
      <w:r>
        <w:rPr>
          <w:rFonts w:hint="eastAsia"/>
        </w:rPr>
        <w:t>同时，北山内的哈罗德（虫后）会受到提醒，北山进入战备状态。</w:t>
      </w:r>
    </w:p>
    <w:p w14:paraId="309663E6" w14:textId="7C471DD5" w:rsidR="00AB7B41" w:rsidRDefault="00AB7B41" w:rsidP="00B71070">
      <w:r>
        <w:rPr>
          <w:rFonts w:hint="eastAsia"/>
        </w:rPr>
        <w:t>进入战备状态的虫族会积极搜索每一个外来者，但除了玩家以外的外来者都会被迫被赶往北山。</w:t>
      </w:r>
    </w:p>
    <w:p w14:paraId="0E9C0774" w14:textId="04CC3A32" w:rsidR="00654951" w:rsidRDefault="00654951" w:rsidP="00B71070">
      <w:r>
        <w:rPr>
          <w:rFonts w:hint="eastAsia"/>
        </w:rPr>
        <w:t>强尼与塔莎两人会逃往北山。</w:t>
      </w:r>
    </w:p>
    <w:p w14:paraId="4B12A017" w14:textId="3BB941B0" w:rsidR="00C73693" w:rsidRPr="00C829A4" w:rsidRDefault="00C73693" w:rsidP="00B71070">
      <w:r>
        <w:rPr>
          <w:rFonts w:hint="eastAsia"/>
        </w:rPr>
        <w:t>莱斯顿爵士和他的学徒们会坚守训练营。</w:t>
      </w:r>
    </w:p>
    <w:p w14:paraId="11291F2E" w14:textId="634E6CDC" w:rsidR="0002458A" w:rsidRPr="00C67092" w:rsidRDefault="0002458A" w:rsidP="00D63216">
      <w:pPr>
        <w:pStyle w:val="1"/>
      </w:pPr>
      <w:bookmarkStart w:id="34" w:name="_Toc177341915"/>
      <w:r w:rsidRPr="00C67092">
        <w:rPr>
          <w:rFonts w:hint="eastAsia"/>
        </w:rPr>
        <w:t>第</w:t>
      </w:r>
      <w:r>
        <w:rPr>
          <w:rFonts w:hint="eastAsia"/>
        </w:rPr>
        <w:t>三</w:t>
      </w:r>
      <w:r w:rsidRPr="00C67092">
        <w:rPr>
          <w:rFonts w:hint="eastAsia"/>
        </w:rPr>
        <w:t>章</w:t>
      </w:r>
      <w:r>
        <w:rPr>
          <w:rFonts w:hint="eastAsia"/>
        </w:rPr>
        <w:t xml:space="preserve"> </w:t>
      </w:r>
      <w:r w:rsidR="00D250CD">
        <w:rPr>
          <w:rFonts w:hint="eastAsia"/>
        </w:rPr>
        <w:t>北山</w:t>
      </w:r>
      <w:bookmarkEnd w:id="34"/>
    </w:p>
    <w:p w14:paraId="719DDC9C" w14:textId="2F9CB37D" w:rsidR="009B20D1" w:rsidRDefault="00821DCB" w:rsidP="00B71070">
      <w:r w:rsidRPr="00821DCB">
        <w:rPr>
          <w:rStyle w:val="af9"/>
          <w:rFonts w:hint="eastAsia"/>
        </w:rPr>
        <w:t>北山极其高耸，覆盖着厚厚的积雪，抬头望去，似乎并没有什么陨石砸穿山体的迹象。</w:t>
      </w:r>
      <w:r>
        <w:rPr>
          <w:rFonts w:hint="eastAsia"/>
        </w:rPr>
        <w:t>如果玩家想要上山，需要几乎</w:t>
      </w:r>
      <w:r>
        <w:rPr>
          <w:rFonts w:hint="eastAsia"/>
        </w:rPr>
        <w:t>1</w:t>
      </w:r>
      <w:r>
        <w:rPr>
          <w:rFonts w:hint="eastAsia"/>
        </w:rPr>
        <w:t>日的时间。</w:t>
      </w:r>
    </w:p>
    <w:p w14:paraId="4A066B34" w14:textId="4B6D16E5" w:rsidR="00821DCB" w:rsidRDefault="00821DCB" w:rsidP="00B71070">
      <w:r>
        <w:rPr>
          <w:rFonts w:hint="eastAsia"/>
        </w:rPr>
        <w:t>玩家来到山顶后，可以通过一次</w:t>
      </w:r>
      <w:r>
        <w:rPr>
          <w:rFonts w:hint="eastAsia"/>
        </w:rPr>
        <w:t>DC</w:t>
      </w:r>
      <w:r>
        <w:t>30</w:t>
      </w:r>
      <w:r>
        <w:rPr>
          <w:rFonts w:hint="eastAsia"/>
        </w:rPr>
        <w:t>的智力（调查）检定。发现山顶其实是幻象，有一条直径约</w:t>
      </w:r>
      <w:r>
        <w:t>300</w:t>
      </w:r>
      <w:r>
        <w:rPr>
          <w:rFonts w:hint="eastAsia"/>
        </w:rPr>
        <w:t>尺的圆柱形通道通向</w:t>
      </w:r>
      <w:r w:rsidR="00E021E8">
        <w:rPr>
          <w:rFonts w:hint="eastAsia"/>
        </w:rPr>
        <w:t>地底</w:t>
      </w:r>
      <w:r>
        <w:rPr>
          <w:rFonts w:hint="eastAsia"/>
        </w:rPr>
        <w:t>，便是流星所在地。</w:t>
      </w:r>
    </w:p>
    <w:p w14:paraId="02AD3AF7" w14:textId="79ADCE6A" w:rsidR="001353C9" w:rsidRPr="00DB490C" w:rsidRDefault="00E021E8" w:rsidP="00B71070">
      <w:pPr>
        <w:rPr>
          <w:rStyle w:val="Char0"/>
        </w:rPr>
      </w:pPr>
      <w:r w:rsidRPr="00DB490C">
        <w:rPr>
          <w:rStyle w:val="Char0"/>
        </w:rPr>
        <w:t>关于寄生：</w:t>
      </w:r>
    </w:p>
    <w:p w14:paraId="48CDA650" w14:textId="74CA7A50" w:rsidR="00E021E8" w:rsidRPr="00DB490C" w:rsidRDefault="00E021E8" w:rsidP="00B71070">
      <w:pPr>
        <w:rPr>
          <w:rStyle w:val="Char0"/>
        </w:rPr>
      </w:pPr>
      <w:r w:rsidRPr="00DB490C">
        <w:rPr>
          <w:rStyle w:val="Char0"/>
          <w:rFonts w:hint="eastAsia"/>
        </w:rPr>
        <w:t>力量有了提升的村民都被虫群寄生了，这会让他们的形体变得扭曲，他们与虫共生。</w:t>
      </w:r>
    </w:p>
    <w:p w14:paraId="6AD534E8" w14:textId="4FE44326" w:rsidR="00E021E8" w:rsidRDefault="00E021E8" w:rsidP="00B71070">
      <w:pPr>
        <w:rPr>
          <w:rStyle w:val="Char0"/>
        </w:rPr>
      </w:pPr>
      <w:r w:rsidRPr="00DB490C">
        <w:rPr>
          <w:rStyle w:val="Char0"/>
        </w:rPr>
        <w:t>但虫群的灵能力场掩盖着这一切</w:t>
      </w:r>
      <w:r w:rsidRPr="00DB490C">
        <w:rPr>
          <w:rStyle w:val="Char0"/>
          <w:rFonts w:hint="eastAsia"/>
        </w:rPr>
        <w:t>，由镇长博卡德（王虫）、红帽子哈德罗（虫后）以及流星本体构成的灵能力场，会扭曲玩家们的认知，只有</w:t>
      </w:r>
      <w:r w:rsidRPr="00DB490C">
        <w:rPr>
          <w:rStyle w:val="Char0"/>
          <w:rFonts w:hint="eastAsia"/>
        </w:rPr>
        <w:t>PP</w:t>
      </w:r>
      <w:r w:rsidRPr="00DB490C">
        <w:rPr>
          <w:rStyle w:val="Char0"/>
          <w:rFonts w:hint="eastAsia"/>
        </w:rPr>
        <w:t>在</w:t>
      </w:r>
      <w:r w:rsidR="0098307D" w:rsidRPr="00DB490C">
        <w:rPr>
          <w:rStyle w:val="Char0"/>
          <w:rFonts w:hint="eastAsia"/>
        </w:rPr>
        <w:t>2</w:t>
      </w:r>
      <w:r w:rsidR="0098307D" w:rsidRPr="00DB490C">
        <w:rPr>
          <w:rStyle w:val="Char0"/>
        </w:rPr>
        <w:t>6</w:t>
      </w:r>
      <w:r w:rsidRPr="00DB490C">
        <w:rPr>
          <w:rStyle w:val="Char0"/>
        </w:rPr>
        <w:t>/</w:t>
      </w:r>
      <w:r w:rsidR="0098307D" w:rsidRPr="00DB490C">
        <w:rPr>
          <w:rStyle w:val="Char0"/>
        </w:rPr>
        <w:t>18</w:t>
      </w:r>
      <w:r w:rsidRPr="00DB490C">
        <w:rPr>
          <w:rStyle w:val="Char0"/>
        </w:rPr>
        <w:t>/</w:t>
      </w:r>
      <w:r w:rsidR="00556F88">
        <w:rPr>
          <w:rStyle w:val="Char0"/>
        </w:rPr>
        <w:t>11</w:t>
      </w:r>
      <w:r w:rsidRPr="00DB490C">
        <w:rPr>
          <w:rStyle w:val="Char0"/>
        </w:rPr>
        <w:t>（</w:t>
      </w:r>
      <w:r w:rsidR="0098307D" w:rsidRPr="00DB490C">
        <w:rPr>
          <w:rStyle w:val="Char0"/>
          <w:rFonts w:hint="eastAsia"/>
        </w:rPr>
        <w:t>每</w:t>
      </w:r>
      <w:r w:rsidRPr="00DB490C">
        <w:rPr>
          <w:rStyle w:val="Char0"/>
          <w:rFonts w:hint="eastAsia"/>
        </w:rPr>
        <w:t>死亡一个结点降一级）</w:t>
      </w:r>
      <w:r w:rsidR="0098307D" w:rsidRPr="00DB490C">
        <w:rPr>
          <w:rStyle w:val="Char0"/>
          <w:rFonts w:hint="eastAsia"/>
        </w:rPr>
        <w:t>及</w:t>
      </w:r>
      <w:r w:rsidRPr="00DB490C">
        <w:rPr>
          <w:rStyle w:val="Char0"/>
        </w:rPr>
        <w:t>以上</w:t>
      </w:r>
      <w:r w:rsidRPr="00DB490C">
        <w:rPr>
          <w:rStyle w:val="Char0"/>
          <w:rFonts w:hint="eastAsia"/>
        </w:rPr>
        <w:t>的人才能看穿幻像。</w:t>
      </w:r>
    </w:p>
    <w:p w14:paraId="06E8490B" w14:textId="73558793" w:rsidR="00556F88" w:rsidRPr="00DB490C" w:rsidRDefault="00556F88" w:rsidP="00B71070">
      <w:pPr>
        <w:rPr>
          <w:rStyle w:val="Char0"/>
        </w:rPr>
      </w:pPr>
      <w:r>
        <w:rPr>
          <w:rStyle w:val="Char0"/>
          <w:rFonts w:hint="eastAsia"/>
        </w:rPr>
        <w:t>PP</w:t>
      </w:r>
      <w:r>
        <w:rPr>
          <w:rStyle w:val="Char0"/>
          <w:rFonts w:hint="eastAsia"/>
        </w:rPr>
        <w:t>在</w:t>
      </w:r>
      <w:r w:rsidR="00243064">
        <w:rPr>
          <w:rStyle w:val="Char0"/>
          <w:rFonts w:hint="eastAsia"/>
        </w:rPr>
        <w:t>2</w:t>
      </w:r>
      <w:r w:rsidR="00243064">
        <w:rPr>
          <w:rStyle w:val="Char0"/>
        </w:rPr>
        <w:t>5</w:t>
      </w:r>
      <w:r>
        <w:rPr>
          <w:rStyle w:val="Char0"/>
        </w:rPr>
        <w:t>~18/1</w:t>
      </w:r>
      <w:r w:rsidR="00243064">
        <w:rPr>
          <w:rStyle w:val="Char0"/>
        </w:rPr>
        <w:t>7</w:t>
      </w:r>
      <w:r>
        <w:rPr>
          <w:rStyle w:val="Char0"/>
        </w:rPr>
        <w:t>~11/1</w:t>
      </w:r>
      <w:r w:rsidR="00243064">
        <w:rPr>
          <w:rStyle w:val="Char0"/>
        </w:rPr>
        <w:t>0</w:t>
      </w:r>
      <w:r>
        <w:rPr>
          <w:rStyle w:val="Char0"/>
        </w:rPr>
        <w:t>~0</w:t>
      </w:r>
      <w:r>
        <w:rPr>
          <w:rStyle w:val="Char0"/>
          <w:rFonts w:hint="eastAsia"/>
        </w:rPr>
        <w:t>的玩家们</w:t>
      </w:r>
      <w:r w:rsidR="00D14FCD">
        <w:rPr>
          <w:rStyle w:val="Char0"/>
          <w:rFonts w:hint="eastAsia"/>
        </w:rPr>
        <w:t>，也可以在</w:t>
      </w:r>
      <w:r w:rsidR="00D14FCD">
        <w:rPr>
          <w:rStyle w:val="Char0"/>
          <w:rFonts w:hint="eastAsia"/>
        </w:rPr>
        <w:t>DM</w:t>
      </w:r>
      <w:r w:rsidR="00D14FCD">
        <w:rPr>
          <w:rStyle w:val="Char0"/>
          <w:rFonts w:hint="eastAsia"/>
        </w:rPr>
        <w:t>的</w:t>
      </w:r>
      <w:r w:rsidR="00C10208">
        <w:rPr>
          <w:rStyle w:val="Char0"/>
          <w:rFonts w:hint="eastAsia"/>
        </w:rPr>
        <w:t>期望地情况</w:t>
      </w:r>
      <w:r w:rsidR="00D14FCD">
        <w:rPr>
          <w:rStyle w:val="Char0"/>
          <w:rFonts w:hint="eastAsia"/>
        </w:rPr>
        <w:t>下，偶尔地看到一些异兆。</w:t>
      </w:r>
    </w:p>
    <w:p w14:paraId="3578973E" w14:textId="5E4747D0" w:rsidR="00E021E8" w:rsidRDefault="00E021E8" w:rsidP="00B71070">
      <w:pPr>
        <w:rPr>
          <w:rStyle w:val="Char0"/>
        </w:rPr>
      </w:pPr>
      <w:r w:rsidRPr="00DB490C">
        <w:rPr>
          <w:rStyle w:val="Char0"/>
        </w:rPr>
        <w:t>灵能</w:t>
      </w:r>
      <w:r w:rsidRPr="00DB490C">
        <w:rPr>
          <w:rStyle w:val="Char0"/>
          <w:rFonts w:hint="eastAsia"/>
        </w:rPr>
        <w:t>力场是一种类似于认知修改的能力，当灵能浓度不足以维持在该位玩家眼中的幻象时，这位玩</w:t>
      </w:r>
      <w:r w:rsidRPr="00DB490C">
        <w:rPr>
          <w:rStyle w:val="Char0"/>
          <w:rFonts w:hint="eastAsia"/>
        </w:rPr>
        <w:t>家会回忆起他过往所看见的那些景象，并以未遮盖的方式回忆起来。</w:t>
      </w:r>
    </w:p>
    <w:p w14:paraId="5DB6DCB9" w14:textId="63D6A61E" w:rsidR="009E4552" w:rsidRDefault="009E4552" w:rsidP="00B71070">
      <w:pPr>
        <w:rPr>
          <w:rStyle w:val="Char0"/>
        </w:rPr>
      </w:pPr>
      <w:r>
        <w:rPr>
          <w:rStyle w:val="Char0"/>
          <w:rFonts w:hint="eastAsia"/>
        </w:rPr>
        <w:t>未能识破幻象的玩家在使用非范围伤害攻击异虫单位时，必须先击败其体外的平民矿工宿主。</w:t>
      </w:r>
    </w:p>
    <w:p w14:paraId="35606558" w14:textId="4E1CB0FE" w:rsidR="009E4552" w:rsidRDefault="00753A7D" w:rsidP="00B71070">
      <w:pPr>
        <w:rPr>
          <w:rStyle w:val="Char0"/>
        </w:rPr>
      </w:pPr>
      <w:r>
        <w:rPr>
          <w:rStyle w:val="Char0"/>
          <w:rFonts w:hint="eastAsia"/>
        </w:rPr>
        <w:t>玩家每击败一个节点，便可以提升一级。</w:t>
      </w:r>
    </w:p>
    <w:p w14:paraId="4E76549C" w14:textId="65B65599" w:rsidR="00B27005" w:rsidRPr="0098307D" w:rsidRDefault="00B27005" w:rsidP="002A5F71">
      <w:pPr>
        <w:pStyle w:val="3"/>
        <w:rPr>
          <w:rStyle w:val="af9"/>
          <w:b w:val="0"/>
          <w:bCs w:val="0"/>
          <w:smallCaps w:val="0"/>
          <w:color w:val="auto"/>
          <w:spacing w:val="0"/>
        </w:rPr>
      </w:pPr>
      <w:bookmarkStart w:id="35" w:name="_Toc177341916"/>
      <w:r>
        <w:t xml:space="preserve">3.1 </w:t>
      </w:r>
      <w:r>
        <w:rPr>
          <w:rFonts w:hint="eastAsia"/>
        </w:rPr>
        <w:t>北山构造</w:t>
      </w:r>
      <w:bookmarkEnd w:id="35"/>
    </w:p>
    <w:p w14:paraId="20C2B4A5" w14:textId="0563AEFF" w:rsidR="001353C9" w:rsidRPr="001353C9" w:rsidRDefault="001353C9" w:rsidP="00B71070">
      <w:pPr>
        <w:rPr>
          <w:rStyle w:val="af9"/>
        </w:rPr>
      </w:pPr>
      <w:r w:rsidRPr="001353C9">
        <w:rPr>
          <w:rStyle w:val="af9"/>
          <w:rFonts w:hint="eastAsia"/>
        </w:rPr>
        <w:t>入口处，岩石被岁月和风化雕琢，形成了一个</w:t>
      </w:r>
      <w:r w:rsidR="00B27005">
        <w:rPr>
          <w:rStyle w:val="af9"/>
          <w:rFonts w:hint="eastAsia"/>
        </w:rPr>
        <w:t>略有些不</w:t>
      </w:r>
      <w:r w:rsidRPr="001353C9">
        <w:rPr>
          <w:rStyle w:val="af9"/>
          <w:rFonts w:hint="eastAsia"/>
        </w:rPr>
        <w:t>规则的拱门，仿佛是大地的裂口，邀请着探险者深入其腹地。</w:t>
      </w:r>
    </w:p>
    <w:p w14:paraId="42C0F0CF" w14:textId="23913125" w:rsidR="001353C9" w:rsidRDefault="00E15575" w:rsidP="00B71070">
      <w:pPr>
        <w:rPr>
          <w:rStyle w:val="af9"/>
        </w:rPr>
      </w:pPr>
      <w:r w:rsidRPr="00E021E8">
        <w:rPr>
          <w:rStyle w:val="af9"/>
          <w:rFonts w:hint="eastAsia"/>
        </w:rPr>
        <w:t>你们走进了黑漆漆的矿洞</w:t>
      </w:r>
      <w:r>
        <w:rPr>
          <w:rStyle w:val="af9"/>
          <w:rFonts w:hint="eastAsia"/>
        </w:rPr>
        <w:t>，</w:t>
      </w:r>
      <w:r w:rsidR="001353C9" w:rsidRPr="001353C9">
        <w:rPr>
          <w:rStyle w:val="af9"/>
          <w:rFonts w:hint="eastAsia"/>
        </w:rPr>
        <w:t>隧道蜿蜒曲折，像是大地的血脉，随着矿脉的走向延伸。墙壁上，层层叠叠的矿石纹理记录着地质变迁的历史，</w:t>
      </w:r>
      <w:r w:rsidR="001353C9">
        <w:rPr>
          <w:rStyle w:val="af9"/>
          <w:rFonts w:hint="eastAsia"/>
        </w:rPr>
        <w:t>隧道边</w:t>
      </w:r>
      <w:r w:rsidR="001353C9" w:rsidRPr="001353C9">
        <w:rPr>
          <w:rStyle w:val="af9"/>
          <w:rFonts w:hint="eastAsia"/>
        </w:rPr>
        <w:t>裸露着岩石的原始面貌，坚硬而粗糙。</w:t>
      </w:r>
    </w:p>
    <w:p w14:paraId="240F63A4" w14:textId="04806341" w:rsidR="00E021E8" w:rsidRPr="00E021E8" w:rsidRDefault="00E021E8" w:rsidP="00B71070">
      <w:pPr>
        <w:rPr>
          <w:rStyle w:val="af9"/>
        </w:rPr>
      </w:pPr>
      <w:r w:rsidRPr="00E021E8">
        <w:rPr>
          <w:rStyle w:val="af9"/>
          <w:rFonts w:hint="eastAsia"/>
        </w:rPr>
        <w:t>宽敞的道路一直延续着</w:t>
      </w:r>
      <w:r w:rsidR="00E15575">
        <w:rPr>
          <w:rStyle w:val="af9"/>
          <w:rFonts w:hint="eastAsia"/>
        </w:rPr>
        <w:t>，仿佛没有尽头，</w:t>
      </w:r>
      <w:r w:rsidRPr="00E021E8">
        <w:rPr>
          <w:rStyle w:val="af9"/>
          <w:rFonts w:hint="eastAsia"/>
        </w:rPr>
        <w:t>不过</w:t>
      </w:r>
      <w:r>
        <w:rPr>
          <w:rStyle w:val="af9"/>
          <w:rFonts w:hint="eastAsia"/>
        </w:rPr>
        <w:t>（</w:t>
      </w:r>
      <w:r>
        <w:rPr>
          <w:rStyle w:val="af9"/>
          <w:rFonts w:hint="eastAsia"/>
        </w:rPr>
        <w:t>PP</w:t>
      </w:r>
      <w:r>
        <w:rPr>
          <w:rStyle w:val="af9"/>
          <w:rFonts w:hint="eastAsia"/>
        </w:rPr>
        <w:t>高于</w:t>
      </w:r>
      <w:r>
        <w:rPr>
          <w:rStyle w:val="af9"/>
          <w:rFonts w:hint="eastAsia"/>
        </w:rPr>
        <w:t>1</w:t>
      </w:r>
      <w:r>
        <w:rPr>
          <w:rStyle w:val="af9"/>
        </w:rPr>
        <w:t>5</w:t>
      </w:r>
      <w:r>
        <w:rPr>
          <w:rStyle w:val="af9"/>
          <w:rFonts w:hint="eastAsia"/>
        </w:rPr>
        <w:t>的</w:t>
      </w:r>
      <w:r>
        <w:rPr>
          <w:rStyle w:val="af9"/>
          <w:rFonts w:hint="eastAsia"/>
        </w:rPr>
        <w:t>PC</w:t>
      </w:r>
      <w:r>
        <w:rPr>
          <w:rStyle w:val="af9"/>
          <w:rFonts w:hint="eastAsia"/>
        </w:rPr>
        <w:t>）</w:t>
      </w:r>
      <w:r w:rsidRPr="00E021E8">
        <w:rPr>
          <w:rStyle w:val="af9"/>
          <w:rFonts w:hint="eastAsia"/>
        </w:rPr>
        <w:t>能感受到</w:t>
      </w:r>
      <w:r w:rsidR="00B27005">
        <w:rPr>
          <w:rStyle w:val="af9"/>
          <w:rFonts w:hint="eastAsia"/>
        </w:rPr>
        <w:t>：</w:t>
      </w:r>
      <w:r w:rsidRPr="00E021E8">
        <w:rPr>
          <w:rStyle w:val="af9"/>
          <w:rFonts w:hint="eastAsia"/>
        </w:rPr>
        <w:t>你们是在螺旋向下</w:t>
      </w:r>
      <w:r w:rsidR="00B57D13">
        <w:rPr>
          <w:rStyle w:val="af9"/>
          <w:rFonts w:hint="eastAsia"/>
        </w:rPr>
        <w:t>。</w:t>
      </w:r>
    </w:p>
    <w:p w14:paraId="0098A93C" w14:textId="27EC416C" w:rsidR="00E021E8" w:rsidRDefault="00E021E8" w:rsidP="00B71070">
      <w:pPr>
        <w:rPr>
          <w:rStyle w:val="af9"/>
        </w:rPr>
      </w:pPr>
      <w:r w:rsidRPr="00E021E8">
        <w:rPr>
          <w:rStyle w:val="af9"/>
          <w:rFonts w:hint="eastAsia"/>
        </w:rPr>
        <w:t>貌似村长的那一张鬼画符</w:t>
      </w:r>
      <w:r>
        <w:rPr>
          <w:rStyle w:val="af9"/>
          <w:rFonts w:hint="eastAsia"/>
        </w:rPr>
        <w:t>，</w:t>
      </w:r>
      <w:r w:rsidRPr="00E021E8">
        <w:rPr>
          <w:rStyle w:val="af9"/>
          <w:rFonts w:hint="eastAsia"/>
        </w:rPr>
        <w:t>真的标出了所有的岔路，所以才会如此之凌乱</w:t>
      </w:r>
      <w:r>
        <w:rPr>
          <w:rStyle w:val="af9"/>
          <w:rFonts w:hint="eastAsia"/>
        </w:rPr>
        <w:t>。</w:t>
      </w:r>
      <w:r w:rsidRPr="00E021E8">
        <w:rPr>
          <w:rStyle w:val="af9"/>
          <w:rFonts w:hint="eastAsia"/>
        </w:rPr>
        <w:t>不过你们走过的主干路，是一路“平坦”的</w:t>
      </w:r>
      <w:r>
        <w:rPr>
          <w:rStyle w:val="af9"/>
          <w:rFonts w:hint="eastAsia"/>
        </w:rPr>
        <w:t>。</w:t>
      </w:r>
      <w:r w:rsidRPr="00E021E8">
        <w:rPr>
          <w:rStyle w:val="af9"/>
          <w:rFonts w:hint="eastAsia"/>
        </w:rPr>
        <w:t>只要走到主干路上，大概就能一路顺着走出这里</w:t>
      </w:r>
      <w:r>
        <w:rPr>
          <w:rStyle w:val="af9"/>
          <w:rFonts w:hint="eastAsia"/>
        </w:rPr>
        <w:t>。</w:t>
      </w:r>
    </w:p>
    <w:p w14:paraId="74CE1871" w14:textId="77CC3255" w:rsidR="00B27005" w:rsidRDefault="00B27005" w:rsidP="00B71070">
      <w:r w:rsidRPr="00B27005">
        <w:rPr>
          <w:rFonts w:hint="eastAsia"/>
        </w:rPr>
        <w:t>北山的主干道就是一条螺旋</w:t>
      </w:r>
      <w:r>
        <w:rPr>
          <w:rFonts w:hint="eastAsia"/>
        </w:rPr>
        <w:t>向下的路，入口处足足有</w:t>
      </w:r>
      <w:r>
        <w:rPr>
          <w:rFonts w:hint="eastAsia"/>
        </w:rPr>
        <w:t>5</w:t>
      </w:r>
      <w:r>
        <w:t>0</w:t>
      </w:r>
      <w:r>
        <w:rPr>
          <w:rFonts w:hint="eastAsia"/>
        </w:rPr>
        <w:t>人宽，</w:t>
      </w:r>
      <w:r>
        <w:t>5</w:t>
      </w:r>
      <w:r>
        <w:rPr>
          <w:rFonts w:hint="eastAsia"/>
        </w:rPr>
        <w:t>人高。越往下，道路便就越狭窄，到达最低处（流星前）便只有</w:t>
      </w:r>
      <w:r>
        <w:rPr>
          <w:rFonts w:hint="eastAsia"/>
        </w:rPr>
        <w:t>3</w:t>
      </w:r>
      <w:r>
        <w:rPr>
          <w:rFonts w:hint="eastAsia"/>
        </w:rPr>
        <w:t>人宽</w:t>
      </w:r>
      <w:r>
        <w:rPr>
          <w:rFonts w:hint="eastAsia"/>
        </w:rPr>
        <w:t>1</w:t>
      </w:r>
      <w:r>
        <w:rPr>
          <w:rFonts w:hint="eastAsia"/>
        </w:rPr>
        <w:t>人高了。</w:t>
      </w:r>
    </w:p>
    <w:p w14:paraId="650AF30F" w14:textId="4E7EA6EF" w:rsidR="00B27005" w:rsidRPr="00B27005" w:rsidRDefault="00B27005" w:rsidP="00B71070">
      <w:r>
        <w:rPr>
          <w:rFonts w:hint="eastAsia"/>
        </w:rPr>
        <w:t>北山中有许多岔路，这些岔路可以自由发挥，矿工们均在岔路中采矿。</w:t>
      </w:r>
    </w:p>
    <w:p w14:paraId="76F2716E" w14:textId="443FCDD2" w:rsidR="0098307D" w:rsidRDefault="0098307D" w:rsidP="002A5F71">
      <w:pPr>
        <w:pStyle w:val="3"/>
      </w:pPr>
      <w:bookmarkStart w:id="36" w:name="_Toc177341917"/>
      <w:r>
        <w:t>3.</w:t>
      </w:r>
      <w:r w:rsidR="00EE3A2F">
        <w:t xml:space="preserve">2 </w:t>
      </w:r>
      <w:r w:rsidR="00FC43A3">
        <w:rPr>
          <w:rFonts w:hint="eastAsia"/>
        </w:rPr>
        <w:t>探索</w:t>
      </w:r>
      <w:r>
        <w:rPr>
          <w:rFonts w:hint="eastAsia"/>
        </w:rPr>
        <w:t>矿山</w:t>
      </w:r>
      <w:bookmarkEnd w:id="36"/>
    </w:p>
    <w:p w14:paraId="0E8AB765" w14:textId="4CB37323" w:rsidR="00421CC3" w:rsidRPr="00421CC3" w:rsidRDefault="00421CC3" w:rsidP="00B71070">
      <w:pPr>
        <w:pStyle w:val="4"/>
      </w:pPr>
      <w:r>
        <w:rPr>
          <w:rFonts w:hint="eastAsia"/>
        </w:rPr>
        <w:t>3</w:t>
      </w:r>
      <w:r>
        <w:t>.2.1</w:t>
      </w:r>
      <w:r>
        <w:rPr>
          <w:rFonts w:hint="eastAsia"/>
        </w:rPr>
        <w:t>初遇</w:t>
      </w:r>
    </w:p>
    <w:p w14:paraId="293FF504" w14:textId="5EC7C3EF" w:rsidR="00E021E8" w:rsidRDefault="00E021E8" w:rsidP="00B71070">
      <w:pPr>
        <w:rPr>
          <w:rStyle w:val="af0"/>
        </w:rPr>
      </w:pPr>
      <w:r>
        <w:rPr>
          <w:rStyle w:val="af0"/>
          <w:rFonts w:hint="eastAsia"/>
        </w:rPr>
        <w:t>无论时间，他们都会遇见采矿的村民。</w:t>
      </w:r>
    </w:p>
    <w:p w14:paraId="2F30B343" w14:textId="5DC4CE32" w:rsidR="007B7B32" w:rsidRDefault="007B7B32" w:rsidP="00B71070">
      <w:r w:rsidRPr="007B7B32">
        <w:rPr>
          <w:rStyle w:val="af9"/>
          <w:rFonts w:hint="eastAsia"/>
        </w:rPr>
        <w:t>就在你们走了大概</w:t>
      </w:r>
      <w:r w:rsidRPr="007B7B32">
        <w:rPr>
          <w:rStyle w:val="af9"/>
          <w:rFonts w:hint="eastAsia"/>
        </w:rPr>
        <w:t>20</w:t>
      </w:r>
      <w:r w:rsidRPr="007B7B32">
        <w:rPr>
          <w:rStyle w:val="af9"/>
          <w:rFonts w:hint="eastAsia"/>
        </w:rPr>
        <w:t>分钟后</w:t>
      </w:r>
      <w:r>
        <w:rPr>
          <w:rStyle w:val="af9"/>
          <w:rFonts w:hint="eastAsia"/>
        </w:rPr>
        <w:t>。</w:t>
      </w:r>
      <w:r w:rsidRPr="007B7B32">
        <w:rPr>
          <w:rStyle w:val="af9"/>
          <w:rFonts w:hint="eastAsia"/>
        </w:rPr>
        <w:t>周边的岔路终于开始减少了</w:t>
      </w:r>
      <w:r>
        <w:rPr>
          <w:rStyle w:val="af9"/>
          <w:rFonts w:hint="eastAsia"/>
        </w:rPr>
        <w:t>，看起来是</w:t>
      </w:r>
      <w:r w:rsidRPr="007B7B32">
        <w:rPr>
          <w:rStyle w:val="af9"/>
          <w:rFonts w:hint="eastAsia"/>
        </w:rPr>
        <w:t>抵达了正在开采的区域</w:t>
      </w:r>
      <w:r>
        <w:rPr>
          <w:rStyle w:val="af9"/>
          <w:rFonts w:hint="eastAsia"/>
        </w:rPr>
        <w:t>。</w:t>
      </w:r>
      <w:r w:rsidRPr="007B7B32">
        <w:rPr>
          <w:rStyle w:val="af9"/>
          <w:rFonts w:hint="eastAsia"/>
        </w:rPr>
        <w:t>矿洞墙上有着不少的凹槽，挂着油灯，越往下越密集，不过此时都是没有点亮的状态</w:t>
      </w:r>
      <w:r>
        <w:rPr>
          <w:rStyle w:val="af9"/>
          <w:rFonts w:hint="eastAsia"/>
        </w:rPr>
        <w:t>，有些凹槽上已经积了薄薄一层灰尘。</w:t>
      </w:r>
      <w:r w:rsidRPr="007B7B32">
        <w:rPr>
          <w:rStyle w:val="af9"/>
          <w:rFonts w:hint="eastAsia"/>
        </w:rPr>
        <w:t>你们隐约听到了一阵动静</w:t>
      </w:r>
      <w:r>
        <w:rPr>
          <w:rStyle w:val="af9"/>
          <w:rFonts w:hint="eastAsia"/>
        </w:rPr>
        <w:t>。</w:t>
      </w:r>
    </w:p>
    <w:p w14:paraId="4A9583C9" w14:textId="299A94C0" w:rsidR="007B7B32" w:rsidRPr="007B7B32" w:rsidRDefault="007B7B32" w:rsidP="00B71070">
      <w:r w:rsidRPr="007B7B32">
        <w:rPr>
          <w:rFonts w:hint="eastAsia"/>
        </w:rPr>
        <w:t>左前方的岔路里，有</w:t>
      </w:r>
      <w:r>
        <w:rPr>
          <w:rFonts w:hint="eastAsia"/>
        </w:rPr>
        <w:t>四</w:t>
      </w:r>
      <w:r w:rsidRPr="007B7B32">
        <w:rPr>
          <w:rFonts w:hint="eastAsia"/>
        </w:rPr>
        <w:t>个</w:t>
      </w:r>
      <w:r>
        <w:rPr>
          <w:rFonts w:hint="eastAsia"/>
        </w:rPr>
        <w:t>镇民（三个工蜂，一个蟑螂）</w:t>
      </w:r>
      <w:r w:rsidRPr="007B7B32">
        <w:rPr>
          <w:rFonts w:hint="eastAsia"/>
        </w:rPr>
        <w:t>在挖矿。</w:t>
      </w:r>
    </w:p>
    <w:p w14:paraId="7A59D72B" w14:textId="3DB814FC" w:rsidR="007B7B32" w:rsidRPr="007B7B32" w:rsidRDefault="007B7B32" w:rsidP="00B71070">
      <w:pPr>
        <w:pStyle w:val="af5"/>
        <w:rPr>
          <w:b/>
          <w:bCs/>
        </w:rPr>
      </w:pPr>
      <w:r w:rsidRPr="007B7B32">
        <w:rPr>
          <w:rFonts w:hint="eastAsia"/>
          <w:b/>
          <w:bCs/>
        </w:rPr>
        <w:t>扮演矿工镇民：</w:t>
      </w:r>
      <w:r w:rsidRPr="007B7B32">
        <w:rPr>
          <w:rFonts w:hint="eastAsia"/>
        </w:rPr>
        <w:t>矿工</w:t>
      </w:r>
      <w:r>
        <w:rPr>
          <w:rFonts w:hint="eastAsia"/>
        </w:rPr>
        <w:t>们因为上面生产任务逐年加重，因此非常讨厌领主联盟的巡查员（参考被迫</w:t>
      </w:r>
      <w:r>
        <w:rPr>
          <w:rFonts w:hint="eastAsia"/>
        </w:rPr>
        <w:t>9</w:t>
      </w:r>
      <w:r>
        <w:t>96</w:t>
      </w:r>
      <w:r>
        <w:rPr>
          <w:rFonts w:hint="eastAsia"/>
        </w:rPr>
        <w:t>、</w:t>
      </w:r>
      <w:r>
        <w:rPr>
          <w:rFonts w:hint="eastAsia"/>
        </w:rPr>
        <w:t>0</w:t>
      </w:r>
      <w:r>
        <w:t>07</w:t>
      </w:r>
      <w:r>
        <w:rPr>
          <w:rFonts w:hint="eastAsia"/>
        </w:rPr>
        <w:t>的社畜们即可）。但是如果角色表达出愿意为他们上报诸神赐福的事，他们也会</w:t>
      </w:r>
      <w:r w:rsidR="0098307D">
        <w:rPr>
          <w:rFonts w:hint="eastAsia"/>
        </w:rPr>
        <w:t>有一定的好态度。</w:t>
      </w:r>
    </w:p>
    <w:p w14:paraId="28890E16" w14:textId="04B5BAB1" w:rsidR="0098307D" w:rsidRDefault="0098307D" w:rsidP="00B71070">
      <w:r w:rsidRPr="00AF6BE7">
        <w:rPr>
          <w:rStyle w:val="af0"/>
        </w:rPr>
        <w:t>如果没起冲突</w:t>
      </w:r>
      <w:r>
        <w:rPr>
          <w:rFonts w:hint="eastAsia"/>
        </w:rPr>
        <w:t>，哈罗德最终会过来带领玩家调查矿洞</w:t>
      </w:r>
      <w:r w:rsidR="00A757D6">
        <w:rPr>
          <w:rFonts w:hint="eastAsia"/>
        </w:rPr>
        <w:t>，否则哈罗德会带领</w:t>
      </w:r>
      <w:r w:rsidR="00380C84">
        <w:rPr>
          <w:rFonts w:hint="eastAsia"/>
        </w:rPr>
        <w:t>矿工</w:t>
      </w:r>
      <w:r w:rsidR="00A757D6">
        <w:rPr>
          <w:rFonts w:hint="eastAsia"/>
        </w:rPr>
        <w:t>群</w:t>
      </w:r>
      <w:r w:rsidR="00380C84">
        <w:rPr>
          <w:rFonts w:hint="eastAsia"/>
        </w:rPr>
        <w:t>（跳虫）</w:t>
      </w:r>
      <w:r w:rsidR="00A757D6">
        <w:rPr>
          <w:rFonts w:hint="eastAsia"/>
        </w:rPr>
        <w:t>进攻玩家。</w:t>
      </w:r>
    </w:p>
    <w:p w14:paraId="5FC2BF60" w14:textId="29BDC213" w:rsidR="008D717E" w:rsidRPr="008D717E" w:rsidRDefault="008D717E" w:rsidP="00B71070">
      <w:r>
        <w:rPr>
          <w:rFonts w:hint="eastAsia"/>
        </w:rPr>
        <w:t>在玩家离开后，矿工们又会开始挖矿传来</w:t>
      </w:r>
      <w:r w:rsidRPr="008D717E">
        <w:rPr>
          <w:rFonts w:hint="eastAsia"/>
        </w:rPr>
        <w:t>坚硬的物体碰撞的声音</w:t>
      </w:r>
      <w:r>
        <w:rPr>
          <w:rFonts w:hint="eastAsia"/>
        </w:rPr>
        <w:t>。</w:t>
      </w:r>
    </w:p>
    <w:p w14:paraId="6FCB1510" w14:textId="76864AFA" w:rsidR="008D717E" w:rsidRDefault="008D717E" w:rsidP="00B71070">
      <w:r>
        <w:rPr>
          <w:rFonts w:hint="eastAsia"/>
        </w:rPr>
        <w:t>奇械师或者有工匠行会等背景的玩家们会听出来。</w:t>
      </w:r>
      <w:r w:rsidRPr="008D717E">
        <w:rPr>
          <w:rFonts w:hint="eastAsia"/>
        </w:rPr>
        <w:lastRenderedPageBreak/>
        <w:t>这并不是矿工稿（铁）和矿石碰撞发出的声音</w:t>
      </w:r>
      <w:r>
        <w:rPr>
          <w:rFonts w:hint="eastAsia"/>
        </w:rPr>
        <w:t>。</w:t>
      </w:r>
    </w:p>
    <w:p w14:paraId="60D1F2F2" w14:textId="0B0508B0" w:rsidR="008D717E" w:rsidRPr="008D717E" w:rsidRDefault="008D717E" w:rsidP="00B71070">
      <w:r w:rsidRPr="008D717E">
        <w:rPr>
          <w:rStyle w:val="af0"/>
        </w:rPr>
        <w:t>如果不被发现地偷看</w:t>
      </w:r>
      <w:r w:rsidRPr="008D717E">
        <w:rPr>
          <w:rStyle w:val="af0"/>
          <w:rFonts w:hint="eastAsia"/>
        </w:rPr>
        <w:t>到矿工</w:t>
      </w:r>
      <w:r w:rsidRPr="008D717E">
        <w:rPr>
          <w:rStyle w:val="af0"/>
        </w:rPr>
        <w:t>，</w:t>
      </w:r>
      <w:r>
        <w:rPr>
          <w:rFonts w:hint="eastAsia"/>
        </w:rPr>
        <w:t>玩家会发现</w:t>
      </w:r>
      <w:r w:rsidRPr="008D717E">
        <w:rPr>
          <w:rFonts w:hint="eastAsia"/>
        </w:rPr>
        <w:t>为首之人挖矿时用的并不是矿工镐而是他的手</w:t>
      </w:r>
      <w:r>
        <w:rPr>
          <w:rFonts w:hint="eastAsia"/>
        </w:rPr>
        <w:t>，剩下的矿工则是用嘴去啃。</w:t>
      </w:r>
    </w:p>
    <w:p w14:paraId="4A6D9463" w14:textId="68E26651" w:rsidR="00A26264" w:rsidRDefault="00AF6BE7" w:rsidP="00B71070">
      <w:pPr>
        <w:rPr>
          <w:rStyle w:val="af0"/>
        </w:rPr>
      </w:pPr>
      <w:r w:rsidRPr="00AF6BE7">
        <w:rPr>
          <w:rStyle w:val="af0"/>
          <w:rFonts w:hint="eastAsia"/>
        </w:rPr>
        <w:t>如果玩家</w:t>
      </w:r>
      <w:r>
        <w:rPr>
          <w:rStyle w:val="af0"/>
          <w:rFonts w:hint="eastAsia"/>
        </w:rPr>
        <w:t>交战，</w:t>
      </w:r>
      <w:r w:rsidR="00DD4716">
        <w:rPr>
          <w:rStyle w:val="af0"/>
          <w:rFonts w:hint="eastAsia"/>
        </w:rPr>
        <w:t>解决的足够快，不会惊动哈德罗。</w:t>
      </w:r>
    </w:p>
    <w:p w14:paraId="42501B4C" w14:textId="37DE7B14" w:rsidR="00A26264" w:rsidRPr="00A26264" w:rsidRDefault="00A26264" w:rsidP="00B71070">
      <w:r w:rsidRPr="00A26264">
        <w:t>同样的，你也可以参照</w:t>
      </w:r>
      <w:r w:rsidRPr="00A26264">
        <w:rPr>
          <w:rFonts w:hint="eastAsia"/>
        </w:rPr>
        <w:t>2</w:t>
      </w:r>
      <w:r w:rsidRPr="00A26264">
        <w:t>.4</w:t>
      </w:r>
      <w:r w:rsidRPr="00A26264">
        <w:t>中的内容</w:t>
      </w:r>
      <w:r w:rsidRPr="00A26264">
        <w:rPr>
          <w:rFonts w:hint="eastAsia"/>
        </w:rPr>
        <w:t>，让玩家察觉到更多</w:t>
      </w:r>
      <w:r>
        <w:rPr>
          <w:rFonts w:hint="eastAsia"/>
        </w:rPr>
        <w:t>的异常</w:t>
      </w:r>
      <w:r w:rsidRPr="00A26264">
        <w:rPr>
          <w:rFonts w:hint="eastAsia"/>
        </w:rPr>
        <w:t>。</w:t>
      </w:r>
    </w:p>
    <w:p w14:paraId="5ABD3D3E" w14:textId="60F58011" w:rsidR="00421CC3" w:rsidRPr="00421CC3" w:rsidRDefault="00421CC3" w:rsidP="00B71070">
      <w:pPr>
        <w:pStyle w:val="4"/>
      </w:pPr>
      <w:r>
        <w:rPr>
          <w:rFonts w:hint="eastAsia"/>
        </w:rPr>
        <w:t>3</w:t>
      </w:r>
      <w:r>
        <w:t>.2.2</w:t>
      </w:r>
      <w:r w:rsidR="00753A7D">
        <w:rPr>
          <w:rFonts w:hint="eastAsia"/>
        </w:rPr>
        <w:t>岔路</w:t>
      </w:r>
      <w:r>
        <w:rPr>
          <w:rFonts w:hint="eastAsia"/>
        </w:rPr>
        <w:t>宝藏</w:t>
      </w:r>
    </w:p>
    <w:p w14:paraId="232ACF96" w14:textId="728A54F4" w:rsidR="00421CC3" w:rsidRPr="00421CC3" w:rsidRDefault="00421CC3" w:rsidP="00B71070">
      <w:r>
        <w:rPr>
          <w:rFonts w:hint="eastAsia"/>
        </w:rPr>
        <w:t>如果玩家们，依次清剿</w:t>
      </w:r>
      <w:r w:rsidR="00753A7D">
        <w:rPr>
          <w:rFonts w:hint="eastAsia"/>
        </w:rPr>
        <w:t>岔路，或是探索那些废弃的岔路</w:t>
      </w:r>
      <w:r>
        <w:rPr>
          <w:rFonts w:hint="eastAsia"/>
        </w:rPr>
        <w:t>，</w:t>
      </w:r>
      <w:r w:rsidRPr="00421CC3">
        <w:rPr>
          <w:rFonts w:hint="eastAsia"/>
        </w:rPr>
        <w:t>矿洞中</w:t>
      </w:r>
      <w:r>
        <w:rPr>
          <w:rFonts w:hint="eastAsia"/>
        </w:rPr>
        <w:t>能找到总计</w:t>
      </w:r>
      <w:r w:rsidR="00225848">
        <w:rPr>
          <w:rFonts w:hint="eastAsia"/>
        </w:rPr>
        <w:t>价值</w:t>
      </w:r>
      <w:r>
        <w:rPr>
          <w:rFonts w:hint="eastAsia"/>
        </w:rPr>
        <w:t>1</w:t>
      </w:r>
      <w:r>
        <w:t>0</w:t>
      </w:r>
      <w:r>
        <w:rPr>
          <w:rFonts w:hint="eastAsia"/>
        </w:rPr>
        <w:t>d</w:t>
      </w:r>
      <w:r>
        <w:t>6</w:t>
      </w:r>
      <w:r>
        <w:rPr>
          <w:rFonts w:hint="eastAsia"/>
        </w:rPr>
        <w:t>X</w:t>
      </w:r>
      <w:r>
        <w:t>10</w:t>
      </w:r>
      <w:r>
        <w:rPr>
          <w:rFonts w:hint="eastAsia"/>
        </w:rPr>
        <w:t>（</w:t>
      </w:r>
      <w:r w:rsidR="00753A7D">
        <w:t>350</w:t>
      </w:r>
      <w:r>
        <w:rPr>
          <w:rFonts w:hint="eastAsia"/>
        </w:rPr>
        <w:t>）</w:t>
      </w:r>
      <w:r>
        <w:rPr>
          <w:rFonts w:hint="eastAsia"/>
        </w:rPr>
        <w:t>GP</w:t>
      </w:r>
      <w:r>
        <w:rPr>
          <w:rFonts w:hint="eastAsia"/>
        </w:rPr>
        <w:t>的宝石。</w:t>
      </w:r>
    </w:p>
    <w:p w14:paraId="6F2F8E26" w14:textId="7B1F329D" w:rsidR="00D12DF0" w:rsidRPr="0098307D" w:rsidRDefault="00D12DF0" w:rsidP="002A5F71">
      <w:pPr>
        <w:pStyle w:val="3"/>
        <w:rPr>
          <w:rStyle w:val="af9"/>
          <w:b w:val="0"/>
          <w:bCs w:val="0"/>
          <w:smallCaps w:val="0"/>
          <w:color w:val="auto"/>
          <w:spacing w:val="0"/>
        </w:rPr>
      </w:pPr>
      <w:bookmarkStart w:id="37" w:name="_Toc177341918"/>
      <w:r>
        <w:t xml:space="preserve">3.3 </w:t>
      </w:r>
      <w:r>
        <w:rPr>
          <w:rFonts w:hint="eastAsia"/>
        </w:rPr>
        <w:t>北山中其他矿工</w:t>
      </w:r>
      <w:bookmarkEnd w:id="37"/>
    </w:p>
    <w:p w14:paraId="0E6D3667" w14:textId="77777777" w:rsidR="00D12DF0" w:rsidRDefault="00D12DF0" w:rsidP="00B71070">
      <w:r w:rsidRPr="00FD0F4B">
        <w:rPr>
          <w:rFonts w:hint="eastAsia"/>
        </w:rPr>
        <w:t>北山中</w:t>
      </w:r>
      <w:r>
        <w:rPr>
          <w:rFonts w:hint="eastAsia"/>
        </w:rPr>
        <w:t>大约分布着</w:t>
      </w:r>
      <w:r>
        <w:rPr>
          <w:rFonts w:hint="eastAsia"/>
        </w:rPr>
        <w:t>5</w:t>
      </w:r>
      <w:r>
        <w:t>0</w:t>
      </w:r>
      <w:r>
        <w:rPr>
          <w:rFonts w:hint="eastAsia"/>
        </w:rPr>
        <w:t>多名矿工，以工蜂为主，混杂着</w:t>
      </w:r>
      <w:r>
        <w:rPr>
          <w:rFonts w:hint="eastAsia"/>
        </w:rPr>
        <w:t>1</w:t>
      </w:r>
      <w:r>
        <w:t>0%</w:t>
      </w:r>
      <w:r>
        <w:rPr>
          <w:rFonts w:hint="eastAsia"/>
        </w:rPr>
        <w:t>的蟑螂。</w:t>
      </w:r>
    </w:p>
    <w:p w14:paraId="168B0AF1" w14:textId="2DBED696" w:rsidR="00D12DF0" w:rsidRPr="00D12DF0" w:rsidRDefault="00D12DF0" w:rsidP="00B71070">
      <w:pPr>
        <w:rPr>
          <w:rStyle w:val="af0"/>
          <w:rFonts w:ascii="Calibri" w:eastAsia="宋体" w:hAnsi="Calibri"/>
          <w:b w:val="0"/>
          <w:bCs/>
          <w:smallCaps/>
          <w:color w:val="auto"/>
          <w:kern w:val="2"/>
        </w:rPr>
      </w:pPr>
      <w:r>
        <w:rPr>
          <w:rFonts w:hint="eastAsia"/>
        </w:rPr>
        <w:t>正常会挖矿，进入战备状态则一直找寻闯入者。</w:t>
      </w:r>
    </w:p>
    <w:p w14:paraId="47EDA968" w14:textId="46D226E7" w:rsidR="0098307D" w:rsidRDefault="0098307D" w:rsidP="002A5F71">
      <w:pPr>
        <w:pStyle w:val="3"/>
      </w:pPr>
      <w:bookmarkStart w:id="38" w:name="_Toc177341919"/>
      <w:r>
        <w:t>3.</w:t>
      </w:r>
      <w:r w:rsidR="00D12DF0">
        <w:t>4</w:t>
      </w:r>
      <w:r w:rsidR="00EE3A2F">
        <w:t xml:space="preserve"> </w:t>
      </w:r>
      <w:r>
        <w:rPr>
          <w:rFonts w:hint="eastAsia"/>
        </w:rPr>
        <w:t>哈德罗</w:t>
      </w:r>
      <w:r w:rsidR="00380C84">
        <w:rPr>
          <w:rFonts w:hint="eastAsia"/>
        </w:rPr>
        <w:t>与虫后</w:t>
      </w:r>
      <w:r w:rsidR="00741676">
        <w:rPr>
          <w:rFonts w:hint="eastAsia"/>
        </w:rPr>
        <w:t>精英</w:t>
      </w:r>
      <w:bookmarkEnd w:id="38"/>
    </w:p>
    <w:p w14:paraId="56C99025" w14:textId="77777777" w:rsidR="00380C84" w:rsidRDefault="00380C84" w:rsidP="00B71070">
      <w:r>
        <w:rPr>
          <w:rFonts w:hint="eastAsia"/>
        </w:rPr>
        <w:t>哈德罗是镇长的儿子，现在被虫后寄生。</w:t>
      </w:r>
    </w:p>
    <w:p w14:paraId="7E93CCEB" w14:textId="1C358B72" w:rsidR="00DD4716" w:rsidRDefault="00DD4716" w:rsidP="00B71070">
      <w:r>
        <w:rPr>
          <w:rFonts w:hint="eastAsia"/>
        </w:rPr>
        <w:t>哈德罗平时就在北山内巡逻</w:t>
      </w:r>
      <w:r w:rsidR="00615EC9">
        <w:rPr>
          <w:rFonts w:hint="eastAsia"/>
        </w:rPr>
        <w:t>，如果玩家躲藏进没人的岔路，且不进行心灵交流，可以避开哈德罗。</w:t>
      </w:r>
    </w:p>
    <w:p w14:paraId="1EA4D7BB" w14:textId="38BDF013" w:rsidR="00380C84" w:rsidRDefault="00380C84" w:rsidP="00B71070">
      <w:r w:rsidRPr="00615EC9">
        <w:rPr>
          <w:rStyle w:val="af0"/>
          <w:rFonts w:hint="eastAsia"/>
        </w:rPr>
        <w:t>如果</w:t>
      </w:r>
      <w:r w:rsidR="00615EC9" w:rsidRPr="00615EC9">
        <w:rPr>
          <w:rStyle w:val="af0"/>
          <w:rFonts w:hint="eastAsia"/>
        </w:rPr>
        <w:t>哈德罗带领玩家调查矿洞</w:t>
      </w:r>
      <w:r>
        <w:rPr>
          <w:rFonts w:hint="eastAsia"/>
        </w:rPr>
        <w:t>，哈德罗会</w:t>
      </w:r>
      <w:r w:rsidR="00F76617">
        <w:rPr>
          <w:rFonts w:hint="eastAsia"/>
        </w:rPr>
        <w:t>尽快带玩家</w:t>
      </w:r>
      <w:r w:rsidR="00846C39">
        <w:rPr>
          <w:rFonts w:hint="eastAsia"/>
        </w:rPr>
        <w:t>游历</w:t>
      </w:r>
      <w:r w:rsidR="00F76617">
        <w:rPr>
          <w:rFonts w:hint="eastAsia"/>
        </w:rPr>
        <w:t>整个矿山，配合玩家的行动</w:t>
      </w:r>
      <w:r w:rsidR="00AF6BE7">
        <w:rPr>
          <w:rFonts w:hint="eastAsia"/>
        </w:rPr>
        <w:t>，让玩家尽快离开矿山</w:t>
      </w:r>
      <w:r w:rsidR="00F76617">
        <w:rPr>
          <w:rFonts w:hint="eastAsia"/>
        </w:rPr>
        <w:t>。</w:t>
      </w:r>
    </w:p>
    <w:p w14:paraId="12153FAA" w14:textId="044F2029" w:rsidR="00F76617" w:rsidRDefault="00F76617" w:rsidP="00B71070">
      <w:pPr>
        <w:pStyle w:val="af5"/>
      </w:pPr>
      <w:r w:rsidRPr="007B7B32">
        <w:rPr>
          <w:rFonts w:hint="eastAsia"/>
          <w:b/>
          <w:bCs/>
        </w:rPr>
        <w:t>扮演</w:t>
      </w:r>
      <w:r>
        <w:rPr>
          <w:rFonts w:hint="eastAsia"/>
          <w:b/>
          <w:bCs/>
        </w:rPr>
        <w:t>哈罗德</w:t>
      </w:r>
      <w:r w:rsidRPr="007B7B32">
        <w:rPr>
          <w:rFonts w:hint="eastAsia"/>
          <w:b/>
          <w:bCs/>
        </w:rPr>
        <w:t>：</w:t>
      </w:r>
      <w:r w:rsidRPr="00F76617">
        <w:rPr>
          <w:rFonts w:hint="eastAsia"/>
        </w:rPr>
        <w:t>与</w:t>
      </w:r>
      <w:r>
        <w:rPr>
          <w:rFonts w:hint="eastAsia"/>
        </w:rPr>
        <w:t>镇长不同，哈罗德并不把希望寄托于领主联盟的赏识，他更想粉饰太平，为“女王”而战。</w:t>
      </w:r>
      <w:r w:rsidR="00AF6BE7">
        <w:rPr>
          <w:rFonts w:hint="eastAsia"/>
        </w:rPr>
        <w:t>希望尽量拖时间</w:t>
      </w:r>
      <w:r w:rsidR="009B77A5">
        <w:rPr>
          <w:rFonts w:hint="eastAsia"/>
        </w:rPr>
        <w:t>。</w:t>
      </w:r>
    </w:p>
    <w:p w14:paraId="1D9CFFBE" w14:textId="2923E0FA" w:rsidR="0094037B" w:rsidRPr="00F708F8" w:rsidRDefault="0094037B" w:rsidP="00B71070">
      <w:pPr>
        <w:pStyle w:val="af5"/>
        <w:rPr>
          <w:rStyle w:val="af9"/>
          <w:rFonts w:eastAsiaTheme="minorEastAsia"/>
          <w:b w:val="0"/>
          <w:bCs w:val="0"/>
          <w:smallCaps w:val="0"/>
          <w:color w:val="auto"/>
          <w:spacing w:val="0"/>
        </w:rPr>
      </w:pPr>
      <w:r>
        <w:rPr>
          <w:rFonts w:hint="eastAsia"/>
        </w:rPr>
        <w:t>如果被识破，</w:t>
      </w:r>
      <w:r w:rsidR="00EF3354">
        <w:rPr>
          <w:rFonts w:hint="eastAsia"/>
        </w:rPr>
        <w:t>虫后</w:t>
      </w:r>
      <w:r>
        <w:rPr>
          <w:rFonts w:hint="eastAsia"/>
        </w:rPr>
        <w:t>会一边劝说玩家们加入进化，一边伺机逃跑。</w:t>
      </w:r>
    </w:p>
    <w:p w14:paraId="6763DE0F" w14:textId="157AB2BF" w:rsidR="00AF6BE7" w:rsidRDefault="00AF6BE7" w:rsidP="00B71070">
      <w:pPr>
        <w:rPr>
          <w:rStyle w:val="af0"/>
        </w:rPr>
      </w:pPr>
      <w:r>
        <w:rPr>
          <w:rStyle w:val="af0"/>
          <w:rFonts w:hint="eastAsia"/>
        </w:rPr>
        <w:t>虫后</w:t>
      </w:r>
      <w:r w:rsidR="00660ECA">
        <w:rPr>
          <w:rStyle w:val="af0"/>
          <w:rFonts w:hint="eastAsia"/>
        </w:rPr>
        <w:t>（精英）</w:t>
      </w:r>
      <w:r w:rsidRPr="00C829A4">
        <w:rPr>
          <w:rStyle w:val="af0"/>
          <w:rFonts w:hint="eastAsia"/>
        </w:rPr>
        <w:t>战术：</w:t>
      </w:r>
    </w:p>
    <w:p w14:paraId="7D4AE220" w14:textId="2E169724" w:rsidR="00AF6BE7" w:rsidRDefault="00AF6BE7" w:rsidP="00B71070">
      <w:pPr>
        <w:rPr>
          <w:rStyle w:val="af0"/>
        </w:rPr>
      </w:pPr>
      <w:r>
        <w:rPr>
          <w:rStyle w:val="af0"/>
          <w:rFonts w:hint="eastAsia"/>
        </w:rPr>
        <w:t>虫后会尝试逃回流星（主干道最底部），否则会尝试呼叫虫群杀死所有的玩家</w:t>
      </w:r>
      <w:r w:rsidR="00660ECA">
        <w:rPr>
          <w:rStyle w:val="af0"/>
          <w:rFonts w:hint="eastAsia"/>
        </w:rPr>
        <w:t>；同时，被虫</w:t>
      </w:r>
      <w:r w:rsidR="00782563">
        <w:rPr>
          <w:rStyle w:val="af0"/>
          <w:rFonts w:hint="eastAsia"/>
        </w:rPr>
        <w:t>后（精英）找来的虫群中含有昏迷的陈祎，此时他陷入了共生状态：虫，被虫后所控制，他会一边和虫后的控制作斗争（自劣攻击→自劣攻击+疾风连击→完全被控制全力攻击）一边提醒玩家们控制住自己，以触发共生存在：蝉</w:t>
      </w:r>
      <w:r>
        <w:rPr>
          <w:rStyle w:val="af0"/>
          <w:rFonts w:hint="eastAsia"/>
        </w:rPr>
        <w:t>。</w:t>
      </w:r>
    </w:p>
    <w:p w14:paraId="22F0B943" w14:textId="167A75D9" w:rsidR="007B7B32" w:rsidRDefault="00AF6BE7" w:rsidP="00B71070">
      <w:pPr>
        <w:rPr>
          <w:rStyle w:val="af0"/>
        </w:rPr>
      </w:pPr>
      <w:r>
        <w:rPr>
          <w:rStyle w:val="af0"/>
          <w:rFonts w:hint="eastAsia"/>
        </w:rPr>
        <w:t>虫后维持着镇子内的虫群灵能网络。</w:t>
      </w:r>
      <w:r w:rsidRPr="00C829A4">
        <w:rPr>
          <w:rStyle w:val="af0"/>
          <w:rFonts w:hint="eastAsia"/>
        </w:rPr>
        <w:t>如果</w:t>
      </w:r>
      <w:r>
        <w:rPr>
          <w:rStyle w:val="af0"/>
          <w:rFonts w:hint="eastAsia"/>
        </w:rPr>
        <w:t>虫后死亡，流星外的虫群会失去施法能力，流星内的虫群会进入战备状态。</w:t>
      </w:r>
    </w:p>
    <w:p w14:paraId="5636A99A" w14:textId="438ED7A7" w:rsidR="00B80784" w:rsidRPr="007B7B32" w:rsidRDefault="00B80784" w:rsidP="00B71070">
      <w:pPr>
        <w:rPr>
          <w:rStyle w:val="af9"/>
        </w:rPr>
      </w:pPr>
      <w:r>
        <w:rPr>
          <w:rStyle w:val="af0"/>
          <w:rFonts w:hint="eastAsia"/>
        </w:rPr>
        <w:t>战利品：</w:t>
      </w:r>
      <w:r>
        <w:rPr>
          <w:rFonts w:hint="eastAsia"/>
        </w:rPr>
        <w:t>通过一次</w:t>
      </w:r>
      <w:r>
        <w:rPr>
          <w:rFonts w:hint="eastAsia"/>
        </w:rPr>
        <w:t>DC</w:t>
      </w:r>
      <w:r>
        <w:t>15</w:t>
      </w:r>
      <w:r>
        <w:rPr>
          <w:rFonts w:hint="eastAsia"/>
        </w:rPr>
        <w:t>的感知（医药）检定，可以解剖出</w:t>
      </w:r>
      <w:r w:rsidR="006D5658">
        <w:rPr>
          <w:rFonts w:hint="eastAsia"/>
        </w:rPr>
        <w:t>完整的</w:t>
      </w:r>
      <w:r w:rsidR="00BD1E05">
        <w:rPr>
          <w:rFonts w:hint="eastAsia"/>
        </w:rPr>
        <w:t>虫后的结晶（见附录</w:t>
      </w:r>
      <w:r w:rsidR="00BD1E05">
        <w:rPr>
          <w:rFonts w:hint="eastAsia"/>
        </w:rPr>
        <w:t>B</w:t>
      </w:r>
      <w:r w:rsidR="00BD1E05">
        <w:rPr>
          <w:rFonts w:hint="eastAsia"/>
        </w:rPr>
        <w:t>）。</w:t>
      </w:r>
    </w:p>
    <w:p w14:paraId="210373F1" w14:textId="462975CA" w:rsidR="001F0245" w:rsidRDefault="001F0245" w:rsidP="002A5F71">
      <w:pPr>
        <w:pStyle w:val="3"/>
      </w:pPr>
      <w:bookmarkStart w:id="39" w:name="_Toc177341920"/>
      <w:r>
        <w:t xml:space="preserve">3.5 </w:t>
      </w:r>
      <w:r>
        <w:rPr>
          <w:rFonts w:hint="eastAsia"/>
        </w:rPr>
        <w:t>石门</w:t>
      </w:r>
      <w:bookmarkEnd w:id="39"/>
    </w:p>
    <w:p w14:paraId="576304C6" w14:textId="06933D6A" w:rsidR="001F0245" w:rsidRDefault="001F0245" w:rsidP="00B71070">
      <w:pPr>
        <w:rPr>
          <w:rStyle w:val="af9"/>
        </w:rPr>
      </w:pPr>
      <w:r>
        <w:rPr>
          <w:rFonts w:hint="eastAsia"/>
        </w:rPr>
        <w:t>石门看起来就是岩壁，但实际上，这是虫群掩盖</w:t>
      </w:r>
      <w:r>
        <w:rPr>
          <w:rFonts w:hint="eastAsia"/>
        </w:rPr>
        <w:t>的结果，玩家可以通过一次</w:t>
      </w:r>
      <w:r>
        <w:rPr>
          <w:rFonts w:hint="eastAsia"/>
        </w:rPr>
        <w:t>DC</w:t>
      </w:r>
      <w:r>
        <w:t>20</w:t>
      </w:r>
      <w:r>
        <w:rPr>
          <w:rFonts w:hint="eastAsia"/>
        </w:rPr>
        <w:t>的智力（调查）检定，根据回声</w:t>
      </w:r>
      <w:r w:rsidR="000870FF">
        <w:rPr>
          <w:rFonts w:hint="eastAsia"/>
        </w:rPr>
        <w:t>判断出，</w:t>
      </w:r>
      <w:r w:rsidR="000870FF" w:rsidRPr="000870FF">
        <w:rPr>
          <w:rStyle w:val="af9"/>
          <w:rFonts w:hint="eastAsia"/>
        </w:rPr>
        <w:t>主干道尽头的石壁后面</w:t>
      </w:r>
      <w:r w:rsidRPr="000870FF">
        <w:rPr>
          <w:rStyle w:val="af9"/>
          <w:rFonts w:hint="eastAsia"/>
        </w:rPr>
        <w:t>应该又有一段路。</w:t>
      </w:r>
    </w:p>
    <w:p w14:paraId="5B8430AF" w14:textId="07339E21" w:rsidR="001F0245" w:rsidRDefault="000870FF" w:rsidP="00B71070">
      <w:r w:rsidRPr="000870FF">
        <w:rPr>
          <w:rStyle w:val="af0"/>
        </w:rPr>
        <w:t>如果玩家</w:t>
      </w:r>
      <w:r w:rsidRPr="000870FF">
        <w:rPr>
          <w:rStyle w:val="af0"/>
          <w:rFonts w:hint="eastAsia"/>
        </w:rPr>
        <w:t>得到了强尼</w:t>
      </w:r>
      <w:r>
        <w:rPr>
          <w:rStyle w:val="af0"/>
          <w:rFonts w:hint="eastAsia"/>
        </w:rPr>
        <w:t>的情报：</w:t>
      </w:r>
      <w:r w:rsidRPr="000870FF">
        <w:rPr>
          <w:rFonts w:hint="eastAsia"/>
          <w:bCs/>
          <w:smallCaps/>
        </w:rPr>
        <w:t>只需要通过一次</w:t>
      </w:r>
      <w:r>
        <w:rPr>
          <w:rFonts w:hint="eastAsia"/>
        </w:rPr>
        <w:t>DC</w:t>
      </w:r>
      <w:r>
        <w:t>10</w:t>
      </w:r>
      <w:r>
        <w:rPr>
          <w:rFonts w:hint="eastAsia"/>
        </w:rPr>
        <w:t>的智力（调查）检定，找到那处</w:t>
      </w:r>
      <w:r w:rsidR="001F0245" w:rsidRPr="001F0245">
        <w:rPr>
          <w:rFonts w:hint="eastAsia"/>
        </w:rPr>
        <w:t>被修复起来的</w:t>
      </w:r>
      <w:r>
        <w:rPr>
          <w:rFonts w:hint="eastAsia"/>
        </w:rPr>
        <w:t>石壁。</w:t>
      </w:r>
    </w:p>
    <w:p w14:paraId="613BEA09" w14:textId="56093F06" w:rsidR="001353C9" w:rsidRDefault="000870FF" w:rsidP="00B71070">
      <w:pPr>
        <w:rPr>
          <w:rStyle w:val="af9"/>
          <w:rFonts w:ascii="华文隶书"/>
          <w:b w:val="0"/>
          <w:bCs w:val="0"/>
        </w:rPr>
      </w:pPr>
      <w:r>
        <w:rPr>
          <w:rFonts w:hint="eastAsia"/>
        </w:rPr>
        <w:t>两种方式均可以进入</w:t>
      </w:r>
      <w:r w:rsidR="00A26264">
        <w:rPr>
          <w:rFonts w:hint="eastAsia"/>
        </w:rPr>
        <w:t>流星所在地</w:t>
      </w:r>
      <w:r>
        <w:rPr>
          <w:rFonts w:hint="eastAsia"/>
        </w:rPr>
        <w:t>。</w:t>
      </w:r>
    </w:p>
    <w:p w14:paraId="7BA0C8E3" w14:textId="165BE630" w:rsidR="003B03CF" w:rsidRDefault="00FE6A35" w:rsidP="00D63216">
      <w:pPr>
        <w:pStyle w:val="1"/>
      </w:pPr>
      <w:bookmarkStart w:id="40" w:name="_Toc177341921"/>
      <w:bookmarkStart w:id="41" w:name="_Toc408858540"/>
      <w:r w:rsidRPr="00C67092">
        <w:rPr>
          <w:rFonts w:hint="eastAsia"/>
        </w:rPr>
        <w:t>第</w:t>
      </w:r>
      <w:r>
        <w:rPr>
          <w:rFonts w:hint="eastAsia"/>
        </w:rPr>
        <w:t>四</w:t>
      </w:r>
      <w:r w:rsidRPr="00C67092">
        <w:rPr>
          <w:rFonts w:hint="eastAsia"/>
        </w:rPr>
        <w:t>章</w:t>
      </w:r>
      <w:r>
        <w:rPr>
          <w:rFonts w:hint="eastAsia"/>
        </w:rPr>
        <w:t xml:space="preserve"> </w:t>
      </w:r>
      <w:r w:rsidR="00C244A6">
        <w:rPr>
          <w:rFonts w:hint="eastAsia"/>
        </w:rPr>
        <w:t>流星</w:t>
      </w:r>
      <w:bookmarkEnd w:id="40"/>
    </w:p>
    <w:p w14:paraId="6ACB8673" w14:textId="4308582F" w:rsidR="00E24BB4" w:rsidRDefault="00E24BB4" w:rsidP="00B71070">
      <w:pPr>
        <w:rPr>
          <w:rStyle w:val="af9"/>
        </w:rPr>
      </w:pPr>
      <w:r w:rsidRPr="00A26264">
        <w:rPr>
          <w:rStyle w:val="af9"/>
        </w:rPr>
        <w:t>穿过</w:t>
      </w:r>
      <w:r w:rsidRPr="00A26264">
        <w:rPr>
          <w:rStyle w:val="af9"/>
          <w:rFonts w:hint="eastAsia"/>
        </w:rPr>
        <w:t>石门，</w:t>
      </w:r>
      <w:r w:rsidR="00FE2FD9" w:rsidRPr="00A26264">
        <w:rPr>
          <w:rStyle w:val="af9"/>
          <w:rFonts w:hint="eastAsia"/>
        </w:rPr>
        <w:t>你们眼前是一扇血肉构成的大门，门上的血管</w:t>
      </w:r>
      <w:r w:rsidR="00A26264" w:rsidRPr="00A26264">
        <w:rPr>
          <w:rStyle w:val="af9"/>
          <w:rFonts w:hint="eastAsia"/>
        </w:rPr>
        <w:t>颤动着，充满了活力</w:t>
      </w:r>
      <w:r w:rsidR="00802081">
        <w:rPr>
          <w:rStyle w:val="af9"/>
          <w:rFonts w:hint="eastAsia"/>
        </w:rPr>
        <w:t>，散发着淡淡的能量波动。</w:t>
      </w:r>
    </w:p>
    <w:p w14:paraId="49DE7546" w14:textId="1B18EBE7" w:rsidR="00A26264" w:rsidRDefault="00A26264" w:rsidP="00B71070">
      <w:r>
        <w:rPr>
          <w:rFonts w:hint="eastAsia"/>
        </w:rPr>
        <w:t>血肉大门可由虫后和王虫打开。</w:t>
      </w:r>
    </w:p>
    <w:p w14:paraId="06F3CFBB" w14:textId="4EF6FAA2" w:rsidR="00A26264" w:rsidRDefault="00A26264" w:rsidP="00B71070">
      <w:r>
        <w:rPr>
          <w:rFonts w:hint="eastAsia"/>
        </w:rPr>
        <w:t>玩家们可以携带二者的尸体，或者解剖得到的结晶靠近大门</w:t>
      </w:r>
      <w:r w:rsidR="00B80784">
        <w:rPr>
          <w:rFonts w:hint="eastAsia"/>
        </w:rPr>
        <w:t>，大门就会自动打开</w:t>
      </w:r>
      <w:r>
        <w:rPr>
          <w:rFonts w:hint="eastAsia"/>
        </w:rPr>
        <w:t>。</w:t>
      </w:r>
    </w:p>
    <w:p w14:paraId="7BFAC98E" w14:textId="42B17D0D" w:rsidR="00BD1E05" w:rsidRPr="00BD1E05" w:rsidRDefault="00BD1E05" w:rsidP="00B71070">
      <w:pPr>
        <w:rPr>
          <w:rStyle w:val="af0"/>
        </w:rPr>
      </w:pPr>
      <w:r>
        <w:rPr>
          <w:rFonts w:hint="eastAsia"/>
        </w:rPr>
        <w:t>门后，便是流星（虫巢所在地）。</w:t>
      </w:r>
    </w:p>
    <w:p w14:paraId="1EFB1730" w14:textId="77777777" w:rsidR="00AA51BD" w:rsidRDefault="00A26264" w:rsidP="00B71070">
      <w:r>
        <w:rPr>
          <w:rStyle w:val="af0"/>
          <w:rFonts w:hint="eastAsia"/>
        </w:rPr>
        <w:t>血肉大门如果遭受了攻击</w:t>
      </w:r>
      <w:r w:rsidRPr="00BD1E05">
        <w:rPr>
          <w:rFonts w:hint="eastAsia"/>
        </w:rPr>
        <w:t>，</w:t>
      </w:r>
      <w:r w:rsidR="00BD1E05" w:rsidRPr="00BD1E05">
        <w:rPr>
          <w:rFonts w:hint="eastAsia"/>
        </w:rPr>
        <w:t>虫巢内</w:t>
      </w:r>
      <w:r w:rsidR="00BD1E05">
        <w:rPr>
          <w:rFonts w:hint="eastAsia"/>
        </w:rPr>
        <w:t>外的所有虫族都会进入战备状态。</w:t>
      </w:r>
    </w:p>
    <w:p w14:paraId="5D19600C" w14:textId="00182643" w:rsidR="007D2457" w:rsidRDefault="007D2457" w:rsidP="00B71070">
      <w:r>
        <w:rPr>
          <w:rFonts w:hint="eastAsia"/>
        </w:rPr>
        <w:t>虫巢内天花板最低</w:t>
      </w:r>
      <w:r>
        <w:rPr>
          <w:rFonts w:hint="eastAsia"/>
        </w:rPr>
        <w:t>3</w:t>
      </w:r>
      <w:r>
        <w:rPr>
          <w:rFonts w:hint="eastAsia"/>
        </w:rPr>
        <w:t>人高，最高</w:t>
      </w:r>
      <w:r>
        <w:rPr>
          <w:rFonts w:hint="eastAsia"/>
        </w:rPr>
        <w:t>5</w:t>
      </w:r>
      <w:r>
        <w:rPr>
          <w:rFonts w:hint="eastAsia"/>
        </w:rPr>
        <w:t>人高。</w:t>
      </w:r>
    </w:p>
    <w:p w14:paraId="279729B0" w14:textId="7AC01EA6" w:rsidR="00247311" w:rsidRDefault="00247311" w:rsidP="002A5F71">
      <w:pPr>
        <w:pStyle w:val="3"/>
      </w:pPr>
      <w:bookmarkStart w:id="42" w:name="_Toc177341922"/>
      <w:r>
        <w:t>4.1</w:t>
      </w:r>
      <w:r w:rsidR="002A5F71">
        <w:t xml:space="preserve"> </w:t>
      </w:r>
      <w:r w:rsidR="00C51072">
        <w:rPr>
          <w:rFonts w:hint="eastAsia"/>
        </w:rPr>
        <w:t>前厅</w:t>
      </w:r>
      <w:bookmarkEnd w:id="42"/>
    </w:p>
    <w:p w14:paraId="38168890" w14:textId="4BF797A9" w:rsidR="00247311" w:rsidRDefault="00247311" w:rsidP="00B71070">
      <w:r w:rsidRPr="00AA4B87">
        <w:rPr>
          <w:rStyle w:val="af9"/>
          <w:rFonts w:hint="eastAsia"/>
        </w:rPr>
        <w:t>血肉大门打开后，仍是毫无</w:t>
      </w:r>
      <w:r w:rsidR="007D2457" w:rsidRPr="00AA4B87">
        <w:rPr>
          <w:rStyle w:val="af9"/>
          <w:rFonts w:hint="eastAsia"/>
        </w:rPr>
        <w:t>丁</w:t>
      </w:r>
      <w:r w:rsidRPr="00AA4B87">
        <w:rPr>
          <w:rStyle w:val="af9"/>
          <w:rFonts w:hint="eastAsia"/>
        </w:rPr>
        <w:t>点光亮，仿佛一张择人而噬的大嘴，走下来后，</w:t>
      </w:r>
      <w:r w:rsidR="007D2457" w:rsidRPr="00AA4B87">
        <w:rPr>
          <w:rStyle w:val="af9"/>
          <w:rFonts w:hint="eastAsia"/>
        </w:rPr>
        <w:t>这里放置着许多矿工的装备</w:t>
      </w:r>
      <w:r w:rsidR="00DF3663" w:rsidRPr="00AA4B87">
        <w:rPr>
          <w:rStyle w:val="af9"/>
          <w:rFonts w:hint="eastAsia"/>
        </w:rPr>
        <w:t>，而地上，铺满了</w:t>
      </w:r>
      <w:r w:rsidR="00F1451B" w:rsidRPr="00AA4B87">
        <w:rPr>
          <w:rStyle w:val="af9"/>
          <w:rFonts w:hint="eastAsia"/>
        </w:rPr>
        <w:t>紫红色的和厚实粘稠的质感的某种有机质，这让他们走起来寸步难行。</w:t>
      </w:r>
      <w:r w:rsidR="00F1451B">
        <w:rPr>
          <w:rFonts w:hint="eastAsia"/>
        </w:rPr>
        <w:t>（困难地形）</w:t>
      </w:r>
      <w:r w:rsidR="00802081">
        <w:rPr>
          <w:rFonts w:hint="eastAsia"/>
        </w:rPr>
        <w:t>。</w:t>
      </w:r>
    </w:p>
    <w:p w14:paraId="40CE408C" w14:textId="77777777" w:rsidR="00C51072" w:rsidRPr="00E24BB4" w:rsidRDefault="00C51072" w:rsidP="00B71070">
      <w:r w:rsidRPr="00E24BB4">
        <w:t>每个玩家都可以进行一次智力（调查）检定。</w:t>
      </w:r>
    </w:p>
    <w:p w14:paraId="438F06B0" w14:textId="77777777" w:rsidR="00C51072" w:rsidRDefault="00C51072" w:rsidP="00B71070">
      <w:r w:rsidRPr="000E07D4">
        <w:rPr>
          <w:rFonts w:hint="eastAsia"/>
        </w:rPr>
        <w:t>根据结果，发现不同的</w:t>
      </w:r>
      <w:r>
        <w:rPr>
          <w:rFonts w:hint="eastAsia"/>
        </w:rPr>
        <w:t>迹象，更高的结果中包含更低的结果</w:t>
      </w:r>
      <w:r w:rsidRPr="000E07D4">
        <w:rPr>
          <w:rFonts w:hint="eastAsia"/>
        </w:rPr>
        <w:t>。</w:t>
      </w:r>
    </w:p>
    <w:p w14:paraId="610060E2" w14:textId="7F941BBB" w:rsidR="00C51072" w:rsidRDefault="00C51072" w:rsidP="00B71070">
      <w:r>
        <w:t>10~15</w:t>
      </w:r>
      <w:r>
        <w:rPr>
          <w:rFonts w:hint="eastAsia"/>
        </w:rPr>
        <w:t>，</w:t>
      </w:r>
      <w:r w:rsidR="00294E85">
        <w:rPr>
          <w:rFonts w:hint="eastAsia"/>
        </w:rPr>
        <w:t>南方有着巨量生物经过的痕迹</w:t>
      </w:r>
      <w:r>
        <w:rPr>
          <w:rFonts w:hint="eastAsia"/>
        </w:rPr>
        <w:t>。</w:t>
      </w:r>
    </w:p>
    <w:p w14:paraId="66919ADC" w14:textId="2F112839" w:rsidR="00C51072" w:rsidRDefault="00C51072" w:rsidP="00B71070">
      <w:r>
        <w:rPr>
          <w:rFonts w:hint="eastAsia"/>
        </w:rPr>
        <w:t>1</w:t>
      </w:r>
      <w:r>
        <w:t>5~20</w:t>
      </w:r>
      <w:r>
        <w:rPr>
          <w:rFonts w:hint="eastAsia"/>
        </w:rPr>
        <w:t>，</w:t>
      </w:r>
      <w:r w:rsidR="00A80331">
        <w:rPr>
          <w:rFonts w:hint="eastAsia"/>
        </w:rPr>
        <w:t>你在血肉中发现了一些异于他们的，</w:t>
      </w:r>
      <w:r>
        <w:rPr>
          <w:rFonts w:hint="eastAsia"/>
        </w:rPr>
        <w:t>几乎完全要消散的前往</w:t>
      </w:r>
      <w:r w:rsidR="00294E85">
        <w:rPr>
          <w:rFonts w:hint="eastAsia"/>
        </w:rPr>
        <w:t>北部</w:t>
      </w:r>
      <w:r>
        <w:rPr>
          <w:rFonts w:hint="eastAsia"/>
        </w:rPr>
        <w:t>的拖拽痕迹和些许风干的血迹。</w:t>
      </w:r>
    </w:p>
    <w:p w14:paraId="7C737C04" w14:textId="7246E14A" w:rsidR="00BF29B1" w:rsidRDefault="00C51072" w:rsidP="00B71070">
      <w:r>
        <w:rPr>
          <w:rFonts w:hint="eastAsia"/>
        </w:rPr>
        <w:t>2</w:t>
      </w:r>
      <w:r>
        <w:t>0~25</w:t>
      </w:r>
      <w:r>
        <w:rPr>
          <w:rFonts w:hint="eastAsia"/>
        </w:rPr>
        <w:t>：</w:t>
      </w:r>
      <w:r w:rsidR="00294E85">
        <w:rPr>
          <w:rFonts w:hint="eastAsia"/>
        </w:rPr>
        <w:t>东部</w:t>
      </w:r>
      <w:r w:rsidR="00A80331">
        <w:rPr>
          <w:rFonts w:hint="eastAsia"/>
        </w:rPr>
        <w:t>的墙壁上有一个紧缩着的孔，孔周围的脉络隐隐呈现出一种可以舒张的姿态。</w:t>
      </w:r>
    </w:p>
    <w:p w14:paraId="356497C5" w14:textId="5288CC79" w:rsidR="00DF3663" w:rsidRPr="00DF3663" w:rsidRDefault="00000000" w:rsidP="00B71070">
      <w:r>
        <w:rPr>
          <w:noProof/>
        </w:rPr>
        <w:pict w14:anchorId="08535D9B">
          <v:oval id="_x0000_s2050" style="position:absolute;left:0;text-align:left;margin-left:20.4pt;margin-top:.45pt;width:12.6pt;height:16.8pt;z-index:-251658752"/>
        </w:pict>
      </w:r>
      <w:r w:rsidR="00DF3663">
        <w:rPr>
          <w:rFonts w:hint="eastAsia"/>
        </w:rPr>
        <w:t>T</w:t>
      </w:r>
      <w:r w:rsidR="00DF3663">
        <w:rPr>
          <w:rFonts w:hint="eastAsia"/>
        </w:rPr>
        <w:t>：菌毯肿瘤</w:t>
      </w:r>
      <w:r w:rsidR="0045452E">
        <w:rPr>
          <w:rFonts w:hint="eastAsia"/>
        </w:rPr>
        <w:t>：那些地上的紫红色有机物均是由菌毯肿瘤铺陈而成，只要菌毯肿瘤还在，任何被清理的菌毯都会快速回复。菌毯肿瘤是一个</w:t>
      </w:r>
      <w:r w:rsidR="0045452E">
        <w:rPr>
          <w:rFonts w:hint="eastAsia"/>
        </w:rPr>
        <w:t>AC</w:t>
      </w:r>
      <w:r w:rsidR="0045452E">
        <w:t>17</w:t>
      </w:r>
      <w:r w:rsidR="0045452E">
        <w:rPr>
          <w:rFonts w:hint="eastAsia"/>
        </w:rPr>
        <w:t>，均有</w:t>
      </w:r>
      <w:r w:rsidR="0045452E">
        <w:rPr>
          <w:rFonts w:hint="eastAsia"/>
        </w:rPr>
        <w:t>8</w:t>
      </w:r>
      <w:r w:rsidR="0045452E">
        <w:rPr>
          <w:rFonts w:hint="eastAsia"/>
        </w:rPr>
        <w:t>点生命值的生物。</w:t>
      </w:r>
    </w:p>
    <w:p w14:paraId="1B7BE418" w14:textId="77777777" w:rsidR="00BF29B1" w:rsidRDefault="00DF3663" w:rsidP="002A5F71">
      <w:pPr>
        <w:pStyle w:val="3"/>
      </w:pPr>
      <w:bookmarkStart w:id="43" w:name="_Toc177341923"/>
      <w:r>
        <w:t>4.2</w:t>
      </w:r>
      <w:r w:rsidR="002A5F71">
        <w:t xml:space="preserve"> </w:t>
      </w:r>
      <w:r w:rsidR="002A5F71">
        <w:rPr>
          <w:rFonts w:hint="eastAsia"/>
        </w:rPr>
        <w:t>矿物仓库</w:t>
      </w:r>
      <w:bookmarkEnd w:id="43"/>
    </w:p>
    <w:p w14:paraId="63F87887" w14:textId="43410A34" w:rsidR="002A5F71" w:rsidRPr="002A5F71" w:rsidRDefault="002A5F71" w:rsidP="00B71070">
      <w:pPr>
        <w:sectPr w:rsidR="002A5F71" w:rsidRPr="002A5F71" w:rsidSect="00E64E4F">
          <w:pgSz w:w="11906" w:h="16838"/>
          <w:pgMar w:top="238" w:right="244" w:bottom="249" w:left="238" w:header="567" w:footer="680" w:gutter="0"/>
          <w:cols w:num="2" w:space="425"/>
          <w:docGrid w:type="linesAndChars" w:linePitch="326"/>
        </w:sectPr>
      </w:pPr>
      <w:r w:rsidRPr="002A5F71">
        <w:rPr>
          <w:rStyle w:val="af9"/>
          <w:rFonts w:hint="eastAsia"/>
        </w:rPr>
        <w:t>这里存放着虫群采集的矿物</w:t>
      </w:r>
      <w:r>
        <w:rPr>
          <w:rFonts w:hint="eastAsia"/>
        </w:rPr>
        <w:t>，</w:t>
      </w:r>
      <w:r w:rsidRPr="002A5F71">
        <w:rPr>
          <w:rStyle w:val="af9"/>
          <w:rFonts w:hint="eastAsia"/>
        </w:rPr>
        <w:t>你们能看到</w:t>
      </w:r>
      <w:r>
        <w:rPr>
          <w:rStyle w:val="af9"/>
          <w:rFonts w:hint="eastAsia"/>
        </w:rPr>
        <w:t>发</w:t>
      </w:r>
    </w:p>
    <w:p w14:paraId="18936AED" w14:textId="608D888F" w:rsidR="00AA51BD" w:rsidRDefault="007D2457" w:rsidP="00B71070">
      <w:pPr>
        <w:rPr>
          <w:rStyle w:val="af0"/>
        </w:rPr>
        <w:sectPr w:rsidR="00AA51BD" w:rsidSect="00BF29B1">
          <w:type w:val="continuous"/>
          <w:pgSz w:w="11906" w:h="16838"/>
          <w:pgMar w:top="238" w:right="244" w:bottom="249" w:left="238" w:header="567" w:footer="680" w:gutter="0"/>
          <w:cols w:space="425"/>
          <w:docGrid w:type="linesAndChars" w:linePitch="326"/>
        </w:sectPr>
      </w:pPr>
      <w:r>
        <w:rPr>
          <w:rFonts w:hint="eastAsia"/>
          <w:noProof/>
          <w:lang w:val="zh-CN"/>
        </w:rPr>
        <w:lastRenderedPageBreak/>
        <w:drawing>
          <wp:inline distT="0" distB="0" distL="0" distR="0" wp14:anchorId="31C613C6" wp14:editId="7C9B1460">
            <wp:extent cx="7502237" cy="8733948"/>
            <wp:effectExtent l="0" t="0" r="0" b="0"/>
            <wp:docPr id="13206646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4665" name="图片 2"/>
                    <pic:cNvPicPr>
                      <a:picLocks noChangeAspect="1" noChangeArrowheads="1"/>
                    </pic:cNvPicPr>
                  </pic:nvPicPr>
                  <pic:blipFill>
                    <a:blip r:embed="rId15"/>
                    <a:stretch>
                      <a:fillRect/>
                    </a:stretch>
                  </pic:blipFill>
                  <pic:spPr bwMode="auto">
                    <a:xfrm>
                      <a:off x="0" y="0"/>
                      <a:ext cx="7509126" cy="8741968"/>
                    </a:xfrm>
                    <a:prstGeom prst="rect">
                      <a:avLst/>
                    </a:prstGeom>
                    <a:noFill/>
                    <a:ln>
                      <a:noFill/>
                    </a:ln>
                  </pic:spPr>
                </pic:pic>
              </a:graphicData>
            </a:graphic>
          </wp:inline>
        </w:drawing>
      </w:r>
    </w:p>
    <w:p w14:paraId="0F2A6D64" w14:textId="77777777" w:rsidR="00BF29B1" w:rsidRDefault="00BF29B1" w:rsidP="00B71070">
      <w:pPr>
        <w:rPr>
          <w:rStyle w:val="af0"/>
        </w:rPr>
        <w:sectPr w:rsidR="00BF29B1" w:rsidSect="00AA51BD">
          <w:type w:val="continuous"/>
          <w:pgSz w:w="11906" w:h="16838"/>
          <w:pgMar w:top="2155" w:right="851" w:bottom="964" w:left="1418" w:header="567" w:footer="680" w:gutter="0"/>
          <w:cols w:num="2" w:space="425"/>
          <w:docGrid w:type="linesAndChars" w:linePitch="326"/>
        </w:sectPr>
      </w:pPr>
    </w:p>
    <w:p w14:paraId="4EF6B413" w14:textId="065970A4" w:rsidR="002A5F71" w:rsidRPr="002A5F71" w:rsidRDefault="00952790" w:rsidP="00B71070">
      <w:r>
        <w:rPr>
          <w:rStyle w:val="af9"/>
          <w:rFonts w:hint="eastAsia"/>
        </w:rPr>
        <w:lastRenderedPageBreak/>
        <w:t>现</w:t>
      </w:r>
      <w:r w:rsidR="002A5F71" w:rsidRPr="002A5F71">
        <w:rPr>
          <w:rStyle w:val="af9"/>
          <w:rFonts w:hint="eastAsia"/>
        </w:rPr>
        <w:t>工虫搬运的痕迹。</w:t>
      </w:r>
      <w:r w:rsidR="002A5F71" w:rsidRPr="002A5F71">
        <w:rPr>
          <w:rFonts w:hint="eastAsia"/>
          <w:smallCaps/>
        </w:rPr>
        <w:t>想办法封禁这</w:t>
      </w:r>
      <w:r w:rsidR="002A5F71" w:rsidRPr="002A5F71">
        <w:rPr>
          <w:rFonts w:hint="eastAsia"/>
        </w:rPr>
        <w:t>里可以降低</w:t>
      </w:r>
      <w:r w:rsidR="002A5F71">
        <w:rPr>
          <w:rFonts w:hint="eastAsia"/>
        </w:rPr>
        <w:t>主巢巢穴动作的强度</w:t>
      </w:r>
      <w:r w:rsidR="00A75EEA">
        <w:rPr>
          <w:rFonts w:hint="eastAsia"/>
        </w:rPr>
        <w:t>，主巢的巢穴动作下降一级</w:t>
      </w:r>
      <w:r w:rsidR="002A5F71">
        <w:rPr>
          <w:rFonts w:hint="eastAsia"/>
        </w:rPr>
        <w:t>。</w:t>
      </w:r>
    </w:p>
    <w:p w14:paraId="375DF6A3" w14:textId="700A1C90" w:rsidR="00AA4B87" w:rsidRDefault="00AA4B87" w:rsidP="002A5F71">
      <w:pPr>
        <w:pStyle w:val="3"/>
      </w:pPr>
      <w:bookmarkStart w:id="44" w:name="_Toc177341924"/>
      <w:r>
        <w:t>4.3</w:t>
      </w:r>
      <w:r w:rsidR="002A5F71">
        <w:t xml:space="preserve"> </w:t>
      </w:r>
      <w:r>
        <w:rPr>
          <w:rFonts w:hint="eastAsia"/>
        </w:rPr>
        <w:t>两个灵能增幅器</w:t>
      </w:r>
      <w:bookmarkEnd w:id="44"/>
    </w:p>
    <w:p w14:paraId="368D1A57" w14:textId="3631A828" w:rsidR="00AA4B87" w:rsidRPr="00AA4B87" w:rsidRDefault="00AA4B87" w:rsidP="00B71070">
      <w:pPr>
        <w:rPr>
          <w:rStyle w:val="af9"/>
        </w:rPr>
      </w:pPr>
      <w:r w:rsidRPr="00AA4B87">
        <w:rPr>
          <w:rStyle w:val="af9"/>
        </w:rPr>
        <w:t>这里的菌毯肿瘤看起阿来更加活跃，周围也隐隐</w:t>
      </w:r>
      <w:r w:rsidRPr="00AA4B87">
        <w:rPr>
          <w:rStyle w:val="af9"/>
          <w:rFonts w:hint="eastAsia"/>
        </w:rPr>
        <w:t>冒着幽光，看起来像是某种碰了就会引起激烈变化的东西。</w:t>
      </w:r>
    </w:p>
    <w:p w14:paraId="17B465DA" w14:textId="45E6A397" w:rsidR="00741676" w:rsidRDefault="002A5F71" w:rsidP="00B71070">
      <w:r>
        <w:rPr>
          <w:rFonts w:hint="eastAsia"/>
        </w:rPr>
        <w:t>破坏灵能增幅器会减损</w:t>
      </w:r>
      <w:r w:rsidR="00EF3354">
        <w:rPr>
          <w:rFonts w:hint="eastAsia"/>
        </w:rPr>
        <w:t>主巢</w:t>
      </w:r>
      <w:r>
        <w:rPr>
          <w:rFonts w:hint="eastAsia"/>
        </w:rPr>
        <w:t>的能力，但破坏灵能增幅器会导致南侧所有孵化场内的异虫向⑩主巢靠拢。</w:t>
      </w:r>
    </w:p>
    <w:p w14:paraId="6708B609" w14:textId="77777777" w:rsidR="002A5F71" w:rsidRDefault="002A5F71" w:rsidP="002A5F71">
      <w:pPr>
        <w:pStyle w:val="3"/>
      </w:pPr>
      <w:bookmarkStart w:id="45" w:name="_Toc177341925"/>
      <w:r>
        <w:t xml:space="preserve">4.4 </w:t>
      </w:r>
      <w:r>
        <w:rPr>
          <w:rFonts w:hint="eastAsia"/>
        </w:rPr>
        <w:t>祭祀场</w:t>
      </w:r>
      <w:bookmarkEnd w:id="45"/>
    </w:p>
    <w:p w14:paraId="5570BDA9" w14:textId="543C5980" w:rsidR="002A5F71" w:rsidRPr="002A5F71" w:rsidRDefault="002A5F71" w:rsidP="00B71070">
      <w:r w:rsidRPr="002A5F71">
        <w:rPr>
          <w:rFonts w:hint="eastAsia"/>
        </w:rPr>
        <w:t>这是那些落山达牧师和矮人们被献祭的地方。</w:t>
      </w:r>
    </w:p>
    <w:p w14:paraId="32AF6B97" w14:textId="44F2735E" w:rsidR="002A5F71" w:rsidRDefault="002A5F71" w:rsidP="00B71070">
      <w:r>
        <w:rPr>
          <w:rFonts w:hint="eastAsia"/>
        </w:rPr>
        <w:t>玩家们能在这里发现大量被浸泡在消化</w:t>
      </w:r>
      <w:r w:rsidR="001C685B">
        <w:rPr>
          <w:rFonts w:hint="eastAsia"/>
        </w:rPr>
        <w:t>池</w:t>
      </w:r>
      <w:r>
        <w:rPr>
          <w:rFonts w:hint="eastAsia"/>
        </w:rPr>
        <w:t>中的尸体，以及房间北侧正在处理尸体的的</w:t>
      </w:r>
      <w:r w:rsidR="00C97911">
        <w:rPr>
          <w:rFonts w:hint="eastAsia"/>
        </w:rPr>
        <w:t>两</w:t>
      </w:r>
      <w:r>
        <w:rPr>
          <w:rFonts w:hint="eastAsia"/>
        </w:rPr>
        <w:t>只蟑螂</w:t>
      </w:r>
      <w:r w:rsidR="00071F1C">
        <w:rPr>
          <w:rFonts w:hint="eastAsia"/>
        </w:rPr>
        <w:t>、两只刺蛇和</w:t>
      </w:r>
      <w:r>
        <w:rPr>
          <w:rFonts w:hint="eastAsia"/>
        </w:rPr>
        <w:t>一只虫后。</w:t>
      </w:r>
    </w:p>
    <w:p w14:paraId="70A05AFA" w14:textId="5CBA06FF" w:rsidR="001C685B" w:rsidRDefault="001C685B" w:rsidP="00B71070">
      <w:r>
        <w:rPr>
          <w:rFonts w:hint="eastAsia"/>
        </w:rPr>
        <w:t>他们身后，则是神力屏障，只有信仰的玩家才能穿过屏障。</w:t>
      </w:r>
    </w:p>
    <w:p w14:paraId="0EBF5B1F" w14:textId="12FD54C2" w:rsidR="002A5F71" w:rsidRDefault="002A5F71" w:rsidP="00B71070">
      <w:r w:rsidRPr="00741676">
        <w:rPr>
          <w:rStyle w:val="af0"/>
        </w:rPr>
        <w:t>怪物</w:t>
      </w:r>
      <w:r w:rsidRPr="00741676">
        <w:rPr>
          <w:rStyle w:val="af0"/>
          <w:rFonts w:hint="eastAsia"/>
        </w:rPr>
        <w:t>战术：</w:t>
      </w:r>
      <w:r>
        <w:rPr>
          <w:rFonts w:hint="eastAsia"/>
        </w:rPr>
        <w:t>虫后会与玩家沟通，劝说玩家加入进化，他会</w:t>
      </w:r>
      <w:r w:rsidR="00913363">
        <w:rPr>
          <w:rFonts w:hint="eastAsia"/>
        </w:rPr>
        <w:t>承诺</w:t>
      </w:r>
      <w:r>
        <w:rPr>
          <w:rFonts w:hint="eastAsia"/>
        </w:rPr>
        <w:t>给予玩家们力量，邀请那些有野心的玩家们一同统治世界。否则决死，并让那些蟑螂逃离此地，去通风报信。</w:t>
      </w:r>
    </w:p>
    <w:p w14:paraId="7A537FE1" w14:textId="35E141B7" w:rsidR="001C685B" w:rsidRDefault="001C685B" w:rsidP="001C685B">
      <w:pPr>
        <w:pStyle w:val="3"/>
      </w:pPr>
      <w:bookmarkStart w:id="46" w:name="_Toc177341926"/>
      <w:r>
        <w:t xml:space="preserve">4.5 </w:t>
      </w:r>
      <w:r>
        <w:rPr>
          <w:rFonts w:hint="eastAsia"/>
        </w:rPr>
        <w:t>祈神间</w:t>
      </w:r>
      <w:bookmarkEnd w:id="46"/>
    </w:p>
    <w:p w14:paraId="4637A05D" w14:textId="49B76228" w:rsidR="001C685B" w:rsidRPr="001C685B" w:rsidRDefault="001C685B" w:rsidP="00B71070">
      <w:pPr>
        <w:rPr>
          <w:rStyle w:val="af9"/>
        </w:rPr>
      </w:pPr>
      <w:r w:rsidRPr="001C685B">
        <w:rPr>
          <w:rStyle w:val="af9"/>
        </w:rPr>
        <w:t>房间的两</w:t>
      </w:r>
      <w:r w:rsidRPr="001C685B">
        <w:rPr>
          <w:rStyle w:val="af9"/>
          <w:rFonts w:hint="eastAsia"/>
        </w:rPr>
        <w:t>角上，有着落山达和摩拉丁的神像。一个矮人牧师的骷髅静立在楼梯下。</w:t>
      </w:r>
    </w:p>
    <w:p w14:paraId="5CCB6CBB" w14:textId="6BE1C6FF" w:rsidR="002A5F71" w:rsidRDefault="001C685B" w:rsidP="00B71070">
      <w:r>
        <w:rPr>
          <w:rFonts w:hint="eastAsia"/>
        </w:rPr>
        <w:t>这是一个虔诚的矮人牧师死前动用神圣干预造成的结果，任何能抵达此处的玩家都会得到一次与他们神沟通的机会，诸神可以</w:t>
      </w:r>
      <w:r w:rsidR="00A22A0E">
        <w:rPr>
          <w:rFonts w:hint="eastAsia"/>
        </w:rPr>
        <w:t>与玩家沟通，根据神的喜好，</w:t>
      </w:r>
      <w:r>
        <w:rPr>
          <w:rFonts w:hint="eastAsia"/>
        </w:rPr>
        <w:t>给予</w:t>
      </w:r>
      <w:r w:rsidR="00A22A0E">
        <w:rPr>
          <w:rFonts w:hint="eastAsia"/>
        </w:rPr>
        <w:t>玩家们一定的祝福或命令。（由</w:t>
      </w:r>
      <w:r w:rsidR="00A22A0E">
        <w:rPr>
          <w:rFonts w:hint="eastAsia"/>
        </w:rPr>
        <w:t>DM</w:t>
      </w:r>
      <w:r w:rsidR="00A22A0E">
        <w:rPr>
          <w:rFonts w:hint="eastAsia"/>
        </w:rPr>
        <w:t>决定）。</w:t>
      </w:r>
    </w:p>
    <w:p w14:paraId="03B4F0FF" w14:textId="77777777" w:rsidR="002119F3" w:rsidRPr="002119F3" w:rsidRDefault="002119F3" w:rsidP="00B71070">
      <w:pPr>
        <w:rPr>
          <w:rStyle w:val="af0"/>
        </w:rPr>
      </w:pPr>
      <w:r w:rsidRPr="002119F3">
        <w:rPr>
          <w:rStyle w:val="af0"/>
          <w:rFonts w:hint="eastAsia"/>
        </w:rPr>
        <w:t>例：</w:t>
      </w:r>
    </w:p>
    <w:p w14:paraId="61A38FEC" w14:textId="68D30D5F" w:rsidR="002119F3" w:rsidRDefault="002119F3" w:rsidP="00B71070">
      <w:r>
        <w:rPr>
          <w:rFonts w:hint="eastAsia"/>
        </w:rPr>
        <w:t>一个矮人获得了对移速高于自己的生物造成额外伤害的能力。</w:t>
      </w:r>
    </w:p>
    <w:p w14:paraId="3B9F51E2" w14:textId="5B2655C2" w:rsidR="002119F3" w:rsidRDefault="002119F3" w:rsidP="00B71070">
      <w:r>
        <w:rPr>
          <w:rFonts w:hint="eastAsia"/>
        </w:rPr>
        <w:t>一个影灵被鸦后要求与虫群合作。</w:t>
      </w:r>
    </w:p>
    <w:p w14:paraId="7F2C2071" w14:textId="698792FD" w:rsidR="002119F3" w:rsidRDefault="002119F3" w:rsidP="00B71070">
      <w:r>
        <w:rPr>
          <w:rFonts w:hint="eastAsia"/>
        </w:rPr>
        <w:t>一位落山达的牧师获得了一次额外的引导神力。</w:t>
      </w:r>
    </w:p>
    <w:p w14:paraId="1B010292" w14:textId="05AEFFCB" w:rsidR="00A22A0E" w:rsidRDefault="00A22A0E" w:rsidP="00A22A0E">
      <w:pPr>
        <w:pStyle w:val="3"/>
      </w:pPr>
      <w:bookmarkStart w:id="47" w:name="_Toc177341927"/>
      <w:r>
        <w:t xml:space="preserve">4.6 </w:t>
      </w:r>
      <w:r>
        <w:rPr>
          <w:rFonts w:hint="eastAsia"/>
        </w:rPr>
        <w:t>进化腔</w:t>
      </w:r>
      <w:bookmarkEnd w:id="47"/>
    </w:p>
    <w:p w14:paraId="1CFB9411" w14:textId="65429678" w:rsidR="00A22A0E" w:rsidRDefault="00A22A0E" w:rsidP="00B71070">
      <w:r>
        <w:rPr>
          <w:rFonts w:hint="eastAsia"/>
        </w:rPr>
        <w:t>通过</w:t>
      </w:r>
      <w:r w:rsidRPr="00E24BB4">
        <w:t>一次</w:t>
      </w:r>
      <w:r>
        <w:rPr>
          <w:rFonts w:hint="eastAsia"/>
        </w:rPr>
        <w:t>DC</w:t>
      </w:r>
      <w:r>
        <w:t>15</w:t>
      </w:r>
      <w:r>
        <w:rPr>
          <w:rFonts w:hint="eastAsia"/>
        </w:rPr>
        <w:t>的</w:t>
      </w:r>
      <w:r w:rsidRPr="00E24BB4">
        <w:t>智力（调查）检定。</w:t>
      </w:r>
      <w:r>
        <w:rPr>
          <w:rFonts w:hint="eastAsia"/>
        </w:rPr>
        <w:t>可以发现这里的密门，依靠</w:t>
      </w:r>
      <w:r>
        <w:rPr>
          <w:rFonts w:hint="eastAsia"/>
        </w:rPr>
        <w:t>4</w:t>
      </w:r>
      <w:r>
        <w:t>.4</w:t>
      </w:r>
      <w:r>
        <w:rPr>
          <w:rFonts w:hint="eastAsia"/>
        </w:rPr>
        <w:t>中虫后的节肢插入可以在不惊动虫群的情况下打开此门。通过一次</w:t>
      </w:r>
      <w:r>
        <w:rPr>
          <w:rFonts w:hint="eastAsia"/>
        </w:rPr>
        <w:t>DC</w:t>
      </w:r>
      <w:r>
        <w:t>16</w:t>
      </w:r>
      <w:r>
        <w:rPr>
          <w:rFonts w:hint="eastAsia"/>
        </w:rPr>
        <w:t>的敏捷（巧手）检定也可以打开此门。</w:t>
      </w:r>
    </w:p>
    <w:p w14:paraId="1F058334" w14:textId="655B46E7" w:rsidR="00A22A0E" w:rsidRDefault="00A22A0E" w:rsidP="00B71070">
      <w:r>
        <w:rPr>
          <w:rFonts w:hint="eastAsia"/>
        </w:rPr>
        <w:t>这里是一个巨大的的血肉机器，其中有着很多虫茧，每个虫茧内部都包含着此地的怪物（跳虫，工虫，蟑螂，刺蛇，飞龙），并且一些触手在对他们进行改造。</w:t>
      </w:r>
    </w:p>
    <w:p w14:paraId="4E83204E" w14:textId="1A73CABF" w:rsidR="00A22A0E" w:rsidRDefault="00A22A0E" w:rsidP="00B71070">
      <w:r>
        <w:rPr>
          <w:rFonts w:hint="eastAsia"/>
        </w:rPr>
        <w:t>破</w:t>
      </w:r>
      <w:r w:rsidR="000F5691">
        <w:rPr>
          <w:rFonts w:hint="eastAsia"/>
        </w:rPr>
        <w:t>坏</w:t>
      </w:r>
      <w:r>
        <w:rPr>
          <w:rFonts w:hint="eastAsia"/>
        </w:rPr>
        <w:t>这里可以让所有异虫的</w:t>
      </w:r>
      <w:r>
        <w:rPr>
          <w:rFonts w:hint="eastAsia"/>
        </w:rPr>
        <w:t>AC</w:t>
      </w:r>
      <w:r>
        <w:rPr>
          <w:rFonts w:hint="eastAsia"/>
        </w:rPr>
        <w:t>下降</w:t>
      </w:r>
      <w:r w:rsidR="000F5691">
        <w:rPr>
          <w:rFonts w:hint="eastAsia"/>
        </w:rPr>
        <w:t>一</w:t>
      </w:r>
      <w:r>
        <w:rPr>
          <w:rFonts w:hint="eastAsia"/>
        </w:rPr>
        <w:t>点。</w:t>
      </w:r>
    </w:p>
    <w:p w14:paraId="56A67F1F" w14:textId="3649A15C" w:rsidR="00A22A0E" w:rsidRDefault="00A22A0E" w:rsidP="00A22A0E">
      <w:pPr>
        <w:pStyle w:val="3"/>
      </w:pPr>
      <w:bookmarkStart w:id="48" w:name="_Toc177341928"/>
      <w:r>
        <w:t xml:space="preserve">4.7 </w:t>
      </w:r>
      <w:r>
        <w:rPr>
          <w:rFonts w:hint="eastAsia"/>
        </w:rPr>
        <w:t>迷宫</w:t>
      </w:r>
      <w:bookmarkEnd w:id="48"/>
    </w:p>
    <w:p w14:paraId="302583D2" w14:textId="70BC86C2" w:rsidR="00A22A0E" w:rsidRDefault="00A22A0E" w:rsidP="00B71070">
      <w:r>
        <w:rPr>
          <w:rFonts w:hint="eastAsia"/>
        </w:rPr>
        <w:t>这里充斥着许许多多的陷阱。通过一次</w:t>
      </w:r>
      <w:r>
        <w:rPr>
          <w:rFonts w:hint="eastAsia"/>
        </w:rPr>
        <w:t>DC</w:t>
      </w:r>
      <w:r>
        <w:t>1</w:t>
      </w:r>
      <w:r w:rsidR="00A56DC9">
        <w:t>3</w:t>
      </w:r>
      <w:r>
        <w:rPr>
          <w:rFonts w:hint="eastAsia"/>
        </w:rPr>
        <w:t>的</w:t>
      </w:r>
      <w:r w:rsidRPr="00E24BB4">
        <w:t>智力（调查）检定</w:t>
      </w:r>
      <w:r>
        <w:rPr>
          <w:rFonts w:hint="eastAsia"/>
        </w:rPr>
        <w:t>可以发现一个陷阱，通过一次</w:t>
      </w:r>
      <w:r>
        <w:rPr>
          <w:rFonts w:hint="eastAsia"/>
        </w:rPr>
        <w:t>DC</w:t>
      </w:r>
      <w:r>
        <w:t>12</w:t>
      </w:r>
      <w:r>
        <w:rPr>
          <w:rFonts w:hint="eastAsia"/>
        </w:rPr>
        <w:t>的敏捷（巧手）检定也可以接触陷阱。</w:t>
      </w:r>
    </w:p>
    <w:p w14:paraId="4695C71F" w14:textId="6A6D2E1A" w:rsidR="00A652A8" w:rsidRDefault="00A22A0E" w:rsidP="00B71070">
      <w:r>
        <w:rPr>
          <w:rFonts w:hint="eastAsia"/>
        </w:rPr>
        <w:t>如果掉进陷阱，需要通过一次</w:t>
      </w:r>
      <w:r>
        <w:rPr>
          <w:rFonts w:hint="eastAsia"/>
        </w:rPr>
        <w:t>DC</w:t>
      </w:r>
      <w:r>
        <w:t>20</w:t>
      </w:r>
      <w:r>
        <w:rPr>
          <w:rFonts w:hint="eastAsia"/>
        </w:rPr>
        <w:t>的敏捷豁免，否则将掉入充满利齿和酸液的陷阱中，</w:t>
      </w:r>
      <w:r w:rsidR="00A652A8">
        <w:rPr>
          <w:rFonts w:hint="eastAsia"/>
        </w:rPr>
        <w:t>豁免失败，</w:t>
      </w:r>
      <w:r>
        <w:rPr>
          <w:rFonts w:hint="eastAsia"/>
        </w:rPr>
        <w:t>受到</w:t>
      </w:r>
      <w:r w:rsidR="00B2594E">
        <w:t>3</w:t>
      </w:r>
      <w:r w:rsidR="00A652A8">
        <w:rPr>
          <w:rFonts w:hint="eastAsia"/>
        </w:rPr>
        <w:t>（</w:t>
      </w:r>
      <w:r w:rsidR="00B2594E">
        <w:t>1</w:t>
      </w:r>
      <w:r w:rsidR="00A652A8">
        <w:rPr>
          <w:rFonts w:hint="eastAsia"/>
        </w:rPr>
        <w:t>d</w:t>
      </w:r>
      <w:r w:rsidR="00A652A8">
        <w:t>6</w:t>
      </w:r>
      <w:r w:rsidR="00A652A8">
        <w:rPr>
          <w:rFonts w:hint="eastAsia"/>
        </w:rPr>
        <w:t>）点穿刺伤害和</w:t>
      </w:r>
      <w:r w:rsidR="00B2594E">
        <w:t>4</w:t>
      </w:r>
      <w:r w:rsidR="00A652A8">
        <w:rPr>
          <w:rFonts w:hint="eastAsia"/>
        </w:rPr>
        <w:t>（</w:t>
      </w:r>
      <w:r w:rsidR="00A652A8">
        <w:rPr>
          <w:rFonts w:hint="eastAsia"/>
        </w:rPr>
        <w:t>1d</w:t>
      </w:r>
      <w:r w:rsidR="00A652A8">
        <w:t>6</w:t>
      </w:r>
      <w:r w:rsidR="00A652A8">
        <w:rPr>
          <w:rFonts w:hint="eastAsia"/>
        </w:rPr>
        <w:t>）点强酸伤害，成功减半。不脱离陷阱将会持续受到这一伤害。</w:t>
      </w:r>
    </w:p>
    <w:p w14:paraId="2F5ABE5C" w14:textId="134A52A5" w:rsidR="003D7103" w:rsidRDefault="003D7103" w:rsidP="00B71070">
      <w:r>
        <w:rPr>
          <w:rFonts w:hint="eastAsia"/>
        </w:rPr>
        <w:t>后续的所有陷阱皆是如此。</w:t>
      </w:r>
    </w:p>
    <w:p w14:paraId="7F556208" w14:textId="1EF33095" w:rsidR="00A22A0E" w:rsidRPr="00A22A0E" w:rsidRDefault="00A652A8" w:rsidP="00B71070">
      <w:r>
        <w:rPr>
          <w:rFonts w:hint="eastAsia"/>
        </w:rPr>
        <w:t>触发了三个陷阱后。</w:t>
      </w:r>
      <w:r w:rsidR="00A22A0E">
        <w:rPr>
          <w:rFonts w:hint="eastAsia"/>
        </w:rPr>
        <w:t>虫群进入战备状态。</w:t>
      </w:r>
    </w:p>
    <w:p w14:paraId="5044182B" w14:textId="5D71B444" w:rsidR="00A652A8" w:rsidRDefault="00A652A8" w:rsidP="00A652A8">
      <w:pPr>
        <w:pStyle w:val="3"/>
      </w:pPr>
      <w:bookmarkStart w:id="49" w:name="_Toc177341929"/>
      <w:r>
        <w:t xml:space="preserve">4.7 </w:t>
      </w:r>
      <w:r>
        <w:rPr>
          <w:rFonts w:hint="eastAsia"/>
        </w:rPr>
        <w:t>瓦斯生产间</w:t>
      </w:r>
      <w:bookmarkEnd w:id="49"/>
    </w:p>
    <w:p w14:paraId="2D5C194D" w14:textId="24484CFF" w:rsidR="00A652A8" w:rsidRDefault="00A652A8" w:rsidP="00B71070">
      <w:r>
        <w:rPr>
          <w:rFonts w:hint="eastAsia"/>
        </w:rPr>
        <w:t>这里有着许多奇怪的血肉仪器，貌似正在抽取着什么绿色的气体，送出房间南侧。</w:t>
      </w:r>
    </w:p>
    <w:p w14:paraId="36E34949" w14:textId="08893FB5" w:rsidR="00A652A8" w:rsidRDefault="00A652A8" w:rsidP="00B71070">
      <w:r>
        <w:rPr>
          <w:rFonts w:hint="eastAsia"/>
        </w:rPr>
        <w:t>如果破坏了这里的血肉仪器，房间内的所有人需要通过一次</w:t>
      </w:r>
      <w:r>
        <w:rPr>
          <w:rFonts w:hint="eastAsia"/>
        </w:rPr>
        <w:t>DC</w:t>
      </w:r>
      <w:r>
        <w:t>20</w:t>
      </w:r>
      <w:r>
        <w:rPr>
          <w:rFonts w:hint="eastAsia"/>
        </w:rPr>
        <w:t>的体制豁免，否则受到</w:t>
      </w:r>
      <w:r>
        <w:rPr>
          <w:rFonts w:hint="eastAsia"/>
        </w:rPr>
        <w:t>1</w:t>
      </w:r>
      <w:r>
        <w:t>4</w:t>
      </w:r>
      <w:r>
        <w:rPr>
          <w:rFonts w:hint="eastAsia"/>
        </w:rPr>
        <w:t>（</w:t>
      </w:r>
      <w:r>
        <w:rPr>
          <w:rFonts w:hint="eastAsia"/>
        </w:rPr>
        <w:t>4d</w:t>
      </w:r>
      <w:r>
        <w:t>6</w:t>
      </w:r>
      <w:r>
        <w:rPr>
          <w:rFonts w:hint="eastAsia"/>
        </w:rPr>
        <w:t>）点强酸伤害，成功减半</w:t>
      </w:r>
      <w:r w:rsidR="00F110E9">
        <w:rPr>
          <w:rFonts w:hint="eastAsia"/>
        </w:rPr>
        <w:t>，破坏了这里，主巢的巢穴动作下降一级</w:t>
      </w:r>
      <w:r>
        <w:rPr>
          <w:rFonts w:hint="eastAsia"/>
        </w:rPr>
        <w:t>。</w:t>
      </w:r>
    </w:p>
    <w:p w14:paraId="2FD9BE59" w14:textId="41CCE160" w:rsidR="00A652A8" w:rsidRDefault="00A652A8" w:rsidP="00A652A8">
      <w:pPr>
        <w:pStyle w:val="3"/>
      </w:pPr>
      <w:bookmarkStart w:id="50" w:name="_Toc177341930"/>
      <w:r>
        <w:rPr>
          <w:rFonts w:hint="eastAsia"/>
        </w:rPr>
        <w:t>4</w:t>
      </w:r>
      <w:r>
        <w:t>.9</w:t>
      </w:r>
      <w:r w:rsidR="003D7103">
        <w:t xml:space="preserve"> </w:t>
      </w:r>
      <w:r w:rsidR="003D7103">
        <w:rPr>
          <w:rFonts w:hint="eastAsia"/>
        </w:rPr>
        <w:t>灵能投射器</w:t>
      </w:r>
      <w:bookmarkEnd w:id="50"/>
    </w:p>
    <w:p w14:paraId="4B16C5D5" w14:textId="1ED096B6" w:rsidR="003D7103" w:rsidRDefault="003D7103" w:rsidP="00B71070">
      <w:r>
        <w:rPr>
          <w:rFonts w:hint="eastAsia"/>
        </w:rPr>
        <w:t>在这里，玩家可以直接与主巢通过心灵感应沟通。</w:t>
      </w:r>
    </w:p>
    <w:p w14:paraId="0A6FE4E2" w14:textId="78DFD210" w:rsidR="003D7103" w:rsidRDefault="003D7103" w:rsidP="00B71070">
      <w:pPr>
        <w:pStyle w:val="af5"/>
      </w:pPr>
      <w:r w:rsidRPr="007B7B32">
        <w:rPr>
          <w:rFonts w:hint="eastAsia"/>
          <w:b/>
          <w:bCs/>
        </w:rPr>
        <w:t>扮演</w:t>
      </w:r>
      <w:r>
        <w:rPr>
          <w:rFonts w:hint="eastAsia"/>
          <w:b/>
          <w:bCs/>
        </w:rPr>
        <w:t>主巢</w:t>
      </w:r>
      <w:r w:rsidRPr="007B7B32">
        <w:rPr>
          <w:rFonts w:hint="eastAsia"/>
          <w:b/>
          <w:bCs/>
        </w:rPr>
        <w:t>：</w:t>
      </w:r>
      <w:r w:rsidRPr="003D7103">
        <w:rPr>
          <w:rFonts w:hint="eastAsia"/>
        </w:rPr>
        <w:t>只要保持主巢和虫群的基本运作（采矿，造虫）主巢会答应玩家的一切要求。</w:t>
      </w:r>
    </w:p>
    <w:p w14:paraId="0B7B679E" w14:textId="4D234CF6" w:rsidR="003D7103" w:rsidRPr="003D7103" w:rsidRDefault="003D7103" w:rsidP="00B71070">
      <w:pPr>
        <w:pStyle w:val="af5"/>
      </w:pPr>
      <w:r>
        <w:rPr>
          <w:rFonts w:hint="eastAsia"/>
        </w:rPr>
        <w:t>否则，主巢会调动虫群进攻玩家。</w:t>
      </w:r>
    </w:p>
    <w:p w14:paraId="0CB8194D" w14:textId="0E6651EC" w:rsidR="009E4552" w:rsidRDefault="003D7103" w:rsidP="009E4552">
      <w:pPr>
        <w:pStyle w:val="3"/>
      </w:pPr>
      <w:bookmarkStart w:id="51" w:name="_Toc177341931"/>
      <w:r>
        <w:rPr>
          <w:rFonts w:hint="eastAsia"/>
        </w:rPr>
        <w:lastRenderedPageBreak/>
        <w:t>4</w:t>
      </w:r>
      <w:r>
        <w:t xml:space="preserve">.10 </w:t>
      </w:r>
      <w:r w:rsidR="009E4552">
        <w:rPr>
          <w:rFonts w:hint="eastAsia"/>
        </w:rPr>
        <w:t>主巢</w:t>
      </w:r>
      <w:bookmarkEnd w:id="51"/>
    </w:p>
    <w:p w14:paraId="637D0A87" w14:textId="5ED9C3FA" w:rsidR="009E4552" w:rsidRDefault="009E4552" w:rsidP="00B71070">
      <w:r>
        <w:rPr>
          <w:rFonts w:hint="eastAsia"/>
        </w:rPr>
        <w:t>主巢便在此地，西侧的密门只能靠活着的虫后或王虫打开；东侧的密门只能由飞行生物打开；南侧的门随意打开。</w:t>
      </w:r>
    </w:p>
    <w:p w14:paraId="340F7896" w14:textId="2185E20C" w:rsidR="009E4552" w:rsidRDefault="009E4552" w:rsidP="00B71070">
      <w:r>
        <w:rPr>
          <w:rFonts w:hint="eastAsia"/>
        </w:rPr>
        <w:t>主巢详情见：第五章</w:t>
      </w:r>
      <w:r w:rsidR="00C23FF9">
        <w:rPr>
          <w:rFonts w:hint="eastAsia"/>
        </w:rPr>
        <w:t>。</w:t>
      </w:r>
    </w:p>
    <w:p w14:paraId="0F15F03D" w14:textId="0C9CBF2B" w:rsidR="009E4552" w:rsidRDefault="009E4552" w:rsidP="009E4552">
      <w:pPr>
        <w:pStyle w:val="3"/>
      </w:pPr>
      <w:bookmarkStart w:id="52" w:name="_Toc177341932"/>
      <w:r>
        <w:rPr>
          <w:rFonts w:hint="eastAsia"/>
        </w:rPr>
        <w:t>4</w:t>
      </w:r>
      <w:r>
        <w:t xml:space="preserve">.11 </w:t>
      </w:r>
      <w:r w:rsidR="009A6B16">
        <w:rPr>
          <w:rFonts w:hint="eastAsia"/>
        </w:rPr>
        <w:t>尖塔</w:t>
      </w:r>
      <w:bookmarkEnd w:id="52"/>
    </w:p>
    <w:p w14:paraId="7B5CA83C" w14:textId="22C431F2" w:rsidR="009E4552" w:rsidRDefault="009E4552" w:rsidP="00B71070">
      <w:r>
        <w:rPr>
          <w:rFonts w:hint="eastAsia"/>
        </w:rPr>
        <w:t>这里是飞龙的孵化场，有四只工虫</w:t>
      </w:r>
      <w:r w:rsidR="009A6B16">
        <w:rPr>
          <w:rFonts w:hint="eastAsia"/>
        </w:rPr>
        <w:t>和两只飞龙</w:t>
      </w:r>
      <w:r>
        <w:rPr>
          <w:rFonts w:hint="eastAsia"/>
        </w:rPr>
        <w:t>在此</w:t>
      </w:r>
      <w:r w:rsidR="009A6B16">
        <w:rPr>
          <w:rFonts w:hint="eastAsia"/>
        </w:rPr>
        <w:t>。</w:t>
      </w:r>
    </w:p>
    <w:p w14:paraId="46158AD1" w14:textId="213336BF" w:rsidR="009A6B16" w:rsidRDefault="009A6B16" w:rsidP="00B71070">
      <w:r>
        <w:rPr>
          <w:rFonts w:hint="eastAsia"/>
        </w:rPr>
        <w:t>破坏了这里，会降低主巢巢穴动作的强度</w:t>
      </w:r>
      <w:r w:rsidR="00D749C4">
        <w:rPr>
          <w:rFonts w:hint="eastAsia"/>
        </w:rPr>
        <w:t>，不再制造飞龙</w:t>
      </w:r>
      <w:r>
        <w:rPr>
          <w:rFonts w:hint="eastAsia"/>
        </w:rPr>
        <w:t>。</w:t>
      </w:r>
    </w:p>
    <w:p w14:paraId="7910E516" w14:textId="540A524B" w:rsidR="009A6B16" w:rsidRDefault="009A6B16" w:rsidP="00B71070">
      <w:r w:rsidRPr="00741676">
        <w:rPr>
          <w:rStyle w:val="af0"/>
        </w:rPr>
        <w:t>怪物</w:t>
      </w:r>
      <w:r w:rsidRPr="00741676">
        <w:rPr>
          <w:rStyle w:val="af0"/>
          <w:rFonts w:hint="eastAsia"/>
        </w:rPr>
        <w:t>战术：</w:t>
      </w:r>
      <w:r w:rsidRPr="009A6B16">
        <w:rPr>
          <w:rFonts w:hint="eastAsia"/>
        </w:rPr>
        <w:t>工虫</w:t>
      </w:r>
      <w:r>
        <w:rPr>
          <w:rFonts w:hint="eastAsia"/>
        </w:rPr>
        <w:t>会纠缠玩家，飞龙会尝试飞往西侧的主巢初报信。</w:t>
      </w:r>
    </w:p>
    <w:p w14:paraId="581A92E9" w14:textId="1E0A5918" w:rsidR="009A6B16" w:rsidRDefault="009A6B16" w:rsidP="009A6B16">
      <w:pPr>
        <w:pStyle w:val="3"/>
      </w:pPr>
      <w:bookmarkStart w:id="53" w:name="_Toc177341933"/>
      <w:r>
        <w:rPr>
          <w:rFonts w:hint="eastAsia"/>
        </w:rPr>
        <w:t>4</w:t>
      </w:r>
      <w:r>
        <w:t xml:space="preserve">.12 </w:t>
      </w:r>
      <w:r>
        <w:rPr>
          <w:rFonts w:hint="eastAsia"/>
        </w:rPr>
        <w:t>分裂池</w:t>
      </w:r>
      <w:bookmarkEnd w:id="53"/>
    </w:p>
    <w:p w14:paraId="1EF544C7" w14:textId="41E4B022" w:rsidR="009A6B16" w:rsidRDefault="009A6B16" w:rsidP="00B71070">
      <w:r>
        <w:rPr>
          <w:rFonts w:hint="eastAsia"/>
        </w:rPr>
        <w:t>这里是跳虫的孵化场，有</w:t>
      </w:r>
      <w:r w:rsidR="00E015D8">
        <w:t>16</w:t>
      </w:r>
      <w:r>
        <w:rPr>
          <w:rFonts w:hint="eastAsia"/>
        </w:rPr>
        <w:t>只跳虫在此。</w:t>
      </w:r>
    </w:p>
    <w:p w14:paraId="5C1A325C" w14:textId="7EEDA29C" w:rsidR="009A6B16" w:rsidRPr="009A6B16" w:rsidRDefault="00E015D8" w:rsidP="00B71070">
      <w:r>
        <w:rPr>
          <w:rFonts w:hint="eastAsia"/>
        </w:rPr>
        <w:t>破坏了这里，会降低主巢巢穴动作的强度</w:t>
      </w:r>
      <w:r w:rsidR="00D749C4">
        <w:rPr>
          <w:rFonts w:hint="eastAsia"/>
        </w:rPr>
        <w:t>，不再制造跳虫</w:t>
      </w:r>
      <w:r>
        <w:rPr>
          <w:rFonts w:hint="eastAsia"/>
        </w:rPr>
        <w:t>。</w:t>
      </w:r>
    </w:p>
    <w:p w14:paraId="0E82E0D8" w14:textId="47842A8F" w:rsidR="009A6B16" w:rsidRDefault="009A6B16" w:rsidP="009A6B16">
      <w:pPr>
        <w:pStyle w:val="3"/>
      </w:pPr>
      <w:bookmarkStart w:id="54" w:name="_Toc177341934"/>
      <w:r>
        <w:rPr>
          <w:rFonts w:hint="eastAsia"/>
        </w:rPr>
        <w:t>4</w:t>
      </w:r>
      <w:r>
        <w:t xml:space="preserve">.13 </w:t>
      </w:r>
      <w:r>
        <w:rPr>
          <w:rFonts w:hint="eastAsia"/>
        </w:rPr>
        <w:t>虫穴</w:t>
      </w:r>
      <w:bookmarkEnd w:id="54"/>
    </w:p>
    <w:p w14:paraId="511E3035" w14:textId="62B4B4E4" w:rsidR="005801D0" w:rsidRDefault="005801D0" w:rsidP="00B71070">
      <w:r>
        <w:rPr>
          <w:rFonts w:hint="eastAsia"/>
        </w:rPr>
        <w:t>这里是</w:t>
      </w:r>
      <w:r w:rsidR="006E047F">
        <w:rPr>
          <w:rFonts w:hint="eastAsia"/>
        </w:rPr>
        <w:t>工虫</w:t>
      </w:r>
      <w:r>
        <w:rPr>
          <w:rFonts w:hint="eastAsia"/>
        </w:rPr>
        <w:t>的孵化场，有</w:t>
      </w:r>
      <w:r w:rsidR="00346206">
        <w:t>4</w:t>
      </w:r>
      <w:r>
        <w:rPr>
          <w:rFonts w:hint="eastAsia"/>
        </w:rPr>
        <w:t>只</w:t>
      </w:r>
      <w:r w:rsidR="006E047F">
        <w:rPr>
          <w:rFonts w:hint="eastAsia"/>
        </w:rPr>
        <w:t>工虫</w:t>
      </w:r>
      <w:r w:rsidR="00346206">
        <w:rPr>
          <w:rFonts w:hint="eastAsia"/>
        </w:rPr>
        <w:t>、</w:t>
      </w:r>
      <w:r w:rsidR="00346206">
        <w:rPr>
          <w:rFonts w:hint="eastAsia"/>
        </w:rPr>
        <w:t>1</w:t>
      </w:r>
      <w:r w:rsidR="00346206">
        <w:rPr>
          <w:rFonts w:hint="eastAsia"/>
        </w:rPr>
        <w:t>个脊针爬虫、</w:t>
      </w:r>
      <w:r w:rsidR="00346206">
        <w:rPr>
          <w:rFonts w:hint="eastAsia"/>
        </w:rPr>
        <w:t>1</w:t>
      </w:r>
      <w:r w:rsidR="00346206">
        <w:rPr>
          <w:rFonts w:hint="eastAsia"/>
        </w:rPr>
        <w:t>个孢子爬虫</w:t>
      </w:r>
      <w:r>
        <w:rPr>
          <w:rFonts w:hint="eastAsia"/>
        </w:rPr>
        <w:t>在此。</w:t>
      </w:r>
    </w:p>
    <w:p w14:paraId="10383F12" w14:textId="35C22D60" w:rsidR="00757E0C" w:rsidRPr="009A6B16" w:rsidRDefault="00F35A15" w:rsidP="00B71070">
      <w:r>
        <w:rPr>
          <w:rFonts w:hint="eastAsia"/>
        </w:rPr>
        <w:t>虫穴是一个</w:t>
      </w:r>
      <w:r w:rsidR="00685BA0">
        <w:rPr>
          <w:rFonts w:hint="eastAsia"/>
        </w:rPr>
        <w:t>脆弱的、</w:t>
      </w:r>
      <w:r>
        <w:rPr>
          <w:rFonts w:hint="eastAsia"/>
        </w:rPr>
        <w:t>小型的主巢</w:t>
      </w:r>
      <w:r w:rsidR="00D749C4">
        <w:rPr>
          <w:rFonts w:hint="eastAsia"/>
        </w:rPr>
        <w:t>。</w:t>
      </w:r>
      <w:r w:rsidR="00757E0C">
        <w:rPr>
          <w:rFonts w:hint="eastAsia"/>
        </w:rPr>
        <w:t>破坏了这里，会降低主巢巢穴动作的强度</w:t>
      </w:r>
      <w:r w:rsidR="00D749C4">
        <w:rPr>
          <w:rFonts w:hint="eastAsia"/>
        </w:rPr>
        <w:t>，不再制造工虫</w:t>
      </w:r>
      <w:r w:rsidR="00757E0C">
        <w:rPr>
          <w:rFonts w:hint="eastAsia"/>
        </w:rPr>
        <w:t>。</w:t>
      </w:r>
    </w:p>
    <w:p w14:paraId="134855A5" w14:textId="42657867" w:rsidR="00757E0C" w:rsidRPr="00F35A15" w:rsidRDefault="00757E0C" w:rsidP="00B71070">
      <w:r>
        <w:rPr>
          <w:rFonts w:hint="eastAsia"/>
        </w:rPr>
        <w:t>设计意图是帮助玩家认识主巢的运作模式</w:t>
      </w:r>
      <w:r w:rsidR="00D749C4">
        <w:rPr>
          <w:rFonts w:hint="eastAsia"/>
        </w:rPr>
        <w:t>，虫穴旁的幼虫会一次孵化</w:t>
      </w:r>
      <w:r w:rsidR="00D749C4">
        <w:t>2</w:t>
      </w:r>
      <w:r w:rsidR="00D749C4">
        <w:rPr>
          <w:rFonts w:hint="eastAsia"/>
        </w:rPr>
        <w:t>只工虫，而旁边的进化腔</w:t>
      </w:r>
      <w:r w:rsidR="006E2B55">
        <w:rPr>
          <w:rFonts w:hint="eastAsia"/>
        </w:rPr>
        <w:t>（</w:t>
      </w:r>
      <w:r w:rsidR="006E2B55">
        <w:rPr>
          <w:rFonts w:hint="eastAsia"/>
        </w:rPr>
        <w:t>AC</w:t>
      </w:r>
      <w:r w:rsidR="006E2B55">
        <w:t>13</w:t>
      </w:r>
      <w:r w:rsidR="006E2B55">
        <w:rPr>
          <w:rFonts w:hint="eastAsia"/>
        </w:rPr>
        <w:t>，</w:t>
      </w:r>
      <w:r w:rsidR="006E2B55">
        <w:rPr>
          <w:rFonts w:hint="eastAsia"/>
        </w:rPr>
        <w:t>3</w:t>
      </w:r>
      <w:r w:rsidR="006E2B55">
        <w:t>0</w:t>
      </w:r>
      <w:r w:rsidR="006E2B55">
        <w:rPr>
          <w:rFonts w:hint="eastAsia"/>
        </w:rPr>
        <w:t>HP</w:t>
      </w:r>
      <w:r w:rsidR="006E2B55">
        <w:rPr>
          <w:rFonts w:hint="eastAsia"/>
        </w:rPr>
        <w:t>，建筑物）</w:t>
      </w:r>
      <w:r w:rsidR="00D749C4">
        <w:rPr>
          <w:rFonts w:hint="eastAsia"/>
        </w:rPr>
        <w:t>会同时孵化两只工虫。</w:t>
      </w:r>
    </w:p>
    <w:p w14:paraId="4DF87D09" w14:textId="2497980A" w:rsidR="009A6B16" w:rsidRDefault="009A6B16" w:rsidP="009A6B16">
      <w:pPr>
        <w:pStyle w:val="3"/>
      </w:pPr>
      <w:bookmarkStart w:id="55" w:name="_Toc177341935"/>
      <w:r>
        <w:rPr>
          <w:rFonts w:hint="eastAsia"/>
        </w:rPr>
        <w:t>4</w:t>
      </w:r>
      <w:r>
        <w:t xml:space="preserve">.14 </w:t>
      </w:r>
      <w:r>
        <w:rPr>
          <w:rFonts w:hint="eastAsia"/>
        </w:rPr>
        <w:t>蟑螂温室</w:t>
      </w:r>
      <w:bookmarkEnd w:id="55"/>
    </w:p>
    <w:p w14:paraId="4FCD03A0" w14:textId="2A0F9105" w:rsidR="00E015D8" w:rsidRPr="00E015D8" w:rsidRDefault="00E015D8" w:rsidP="00B71070">
      <w:r>
        <w:rPr>
          <w:rFonts w:hint="eastAsia"/>
        </w:rPr>
        <w:t>这里是</w:t>
      </w:r>
      <w:r w:rsidR="005801D0">
        <w:rPr>
          <w:rFonts w:hint="eastAsia"/>
        </w:rPr>
        <w:t>蟑螂</w:t>
      </w:r>
      <w:r>
        <w:rPr>
          <w:rFonts w:hint="eastAsia"/>
        </w:rPr>
        <w:t>的孵化场，有</w:t>
      </w:r>
      <w:r w:rsidR="00346206">
        <w:t>4</w:t>
      </w:r>
      <w:r>
        <w:rPr>
          <w:rFonts w:hint="eastAsia"/>
        </w:rPr>
        <w:t>只</w:t>
      </w:r>
      <w:r w:rsidR="005801D0">
        <w:rPr>
          <w:rFonts w:hint="eastAsia"/>
        </w:rPr>
        <w:t>蟑螂</w:t>
      </w:r>
      <w:r>
        <w:rPr>
          <w:rFonts w:hint="eastAsia"/>
        </w:rPr>
        <w:t>在此。</w:t>
      </w:r>
    </w:p>
    <w:p w14:paraId="13052B8D" w14:textId="1002B3B2" w:rsidR="00E015D8" w:rsidRPr="00E015D8" w:rsidRDefault="00E015D8" w:rsidP="00B71070">
      <w:r>
        <w:rPr>
          <w:rFonts w:hint="eastAsia"/>
        </w:rPr>
        <w:t>破坏了这里，会降低主巢巢穴动作的强度</w:t>
      </w:r>
      <w:r w:rsidR="00D749C4">
        <w:rPr>
          <w:rFonts w:hint="eastAsia"/>
        </w:rPr>
        <w:t>，不再制造蟑螂</w:t>
      </w:r>
      <w:r>
        <w:rPr>
          <w:rFonts w:hint="eastAsia"/>
        </w:rPr>
        <w:t>。</w:t>
      </w:r>
    </w:p>
    <w:p w14:paraId="50E18F72" w14:textId="55C4ED8E" w:rsidR="009A6B16" w:rsidRDefault="009A6B16" w:rsidP="009A6B16">
      <w:pPr>
        <w:pStyle w:val="3"/>
      </w:pPr>
      <w:bookmarkStart w:id="56" w:name="_Toc177341936"/>
      <w:r>
        <w:rPr>
          <w:rFonts w:hint="eastAsia"/>
        </w:rPr>
        <w:t>4</w:t>
      </w:r>
      <w:r>
        <w:t xml:space="preserve">.15 </w:t>
      </w:r>
      <w:r w:rsidR="00E015D8">
        <w:rPr>
          <w:rFonts w:hint="eastAsia"/>
        </w:rPr>
        <w:t>刺</w:t>
      </w:r>
      <w:r>
        <w:rPr>
          <w:rFonts w:hint="eastAsia"/>
        </w:rPr>
        <w:t>蛇巢穴</w:t>
      </w:r>
      <w:bookmarkEnd w:id="56"/>
    </w:p>
    <w:p w14:paraId="61FF94F4" w14:textId="21F9676B" w:rsidR="005801D0" w:rsidRPr="005801D0" w:rsidRDefault="005801D0" w:rsidP="00B71070">
      <w:r>
        <w:rPr>
          <w:rFonts w:hint="eastAsia"/>
        </w:rPr>
        <w:t>这里是刺蛇的孵化场，有</w:t>
      </w:r>
      <w:r w:rsidR="00346206">
        <w:t>4</w:t>
      </w:r>
      <w:r>
        <w:rPr>
          <w:rFonts w:hint="eastAsia"/>
        </w:rPr>
        <w:t>只刺蛇在此。</w:t>
      </w:r>
    </w:p>
    <w:p w14:paraId="6B31FC1C" w14:textId="371715F6" w:rsidR="00941D7F" w:rsidRDefault="00E015D8" w:rsidP="00B71070">
      <w:pPr>
        <w:pStyle w:val="af6"/>
      </w:pPr>
      <w:r>
        <w:rPr>
          <w:rFonts w:hint="eastAsia"/>
        </w:rPr>
        <w:t>破坏了这里，会降低主巢巢穴动作的强度</w:t>
      </w:r>
      <w:r w:rsidR="00D749C4">
        <w:rPr>
          <w:rFonts w:hint="eastAsia"/>
        </w:rPr>
        <w:t>，不再制造刺蛇</w:t>
      </w:r>
      <w:r>
        <w:rPr>
          <w:rFonts w:hint="eastAsia"/>
        </w:rPr>
        <w:t>。</w:t>
      </w:r>
    </w:p>
    <w:p w14:paraId="77A1A57F" w14:textId="12C47AF7" w:rsidR="00941D7F" w:rsidRDefault="00941D7F" w:rsidP="00941D7F">
      <w:pPr>
        <w:pStyle w:val="1"/>
      </w:pPr>
      <w:bookmarkStart w:id="57" w:name="_Toc177341937"/>
      <w:r w:rsidRPr="00C67092">
        <w:rPr>
          <w:rFonts w:hint="eastAsia"/>
        </w:rPr>
        <w:t>第</w:t>
      </w:r>
      <w:r>
        <w:rPr>
          <w:rFonts w:hint="eastAsia"/>
        </w:rPr>
        <w:t>五</w:t>
      </w:r>
      <w:r w:rsidRPr="00C67092">
        <w:rPr>
          <w:rFonts w:hint="eastAsia"/>
        </w:rPr>
        <w:t>章</w:t>
      </w:r>
      <w:r>
        <w:rPr>
          <w:rFonts w:hint="eastAsia"/>
        </w:rPr>
        <w:t xml:space="preserve"> </w:t>
      </w:r>
      <w:r w:rsidRPr="00941D7F">
        <w:rPr>
          <w:rFonts w:hint="eastAsia"/>
        </w:rPr>
        <w:t>抉择与结局</w:t>
      </w:r>
      <w:bookmarkEnd w:id="57"/>
    </w:p>
    <w:p w14:paraId="6DE16F73" w14:textId="521C4710" w:rsidR="00D3483B" w:rsidRPr="00D3483B" w:rsidRDefault="00941D7F" w:rsidP="00B71070">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6A0"/>
          </mc:Choice>
          <mc:Fallback>
            <w:t>⚠</w:t>
          </mc:Fallback>
        </mc:AlternateContent>
      </w:r>
      <w:r w:rsidRPr="00941D7F">
        <w:rPr>
          <w:rStyle w:val="Char0"/>
          <w:rFonts w:hint="eastAsia"/>
        </w:rPr>
        <w:t>主巢是一个</w:t>
      </w:r>
      <w:r>
        <w:rPr>
          <w:rStyle w:val="Char0"/>
          <w:rFonts w:hint="eastAsia"/>
        </w:rPr>
        <w:t>极其强大的生命体，如果玩家们没有封禁矿物和瓦斯点，没有破坏孵化场，那么这将会是一场几乎无法胜利的战斗</w:t>
      </w:r>
      <w:r w:rsidR="00D3483B">
        <w:rPr>
          <w:rStyle w:val="Char0"/>
          <w:rFonts w:hint="eastAsia"/>
        </w:rPr>
        <w:t>。如果玩家在攻破虫穴后执意挑战主巢，那么请尽可能在</w:t>
      </w:r>
      <w:r w:rsidR="00D3483B">
        <w:rPr>
          <w:rStyle w:val="Char0"/>
          <w:rFonts w:hint="eastAsia"/>
        </w:rPr>
        <w:t>4</w:t>
      </w:r>
      <w:r w:rsidR="00D3483B">
        <w:rPr>
          <w:rStyle w:val="Char0"/>
        </w:rPr>
        <w:t>.5</w:t>
      </w:r>
      <w:r w:rsidR="00D3483B">
        <w:rPr>
          <w:rStyle w:val="Char0"/>
          <w:rFonts w:hint="eastAsia"/>
        </w:rPr>
        <w:t>给予玩家足够强大的祝福，并让玩家想办法联系上银手、塔莎和</w:t>
      </w:r>
      <w:r w:rsidR="00D3483B">
        <w:rPr>
          <w:rStyle w:val="Char0"/>
          <w:rFonts w:hint="eastAsia"/>
        </w:rPr>
        <w:t>1</w:t>
      </w:r>
      <w:r w:rsidR="00D3483B">
        <w:rPr>
          <w:rStyle w:val="Char0"/>
        </w:rPr>
        <w:t>1</w:t>
      </w:r>
      <w:r w:rsidR="00D3483B">
        <w:rPr>
          <w:rStyle w:val="Char0"/>
          <w:rFonts w:hint="eastAsia"/>
        </w:rPr>
        <w:t>B</w:t>
      </w:r>
      <w:r w:rsidR="00D3483B">
        <w:rPr>
          <w:rStyle w:val="Char0"/>
          <w:rFonts w:hint="eastAsia"/>
        </w:rPr>
        <w:t>前来救援。</w:t>
      </w:r>
    </w:p>
    <w:p w14:paraId="397E6DD6" w14:textId="37420C5B" w:rsidR="00941D7F" w:rsidRDefault="00941D7F" w:rsidP="00941D7F">
      <w:pPr>
        <w:pStyle w:val="2"/>
      </w:pPr>
      <w:bookmarkStart w:id="58" w:name="_Toc177341938"/>
      <w:r>
        <w:t xml:space="preserve">5.1 </w:t>
      </w:r>
      <w:r>
        <w:rPr>
          <w:rFonts w:hint="eastAsia"/>
        </w:rPr>
        <w:t>为了虫群</w:t>
      </w:r>
      <w:bookmarkEnd w:id="58"/>
    </w:p>
    <w:p w14:paraId="65B83F42" w14:textId="0D9CC036" w:rsidR="00D3483B" w:rsidRDefault="00D3483B" w:rsidP="00B71070">
      <w:r>
        <w:rPr>
          <w:rFonts w:hint="eastAsia"/>
        </w:rPr>
        <w:t>玩家接受了虫群的洗礼，他们在与虫群单位结合后获得了强大的力量（不占上限的</w:t>
      </w:r>
      <w:r w:rsidR="00754F2F">
        <w:rPr>
          <w:rFonts w:hint="eastAsia"/>
        </w:rPr>
        <w:t>非</w:t>
      </w:r>
      <w:r>
        <w:rPr>
          <w:rFonts w:hint="eastAsia"/>
        </w:rPr>
        <w:t>圣骑职业等级</w:t>
      </w:r>
      <w:r w:rsidR="00754F2F">
        <w:rPr>
          <w:rFonts w:hint="eastAsia"/>
        </w:rPr>
        <w:t>3</w:t>
      </w:r>
      <w:r w:rsidR="00754F2F">
        <w:rPr>
          <w:rFonts w:hint="eastAsia"/>
        </w:rPr>
        <w:t>级</w:t>
      </w:r>
      <w:r>
        <w:rPr>
          <w:rFonts w:hint="eastAsia"/>
        </w:rPr>
        <w:t>）。</w:t>
      </w:r>
    </w:p>
    <w:p w14:paraId="29DCD97E" w14:textId="3A623C83" w:rsidR="00D3483B" w:rsidRPr="00D3483B" w:rsidRDefault="00D3483B" w:rsidP="00B71070">
      <w:r>
        <w:rPr>
          <w:rFonts w:hint="eastAsia"/>
        </w:rPr>
        <w:t>但代价是他们永远地变成了异虫单位，会被所有人敌视，会遭到主巢及更高级异虫的控制。</w:t>
      </w:r>
    </w:p>
    <w:p w14:paraId="6C78339E" w14:textId="125BB67F" w:rsidR="00941D7F" w:rsidRDefault="00941D7F" w:rsidP="00941D7F">
      <w:pPr>
        <w:pStyle w:val="2"/>
      </w:pPr>
      <w:bookmarkStart w:id="59" w:name="_Toc177341939"/>
      <w:r>
        <w:t xml:space="preserve">5.2 </w:t>
      </w:r>
      <w:r>
        <w:rPr>
          <w:rFonts w:hint="eastAsia"/>
        </w:rPr>
        <w:t>恢复秩序</w:t>
      </w:r>
      <w:bookmarkEnd w:id="59"/>
    </w:p>
    <w:p w14:paraId="3D57C229" w14:textId="1D1ED290" w:rsidR="00D3483B" w:rsidRPr="00D3483B" w:rsidRDefault="00D3483B" w:rsidP="00B71070">
      <w:r>
        <w:rPr>
          <w:rFonts w:hint="eastAsia"/>
        </w:rPr>
        <w:t>玩家们打败了主巢，那些失去控制的异虫们也被莱斯顿爵士打败，克索迪亚在损失了一大半的人口后，终于恢复了秩序，领主联盟也给予了玩家极大的奖励。</w:t>
      </w:r>
    </w:p>
    <w:p w14:paraId="5A612C0F" w14:textId="0864ADE9" w:rsidR="00941D7F" w:rsidRDefault="00941D7F" w:rsidP="00941D7F">
      <w:pPr>
        <w:pStyle w:val="2"/>
      </w:pPr>
      <w:bookmarkStart w:id="60" w:name="_Toc177341940"/>
      <w:r>
        <w:t xml:space="preserve">5.3 </w:t>
      </w:r>
      <w:r w:rsidR="00D3483B">
        <w:rPr>
          <w:rFonts w:hint="eastAsia"/>
        </w:rPr>
        <w:t>仓皇逃窜</w:t>
      </w:r>
      <w:bookmarkEnd w:id="60"/>
    </w:p>
    <w:p w14:paraId="5A0F5C6C" w14:textId="60FBBD0F" w:rsidR="00D3483B" w:rsidRDefault="00D3483B" w:rsidP="00B71070">
      <w:r>
        <w:rPr>
          <w:rFonts w:hint="eastAsia"/>
        </w:rPr>
        <w:t>玩家们在见证了虫穴的能力后，选择与主巢虚与委蛇并逃跑。</w:t>
      </w:r>
    </w:p>
    <w:p w14:paraId="3362E10F" w14:textId="15A8B3D9" w:rsidR="00D3483B" w:rsidRDefault="00D3483B" w:rsidP="00B71070">
      <w:r>
        <w:rPr>
          <w:rFonts w:hint="eastAsia"/>
        </w:rPr>
        <w:t>面对矿洞口的</w:t>
      </w:r>
      <w:r>
        <w:rPr>
          <w:rFonts w:hint="eastAsia"/>
        </w:rPr>
        <w:t>5</w:t>
      </w:r>
      <w:r>
        <w:t>0</w:t>
      </w:r>
      <w:r>
        <w:rPr>
          <w:rFonts w:hint="eastAsia"/>
        </w:rPr>
        <w:t>只工虫、</w:t>
      </w:r>
      <w:r>
        <w:t>50</w:t>
      </w:r>
      <w:r>
        <w:rPr>
          <w:rFonts w:hint="eastAsia"/>
        </w:rPr>
        <w:t>只跳虫、</w:t>
      </w:r>
      <w:r>
        <w:rPr>
          <w:rFonts w:hint="eastAsia"/>
        </w:rPr>
        <w:t>1</w:t>
      </w:r>
      <w:r>
        <w:t>0</w:t>
      </w:r>
      <w:r>
        <w:rPr>
          <w:rFonts w:hint="eastAsia"/>
        </w:rPr>
        <w:t>只蟑螂、</w:t>
      </w:r>
      <w:r>
        <w:rPr>
          <w:rFonts w:hint="eastAsia"/>
        </w:rPr>
        <w:t>1</w:t>
      </w:r>
      <w:r>
        <w:t>0</w:t>
      </w:r>
      <w:r>
        <w:rPr>
          <w:rFonts w:hint="eastAsia"/>
        </w:rPr>
        <w:t>只刺蛇（如果玩家提前清理过矿山</w:t>
      </w:r>
      <w:r>
        <w:rPr>
          <w:rFonts w:hint="eastAsia"/>
        </w:rPr>
        <w:t>/</w:t>
      </w:r>
      <w:r>
        <w:rPr>
          <w:rFonts w:hint="eastAsia"/>
        </w:rPr>
        <w:t>镇民，这里的虫量会减少），剩下的命运，就靠他们自己了。</w:t>
      </w:r>
    </w:p>
    <w:p w14:paraId="60637E30" w14:textId="1B552AE8" w:rsidR="005E10A6" w:rsidRPr="00D3483B" w:rsidRDefault="005E10A6" w:rsidP="00B71070">
      <w:r>
        <w:rPr>
          <w:rFonts w:hint="eastAsia"/>
        </w:rPr>
        <w:t>不过如果玩家们逃得很果断的话，还是可以在虫群集结之前逃离这里。</w:t>
      </w:r>
    </w:p>
    <w:p w14:paraId="2934DFBE" w14:textId="040854D1" w:rsidR="00941D7F" w:rsidRDefault="00D3483B" w:rsidP="00D3483B">
      <w:pPr>
        <w:pStyle w:val="2"/>
      </w:pPr>
      <w:bookmarkStart w:id="61" w:name="_Toc177341941"/>
      <w:r>
        <w:t xml:space="preserve">5.4 </w:t>
      </w:r>
      <w:r>
        <w:rPr>
          <w:rFonts w:hint="eastAsia"/>
        </w:rPr>
        <w:t>葬身虫海</w:t>
      </w:r>
      <w:bookmarkEnd w:id="61"/>
    </w:p>
    <w:p w14:paraId="322379B3" w14:textId="77777777" w:rsidR="00750857" w:rsidRDefault="00D3483B" w:rsidP="00B71070">
      <w:pPr>
        <w:sectPr w:rsidR="00750857" w:rsidSect="00610C39">
          <w:headerReference w:type="default" r:id="rId16"/>
          <w:pgSz w:w="11906" w:h="16838"/>
          <w:pgMar w:top="2155" w:right="851" w:bottom="964" w:left="1418" w:header="567" w:footer="680" w:gutter="0"/>
          <w:cols w:num="2" w:space="425"/>
          <w:docGrid w:type="linesAndChars" w:linePitch="326"/>
        </w:sectPr>
      </w:pPr>
      <w:r>
        <w:rPr>
          <w:rFonts w:hint="eastAsia"/>
        </w:rPr>
        <w:t>面对主巢</w:t>
      </w:r>
      <w:r>
        <w:rPr>
          <w:rFonts w:hint="eastAsia"/>
        </w:rPr>
        <w:t>/</w:t>
      </w:r>
      <w:r>
        <w:rPr>
          <w:rFonts w:hint="eastAsia"/>
        </w:rPr>
        <w:t>无边无际的虫群，玩家和那些牧师、矮人们一样，成为了虫群的养料。</w:t>
      </w:r>
      <w:bookmarkEnd w:id="41"/>
    </w:p>
    <w:p w14:paraId="7C1A28FC" w14:textId="3039BD64" w:rsidR="00750857" w:rsidRDefault="00750857" w:rsidP="00B71070"/>
    <w:p w14:paraId="203E6C6E" w14:textId="77777777" w:rsidR="007C165B" w:rsidRDefault="007C165B" w:rsidP="00B71070"/>
    <w:p w14:paraId="114AD258" w14:textId="7D4E5944" w:rsidR="00C23FF9" w:rsidRDefault="00C23FF9" w:rsidP="00C23FF9">
      <w:pPr>
        <w:pStyle w:val="2"/>
      </w:pPr>
      <w:bookmarkStart w:id="62" w:name="_Toc177341942"/>
      <w:r>
        <w:t>5.</w:t>
      </w:r>
      <w:r>
        <w:t>5</w:t>
      </w:r>
      <w:r>
        <w:t xml:space="preserve"> </w:t>
      </w:r>
      <w:r>
        <w:rPr>
          <w:rFonts w:hint="eastAsia"/>
        </w:rPr>
        <w:t>主巢</w:t>
      </w:r>
    </w:p>
    <w:p w14:paraId="28F9CAAB" w14:textId="05E8C14F" w:rsidR="00C23FF9" w:rsidRDefault="00C23FF9" w:rsidP="00C23FF9">
      <w:r>
        <w:rPr>
          <w:rFonts w:hint="eastAsia"/>
        </w:rPr>
        <w:t>主巢位于⑩的正中心</w:t>
      </w:r>
      <w:r w:rsidR="001137F5">
        <w:rPr>
          <w:rFonts w:hint="eastAsia"/>
        </w:rPr>
        <w:t>，周围有三只脊针爬虫、四只孢子爬虫、</w:t>
      </w:r>
      <w:r w:rsidR="00FC7776">
        <w:rPr>
          <w:rFonts w:hint="eastAsia"/>
        </w:rPr>
        <w:t>两只虫后、</w:t>
      </w:r>
      <w:r w:rsidR="001137F5">
        <w:rPr>
          <w:rFonts w:hint="eastAsia"/>
        </w:rPr>
        <w:t>3</w:t>
      </w:r>
      <w:r w:rsidR="001137F5">
        <w:t>2</w:t>
      </w:r>
      <w:r w:rsidR="001137F5">
        <w:rPr>
          <w:rFonts w:hint="eastAsia"/>
        </w:rPr>
        <w:t>只跳虫</w:t>
      </w:r>
      <w:r w:rsidR="00FC7776">
        <w:rPr>
          <w:rFonts w:hint="eastAsia"/>
        </w:rPr>
        <w:t>。</w:t>
      </w:r>
    </w:p>
    <w:p w14:paraId="279FB218" w14:textId="25323A0F" w:rsidR="00750857" w:rsidRPr="00C23FF9" w:rsidRDefault="00750857" w:rsidP="00C23FF9">
      <w:pPr>
        <w:rPr>
          <w:rFonts w:hint="eastAsia"/>
        </w:rPr>
      </w:pPr>
      <w:r>
        <w:rPr>
          <w:rFonts w:hint="eastAsia"/>
        </w:rPr>
        <w:t>当玩家出现在主巢面前时，主巢会向玩家进行最后一次劝说。</w:t>
      </w:r>
    </w:p>
    <w:p w14:paraId="12A34E60" w14:textId="7247C0F2" w:rsidR="007C165B" w:rsidRPr="00C67092" w:rsidRDefault="00D3483B" w:rsidP="00D63216">
      <w:pPr>
        <w:pStyle w:val="1"/>
      </w:pPr>
      <w:r>
        <w:rPr>
          <w:rFonts w:hint="eastAsia"/>
        </w:rPr>
        <w:t>特殊</w:t>
      </w:r>
      <w:r w:rsidR="007C165B">
        <w:rPr>
          <w:rFonts w:hint="eastAsia"/>
        </w:rPr>
        <w:t>游玩方式</w:t>
      </w:r>
      <w:bookmarkEnd w:id="62"/>
    </w:p>
    <w:p w14:paraId="39E6EA38" w14:textId="3F20DB22" w:rsidR="00726770" w:rsidRDefault="00D3483B" w:rsidP="00B71070">
      <w:r w:rsidRPr="00D3483B">
        <w:rPr>
          <w:rFonts w:hint="eastAsia"/>
        </w:rPr>
        <w:t>1</w:t>
      </w:r>
      <w:r w:rsidRPr="00D3483B">
        <w:t>1</w:t>
      </w:r>
      <w:r w:rsidRPr="00D3483B">
        <w:rPr>
          <w:rFonts w:hint="eastAsia"/>
        </w:rPr>
        <w:t>B</w:t>
      </w:r>
      <w:r w:rsidRPr="00D3483B">
        <w:rPr>
          <w:rFonts w:hint="eastAsia"/>
        </w:rPr>
        <w:t>可以交给奇械师爱好者来扮演</w:t>
      </w:r>
      <w:r w:rsidR="00170696">
        <w:rPr>
          <w:rFonts w:hint="eastAsia"/>
        </w:rPr>
        <w:t>，应用作者的私设：</w:t>
      </w:r>
      <w:r w:rsidR="00170696">
        <w:rPr>
          <w:rFonts w:hint="eastAsia"/>
        </w:rPr>
        <w:t>5R</w:t>
      </w:r>
      <w:r w:rsidR="00170696">
        <w:rPr>
          <w:rFonts w:hint="eastAsia"/>
        </w:rPr>
        <w:t>奇械师（工程师）</w:t>
      </w:r>
      <w:r w:rsidRPr="00D3483B">
        <w:rPr>
          <w:rFonts w:hint="eastAsia"/>
        </w:rPr>
        <w:t>。</w:t>
      </w:r>
      <w:r w:rsidR="00750857" w:rsidRPr="00750857">
        <w:drawing>
          <wp:inline distT="0" distB="0" distL="0" distR="0" wp14:anchorId="6A837CFE" wp14:editId="6EEBD999">
            <wp:extent cx="6513419" cy="4648200"/>
            <wp:effectExtent l="0" t="0" r="0" b="0"/>
            <wp:docPr id="1510099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9372" name=""/>
                    <pic:cNvPicPr/>
                  </pic:nvPicPr>
                  <pic:blipFill>
                    <a:blip r:embed="rId17"/>
                    <a:stretch>
                      <a:fillRect/>
                    </a:stretch>
                  </pic:blipFill>
                  <pic:spPr>
                    <a:xfrm>
                      <a:off x="0" y="0"/>
                      <a:ext cx="6527789" cy="4658455"/>
                    </a:xfrm>
                    <a:prstGeom prst="rect">
                      <a:avLst/>
                    </a:prstGeom>
                  </pic:spPr>
                </pic:pic>
              </a:graphicData>
            </a:graphic>
          </wp:inline>
        </w:drawing>
      </w:r>
    </w:p>
    <w:p w14:paraId="66FCAB0B" w14:textId="65CD0CF0" w:rsidR="00750857" w:rsidRPr="00D3483B" w:rsidRDefault="00750857" w:rsidP="00750857">
      <w:pPr>
        <w:jc w:val="center"/>
        <w:rPr>
          <w:rFonts w:hint="eastAsia"/>
        </w:rPr>
      </w:pPr>
      <w:r>
        <w:rPr>
          <w:rFonts w:hint="eastAsia"/>
        </w:rPr>
        <w:t>主巢布局参考（火！球！术！）</w:t>
      </w:r>
    </w:p>
    <w:p w14:paraId="6AB43936" w14:textId="77777777" w:rsidR="00A249FF" w:rsidRPr="00C67092" w:rsidRDefault="00BC2248" w:rsidP="00B71070">
      <w:pPr>
        <w:sectPr w:rsidR="00A249FF" w:rsidRPr="00C67092" w:rsidSect="00750857">
          <w:pgSz w:w="11906" w:h="16838"/>
          <w:pgMar w:top="2155" w:right="851" w:bottom="964" w:left="1418" w:header="567" w:footer="680" w:gutter="0"/>
          <w:cols w:space="425"/>
          <w:docGrid w:type="linesAndChars" w:linePitch="326"/>
        </w:sectPr>
      </w:pPr>
      <w:r w:rsidRPr="00C67092">
        <w:br w:type="page"/>
      </w:r>
    </w:p>
    <w:p w14:paraId="1F03C8C7" w14:textId="77777777" w:rsidR="00A249FF" w:rsidRPr="00C67092" w:rsidRDefault="009068AB" w:rsidP="00D63216">
      <w:pPr>
        <w:pStyle w:val="1"/>
      </w:pPr>
      <w:bookmarkStart w:id="63" w:name="_Toc408858547"/>
      <w:bookmarkStart w:id="64" w:name="_Toc177341943"/>
      <w:r>
        <w:rPr>
          <w:rFonts w:hint="eastAsia"/>
        </w:rPr>
        <w:lastRenderedPageBreak/>
        <w:t>附录</w:t>
      </w:r>
      <w:r>
        <w:rPr>
          <w:rFonts w:hint="eastAsia"/>
        </w:rPr>
        <w:t>A</w:t>
      </w:r>
      <w:r>
        <w:rPr>
          <w:rFonts w:hint="eastAsia"/>
        </w:rPr>
        <w:t>：</w:t>
      </w:r>
      <w:r w:rsidR="00475A13">
        <w:rPr>
          <w:rFonts w:hint="eastAsia"/>
        </w:rPr>
        <w:t>特殊</w:t>
      </w:r>
      <w:r w:rsidRPr="00C67092">
        <w:rPr>
          <w:rFonts w:hint="eastAsia"/>
        </w:rPr>
        <w:t>魔法物品</w:t>
      </w:r>
      <w:bookmarkEnd w:id="63"/>
      <w:bookmarkEnd w:id="64"/>
    </w:p>
    <w:p w14:paraId="6F3A2CF1" w14:textId="77777777" w:rsidR="00B71070" w:rsidRPr="00B71070" w:rsidRDefault="00B71070" w:rsidP="00B71070">
      <w:pPr>
        <w:pStyle w:val="2"/>
        <w:sectPr w:rsidR="00B71070" w:rsidRPr="00B71070">
          <w:type w:val="continuous"/>
          <w:pgSz w:w="11906" w:h="16838"/>
          <w:pgMar w:top="2155" w:right="851" w:bottom="964" w:left="1418" w:header="567" w:footer="680" w:gutter="0"/>
          <w:cols w:space="425"/>
          <w:docGrid w:type="linesAndChars" w:linePitch="326"/>
        </w:sectPr>
      </w:pPr>
    </w:p>
    <w:p w14:paraId="3717FE55" w14:textId="77777777" w:rsidR="00B71070" w:rsidRDefault="00B71070" w:rsidP="00B71070">
      <w:pPr>
        <w:pStyle w:val="2"/>
      </w:pPr>
      <w:bookmarkStart w:id="65" w:name="_Toc177341944"/>
      <w:r w:rsidRPr="00B71070">
        <w:rPr>
          <w:rFonts w:hint="eastAsia"/>
        </w:rPr>
        <w:t>纸鹤</w:t>
      </w:r>
      <w:r w:rsidRPr="00B71070">
        <w:rPr>
          <w:rFonts w:hint="eastAsia"/>
        </w:rPr>
        <w:t xml:space="preserve"> PAPER BIRD</w:t>
      </w:r>
      <w:bookmarkEnd w:id="65"/>
    </w:p>
    <w:p w14:paraId="0A0A62F3" w14:textId="0DC0C37B" w:rsidR="00B71070" w:rsidRPr="00B71070" w:rsidRDefault="00B71070" w:rsidP="00B71070">
      <w:r w:rsidRPr="00B71070">
        <w:rPr>
          <w:rFonts w:hint="eastAsia"/>
        </w:rPr>
        <w:t>奇物，非普通</w:t>
      </w:r>
    </w:p>
    <w:p w14:paraId="51AD3B71" w14:textId="20CE7DCE" w:rsidR="00B71070" w:rsidRPr="00B71070" w:rsidRDefault="00B71070" w:rsidP="00B71070">
      <w:r w:rsidRPr="00B71070">
        <w:rPr>
          <w:rFonts w:hint="eastAsia"/>
        </w:rPr>
        <w:t>你可以在这张魔法羊皮纸上写下不超过五十个字，并说出一个生物的名字，羊皮纸就会在魔法作用下折成一只微型纸鹤，飞向被你念出名字的收信人。</w:t>
      </w:r>
    </w:p>
    <w:p w14:paraId="6E22D664" w14:textId="2CBCFCD0" w:rsidR="00B71070" w:rsidRPr="00B71070" w:rsidRDefault="00B71070" w:rsidP="00B71070">
      <w:r w:rsidRPr="00B71070">
        <w:rPr>
          <w:rFonts w:hint="eastAsia"/>
        </w:rPr>
        <w:t>收信人必须和你位于同一位面，否则纸鹤会在起飞时化为灰烬。</w:t>
      </w:r>
    </w:p>
    <w:p w14:paraId="464B7E64" w14:textId="77777777" w:rsidR="00B71070" w:rsidRDefault="00B71070" w:rsidP="00B71070">
      <w:r w:rsidRPr="00B71070">
        <w:rPr>
          <w:rFonts w:hint="eastAsia"/>
        </w:rPr>
        <w:t>纸鹤为一件物品，拥有</w:t>
      </w:r>
      <w:r w:rsidRPr="00B71070">
        <w:t>1</w:t>
      </w:r>
      <w:r w:rsidRPr="00B71070">
        <w:rPr>
          <w:rFonts w:hint="eastAsia"/>
        </w:rPr>
        <w:t>点生命值，</w:t>
      </w:r>
      <w:r w:rsidRPr="00B71070">
        <w:t>13</w:t>
      </w:r>
      <w:r w:rsidRPr="00B71070">
        <w:rPr>
          <w:rFonts w:hint="eastAsia"/>
        </w:rPr>
        <w:t>点</w:t>
      </w:r>
      <w:r w:rsidRPr="00B71070">
        <w:t>AC</w:t>
      </w:r>
      <w:r w:rsidRPr="00B71070">
        <w:rPr>
          <w:rFonts w:hint="eastAsia"/>
        </w:rPr>
        <w:t>和</w:t>
      </w:r>
      <w:r w:rsidRPr="00B71070">
        <w:t>60</w:t>
      </w:r>
      <w:r w:rsidRPr="00B71070">
        <w:rPr>
          <w:rFonts w:hint="eastAsia"/>
        </w:rPr>
        <w:t>尺飞行速度。其敏捷为</w:t>
      </w:r>
      <w:r w:rsidRPr="00B71070">
        <w:t>16</w:t>
      </w:r>
      <w:r w:rsidRPr="00B71070">
        <w:rPr>
          <w:rFonts w:hint="eastAsia"/>
        </w:rPr>
        <w:t>（</w:t>
      </w:r>
      <w:r w:rsidRPr="00B71070">
        <w:t>+3</w:t>
      </w:r>
      <w:r w:rsidRPr="00B71070">
        <w:rPr>
          <w:rFonts w:hint="eastAsia"/>
        </w:rPr>
        <w:t>），所有其它属性均为</w:t>
      </w:r>
      <w:r w:rsidRPr="00B71070">
        <w:t>1</w:t>
      </w:r>
      <w:r w:rsidRPr="00B71070">
        <w:t>（</w:t>
      </w:r>
      <w:r w:rsidRPr="00B71070">
        <w:t>-5</w:t>
      </w:r>
      <w:r w:rsidRPr="00B71070">
        <w:t>），且对毒素和心灵伤害免疫。</w:t>
      </w:r>
    </w:p>
    <w:p w14:paraId="08891C69" w14:textId="7E4E95E5" w:rsidR="00B71070" w:rsidRPr="00B71070" w:rsidRDefault="00B71070" w:rsidP="00B71070">
      <w:r w:rsidRPr="00B71070">
        <w:rPr>
          <w:rFonts w:hint="eastAsia"/>
        </w:rPr>
        <w:t>纸鹤会以最直接的路线飞到指定收信人的</w:t>
      </w:r>
      <w:r w:rsidRPr="00B71070">
        <w:t>5</w:t>
      </w:r>
      <w:r w:rsidRPr="00B71070">
        <w:t>尺</w:t>
      </w:r>
      <w:r w:rsidRPr="00B71070">
        <w:rPr>
          <w:rFonts w:hint="eastAsia"/>
        </w:rPr>
        <w:t>范围内，并变成一张不会动的非魔法羊皮纸，只有指定收信人才能将其打开。如果纸鹤的生命值或移动速度降为</w:t>
      </w:r>
      <w:r w:rsidRPr="00B71070">
        <w:t>0</w:t>
      </w:r>
      <w:r w:rsidRPr="00B71070">
        <w:t>，或因为其它原因无法移动，它将化</w:t>
      </w:r>
      <w:r w:rsidRPr="00B71070">
        <w:rPr>
          <w:rFonts w:hint="eastAsia"/>
        </w:rPr>
        <w:t>为灰烬。</w:t>
      </w:r>
    </w:p>
    <w:p w14:paraId="472C7617" w14:textId="07B18BD4" w:rsidR="00B71070" w:rsidRDefault="00B71070" w:rsidP="00B71070">
      <w:r w:rsidRPr="00B71070">
        <w:rPr>
          <w:rFonts w:hint="eastAsia"/>
        </w:rPr>
        <w:t>纸鹤通常被装在扁平的小盒里，里面共盛有</w:t>
      </w:r>
      <w:r w:rsidRPr="00B71070">
        <w:t>1d6+3</w:t>
      </w:r>
      <w:r w:rsidRPr="00B71070">
        <w:t>张羊皮纸。</w:t>
      </w:r>
    </w:p>
    <w:p w14:paraId="7D921B9D" w14:textId="77777777" w:rsidR="00B71070" w:rsidRDefault="00B71070" w:rsidP="00B71070"/>
    <w:p w14:paraId="64846C51" w14:textId="0CCF997B" w:rsidR="00B71070" w:rsidRPr="00C67092" w:rsidRDefault="00B71070" w:rsidP="00B71070">
      <w:pPr>
        <w:pStyle w:val="2"/>
      </w:pPr>
      <w:bookmarkStart w:id="66" w:name="_Toc177341945"/>
      <w:r>
        <w:rPr>
          <w:rFonts w:hint="eastAsia"/>
        </w:rPr>
        <w:t>虫后的结晶</w:t>
      </w:r>
      <w:bookmarkEnd w:id="66"/>
    </w:p>
    <w:p w14:paraId="46EAD30B" w14:textId="2034441D" w:rsidR="00B71070" w:rsidRDefault="00B71070" w:rsidP="00B71070">
      <w:r>
        <w:rPr>
          <w:rFonts w:hint="eastAsia"/>
        </w:rPr>
        <w:t>饰品</w:t>
      </w:r>
      <w:r w:rsidRPr="00B71070">
        <w:rPr>
          <w:rFonts w:hint="eastAsia"/>
        </w:rPr>
        <w:t>，非普通</w:t>
      </w:r>
      <w:r>
        <w:rPr>
          <w:rFonts w:hint="eastAsia"/>
        </w:rPr>
        <w:t>/</w:t>
      </w:r>
      <w:r>
        <w:rPr>
          <w:rFonts w:hint="eastAsia"/>
        </w:rPr>
        <w:t>珍惜（需同调）</w:t>
      </w:r>
    </w:p>
    <w:p w14:paraId="5DD9C5C6" w14:textId="77777777" w:rsidR="00B71070" w:rsidRDefault="00B71070" w:rsidP="00B71070">
      <w:r>
        <w:rPr>
          <w:rFonts w:hint="eastAsia"/>
        </w:rPr>
        <w:t>·</w:t>
      </w:r>
      <w:r w:rsidRPr="00B71070">
        <w:t>当</w:t>
      </w:r>
      <w:r>
        <w:rPr>
          <w:rFonts w:hint="eastAsia"/>
        </w:rPr>
        <w:t>同调者</w:t>
      </w:r>
      <w:r w:rsidRPr="00B71070">
        <w:t>消耗法术位为一个生物施展恢复生命值的法术时，该生物在</w:t>
      </w:r>
      <w:r>
        <w:rPr>
          <w:rFonts w:hint="eastAsia"/>
        </w:rPr>
        <w:t>同调者</w:t>
      </w:r>
      <w:r w:rsidRPr="00B71070">
        <w:t>施法的回合额外恢复</w:t>
      </w:r>
      <w:r w:rsidRPr="00B71070">
        <w:t>2+</w:t>
      </w:r>
      <w:r w:rsidRPr="00B71070">
        <w:t>法术环阶的生命值。</w:t>
      </w:r>
    </w:p>
    <w:p w14:paraId="36B92A11" w14:textId="35CA20F2" w:rsidR="00B71070" w:rsidRDefault="00B71070" w:rsidP="00B71070">
      <w:r>
        <w:rPr>
          <w:rFonts w:hint="eastAsia"/>
        </w:rPr>
        <w:t>·与之同调的</w:t>
      </w:r>
      <w:r w:rsidRPr="00A02A52">
        <w:t>生物能够以一个</w:t>
      </w:r>
      <w:r>
        <w:rPr>
          <w:rFonts w:hint="eastAsia"/>
        </w:rPr>
        <w:t>附赠</w:t>
      </w:r>
      <w:r w:rsidRPr="00A02A52">
        <w:t>动作恢复一个已被消耗掉的法术位。被恢复的法术位环阶必须是</w:t>
      </w:r>
      <w:r>
        <w:rPr>
          <w:rFonts w:hint="eastAsia"/>
        </w:rPr>
        <w:t>5</w:t>
      </w:r>
      <w:r w:rsidRPr="00A02A52">
        <w:t>环或更低环阶的法术位。一旦使用，此戒指在次日黎明前将无法再次使用。</w:t>
      </w:r>
      <w:r>
        <w:rPr>
          <w:rFonts w:hint="eastAsia"/>
        </w:rPr>
        <w:t>（第二条效果仅限虫后（精英）（哈罗德）体内的才有）</w:t>
      </w:r>
    </w:p>
    <w:p w14:paraId="3EF1C542" w14:textId="77777777" w:rsidR="00B71070" w:rsidRDefault="00B71070" w:rsidP="00B71070"/>
    <w:p w14:paraId="67125550" w14:textId="157AA109" w:rsidR="00B71070" w:rsidRPr="00C67092" w:rsidRDefault="00B71070" w:rsidP="00B71070">
      <w:pPr>
        <w:pStyle w:val="2"/>
      </w:pPr>
      <w:bookmarkStart w:id="67" w:name="_Toc177341946"/>
      <w:r>
        <w:rPr>
          <w:rFonts w:hint="eastAsia"/>
        </w:rPr>
        <w:t>王虫的结晶</w:t>
      </w:r>
      <w:bookmarkEnd w:id="67"/>
    </w:p>
    <w:p w14:paraId="1636806B" w14:textId="2C1FF10F" w:rsidR="00B71070" w:rsidRDefault="00B71070" w:rsidP="00B71070">
      <w:r>
        <w:rPr>
          <w:rFonts w:hint="eastAsia"/>
        </w:rPr>
        <w:t>饰品</w:t>
      </w:r>
      <w:r w:rsidRPr="00B71070">
        <w:rPr>
          <w:rFonts w:hint="eastAsia"/>
        </w:rPr>
        <w:t>，</w:t>
      </w:r>
      <w:r>
        <w:rPr>
          <w:rFonts w:hint="eastAsia"/>
        </w:rPr>
        <w:t>珍惜（需同调）</w:t>
      </w:r>
    </w:p>
    <w:p w14:paraId="0B284CF6" w14:textId="15D42BFF" w:rsidR="00B71070" w:rsidRDefault="00B71070" w:rsidP="00B71070">
      <w:r w:rsidRPr="00B71070">
        <w:rPr>
          <w:rFonts w:hint="eastAsia"/>
        </w:rPr>
        <w:t>以一个魔法动作，你展现</w:t>
      </w:r>
      <w:r w:rsidR="00C23FF9">
        <w:rPr>
          <w:rFonts w:hint="eastAsia"/>
        </w:rPr>
        <w:t>结晶</w:t>
      </w:r>
      <w:r w:rsidRPr="00B71070">
        <w:rPr>
          <w:rFonts w:hint="eastAsia"/>
        </w:rPr>
        <w:t>，斥退</w:t>
      </w:r>
      <w:r>
        <w:rPr>
          <w:rFonts w:hint="eastAsia"/>
        </w:rPr>
        <w:t>异虫</w:t>
      </w:r>
      <w:r w:rsidRPr="00B71070">
        <w:rPr>
          <w:rFonts w:hint="eastAsia"/>
        </w:rPr>
        <w:t>生物。你</w:t>
      </w:r>
      <w:r w:rsidRPr="00B71070">
        <w:t>30</w:t>
      </w:r>
      <w:r w:rsidRPr="00B71070">
        <w:t>尺内每个由你选择的</w:t>
      </w:r>
      <w:r>
        <w:rPr>
          <w:rFonts w:hint="eastAsia"/>
        </w:rPr>
        <w:t>异虫</w:t>
      </w:r>
      <w:r w:rsidRPr="00B71070">
        <w:t>都必须进行一次感知豁免，失败则陷入恐慌和失能状态，持续一分钟。在这段持续时间内，被驱散的生物会尽可能远离你。此效应在其受到伤害时提前结束，你陷入失能状态或是死亡也会结束此效应。</w:t>
      </w:r>
    </w:p>
    <w:p w14:paraId="4D463C8E" w14:textId="50352C25" w:rsidR="00B71070" w:rsidRPr="00C67092" w:rsidRDefault="00B71070" w:rsidP="00B71070">
      <w:pPr>
        <w:sectPr w:rsidR="00B71070" w:rsidRPr="00C67092">
          <w:type w:val="continuous"/>
          <w:pgSz w:w="11906" w:h="16838"/>
          <w:pgMar w:top="2155" w:right="851" w:bottom="964" w:left="1418" w:header="567" w:footer="680" w:gutter="0"/>
          <w:cols w:num="2" w:space="425"/>
          <w:docGrid w:type="linesAndChars" w:linePitch="326"/>
        </w:sectPr>
      </w:pPr>
      <w:r>
        <w:rPr>
          <w:rFonts w:hint="eastAsia"/>
        </w:rPr>
        <w:t>同调者</w:t>
      </w:r>
      <w:r w:rsidRPr="00B71070">
        <w:rPr>
          <w:rFonts w:hint="eastAsia"/>
        </w:rPr>
        <w:t>可以使用</w:t>
      </w:r>
      <w:r>
        <w:rPr>
          <w:rFonts w:hint="eastAsia"/>
        </w:rPr>
        <w:t>此动作</w:t>
      </w:r>
      <w:r w:rsidRPr="00B71070">
        <w:rPr>
          <w:rFonts w:hint="eastAsia"/>
        </w:rPr>
        <w:t>两次，在完成一次短休</w:t>
      </w:r>
      <w:r w:rsidR="00B61D77">
        <w:rPr>
          <w:rFonts w:hint="eastAsia"/>
        </w:rPr>
        <w:t>或长休</w:t>
      </w:r>
      <w:r w:rsidRPr="00B71070">
        <w:rPr>
          <w:rFonts w:hint="eastAsia"/>
        </w:rPr>
        <w:t>时恢复一次使用次数</w:t>
      </w:r>
    </w:p>
    <w:p w14:paraId="1A8DF838" w14:textId="77777777" w:rsidR="00A249FF" w:rsidRPr="00C67092" w:rsidRDefault="00BC2248" w:rsidP="00B71070">
      <w:pPr>
        <w:rPr>
          <w:rFonts w:cstheme="minorBidi"/>
          <w:kern w:val="44"/>
          <w:sz w:val="44"/>
          <w:szCs w:val="44"/>
        </w:rPr>
      </w:pPr>
      <w:r w:rsidRPr="00C67092">
        <w:br w:type="page"/>
      </w:r>
    </w:p>
    <w:p w14:paraId="53782DA5" w14:textId="77777777" w:rsidR="00A249FF" w:rsidRPr="00B71070" w:rsidRDefault="00A249FF" w:rsidP="00D63216">
      <w:pPr>
        <w:pStyle w:val="1"/>
        <w:sectPr w:rsidR="00A249FF" w:rsidRPr="00B71070">
          <w:type w:val="continuous"/>
          <w:pgSz w:w="11906" w:h="16838"/>
          <w:pgMar w:top="2155" w:right="851" w:bottom="964" w:left="1418" w:header="567" w:footer="680" w:gutter="0"/>
          <w:cols w:num="2" w:space="425"/>
          <w:docGrid w:type="linesAndChars" w:linePitch="326"/>
        </w:sectPr>
      </w:pPr>
    </w:p>
    <w:p w14:paraId="3F5324D2" w14:textId="7F4233D8" w:rsidR="00604D35" w:rsidRPr="007234A6" w:rsidRDefault="007234A6" w:rsidP="006D1DD2">
      <w:pPr>
        <w:pStyle w:val="1"/>
      </w:pPr>
      <w:bookmarkStart w:id="68" w:name="_Toc408858551"/>
      <w:bookmarkStart w:id="69" w:name="_Toc177341947"/>
      <w:r>
        <w:rPr>
          <w:rFonts w:hint="eastAsia"/>
        </w:rPr>
        <w:lastRenderedPageBreak/>
        <w:t>附录</w:t>
      </w:r>
      <w:r>
        <w:rPr>
          <w:rFonts w:hint="eastAsia"/>
        </w:rPr>
        <w:t>B</w:t>
      </w:r>
      <w:r>
        <w:rPr>
          <w:rFonts w:hint="eastAsia"/>
        </w:rPr>
        <w:t>：</w:t>
      </w:r>
      <w:r w:rsidRPr="00C67092">
        <w:rPr>
          <w:rFonts w:hint="eastAsia"/>
        </w:rPr>
        <w:t>NPC</w:t>
      </w:r>
      <w:r w:rsidRPr="00C67092">
        <w:rPr>
          <w:rFonts w:hint="eastAsia"/>
        </w:rPr>
        <w:t>和怪物</w:t>
      </w:r>
      <w:bookmarkStart w:id="70" w:name="OLE_LINK6"/>
      <w:bookmarkStart w:id="71" w:name="OLE_LINK7"/>
      <w:bookmarkEnd w:id="68"/>
      <w:bookmarkEnd w:id="69"/>
    </w:p>
    <w:p w14:paraId="62BD1659" w14:textId="500FFB54" w:rsidR="006D1DD2" w:rsidRPr="007234A6" w:rsidRDefault="006D1DD2" w:rsidP="006D1DD2">
      <w:pPr>
        <w:pStyle w:val="2"/>
      </w:pPr>
      <w:r>
        <w:rPr>
          <w:rFonts w:hint="eastAsia"/>
        </w:rPr>
        <w:t>强尼·冯</w:t>
      </w:r>
      <w:r w:rsidRPr="00504B4B">
        <w:rPr>
          <w:rFonts w:hint="eastAsia"/>
        </w:rPr>
        <w:t>·银手</w:t>
      </w:r>
    </w:p>
    <w:p w14:paraId="5180AF05" w14:textId="578F26F9" w:rsidR="00631DE2" w:rsidRDefault="006D1DD2" w:rsidP="00631DE2">
      <w:r>
        <w:rPr>
          <w:rFonts w:hint="eastAsia"/>
        </w:rPr>
        <w:t>中</w:t>
      </w:r>
      <w:r w:rsidR="00631DE2">
        <w:rPr>
          <w:rFonts w:hint="eastAsia"/>
        </w:rPr>
        <w:t>型类人生物</w:t>
      </w:r>
      <w:r w:rsidR="00631DE2">
        <w:t>(</w:t>
      </w:r>
      <w:r w:rsidR="00631DE2">
        <w:rPr>
          <w:rFonts w:hint="eastAsia"/>
        </w:rPr>
        <w:t>人类</w:t>
      </w:r>
      <w:r w:rsidR="00631DE2">
        <w:rPr>
          <w:rFonts w:hint="eastAsia"/>
        </w:rPr>
        <w:t>)</w:t>
      </w:r>
      <w:r w:rsidR="00631DE2">
        <w:t>,</w:t>
      </w:r>
      <w:r w:rsidR="00631DE2">
        <w:rPr>
          <w:rFonts w:hint="eastAsia"/>
        </w:rPr>
        <w:t>混乱中立</w:t>
      </w:r>
    </w:p>
    <w:p w14:paraId="50C74203" w14:textId="234751D8" w:rsidR="00631DE2" w:rsidRDefault="00631DE2" w:rsidP="00631DE2">
      <w:r>
        <w:t>7</w:t>
      </w:r>
      <w:r>
        <w:t>级</w:t>
      </w:r>
      <w:r>
        <w:rPr>
          <w:rFonts w:hint="eastAsia"/>
        </w:rPr>
        <w:t>战士</w:t>
      </w:r>
      <w:r w:rsidR="00504B4B">
        <w:rPr>
          <w:rFonts w:hint="eastAsia"/>
        </w:rPr>
        <w:t>（勇士）</w:t>
      </w:r>
    </w:p>
    <w:p w14:paraId="073C4CDA" w14:textId="705DD27A" w:rsidR="00631DE2" w:rsidRDefault="00631DE2" w:rsidP="00631DE2">
      <w:r>
        <w:rPr>
          <w:rFonts w:hint="eastAsia"/>
        </w:rPr>
        <w:t>专长：警觉，</w:t>
      </w:r>
      <w:r w:rsidR="00622113">
        <w:rPr>
          <w:rFonts w:hint="eastAsia"/>
        </w:rPr>
        <w:t>健壮，</w:t>
      </w:r>
      <w:r w:rsidR="00D602DD">
        <w:rPr>
          <w:rFonts w:hint="eastAsia"/>
        </w:rPr>
        <w:t>长柄武器大师</w:t>
      </w:r>
      <w:r>
        <w:rPr>
          <w:rFonts w:hint="eastAsia"/>
        </w:rPr>
        <w:t>，重甲大师，巨武器大师（已加入伤害中）</w:t>
      </w:r>
    </w:p>
    <w:p w14:paraId="05E4DE23" w14:textId="232ED319" w:rsidR="00604D35" w:rsidRPr="007234A6" w:rsidRDefault="00604D35" w:rsidP="00B71070">
      <w:r w:rsidRPr="007234A6">
        <w:rPr>
          <w:rFonts w:hint="eastAsia"/>
        </w:rPr>
        <w:t>护甲等级：</w:t>
      </w:r>
      <w:r w:rsidRPr="007234A6">
        <w:rPr>
          <w:rFonts w:hint="eastAsia"/>
        </w:rPr>
        <w:t>1</w:t>
      </w:r>
      <w:r w:rsidR="00631DE2">
        <w:t>9</w:t>
      </w:r>
      <w:r w:rsidRPr="007234A6">
        <w:rPr>
          <w:rFonts w:hint="eastAsia"/>
        </w:rPr>
        <w:t>（板甲</w:t>
      </w:r>
      <w:r w:rsidR="00631DE2">
        <w:rPr>
          <w:rFonts w:hint="eastAsia"/>
        </w:rPr>
        <w:t>+</w:t>
      </w:r>
      <w:r w:rsidR="00631DE2">
        <w:t>1</w:t>
      </w:r>
      <w:r w:rsidRPr="007234A6">
        <w:rPr>
          <w:rFonts w:hint="eastAsia"/>
        </w:rPr>
        <w:t>）</w:t>
      </w:r>
    </w:p>
    <w:p w14:paraId="382A8F5A" w14:textId="20048446" w:rsidR="00604D35" w:rsidRPr="007234A6" w:rsidRDefault="00604D35" w:rsidP="00B71070">
      <w:r w:rsidRPr="007234A6">
        <w:rPr>
          <w:rFonts w:hint="eastAsia"/>
        </w:rPr>
        <w:t>生命值：</w:t>
      </w:r>
      <w:r w:rsidR="00622113">
        <w:t>9</w:t>
      </w:r>
      <w:r w:rsidR="00090096">
        <w:t>3</w:t>
      </w:r>
      <w:r w:rsidRPr="007234A6">
        <w:rPr>
          <w:rFonts w:hint="eastAsia"/>
        </w:rPr>
        <w:t>（</w:t>
      </w:r>
      <w:r w:rsidR="00EF5535">
        <w:t>7</w:t>
      </w:r>
      <w:r w:rsidRPr="007234A6">
        <w:rPr>
          <w:rFonts w:hint="eastAsia"/>
        </w:rPr>
        <w:t>d10+</w:t>
      </w:r>
      <w:r w:rsidR="00631DE2">
        <w:t>35</w:t>
      </w:r>
      <w:r w:rsidR="00622113">
        <w:t>+14</w:t>
      </w:r>
      <w:r w:rsidRPr="007234A6">
        <w:rPr>
          <w:rFonts w:hint="eastAsia"/>
        </w:rPr>
        <w:t>）</w:t>
      </w:r>
    </w:p>
    <w:p w14:paraId="53CA30BB" w14:textId="43397260" w:rsidR="00604D35" w:rsidRPr="007234A6" w:rsidRDefault="00604D35" w:rsidP="00B71070">
      <w:r w:rsidRPr="007234A6">
        <w:rPr>
          <w:rFonts w:hint="eastAsia"/>
        </w:rPr>
        <w:t>速度：</w:t>
      </w:r>
      <w:r w:rsidR="00631DE2">
        <w:t>4</w:t>
      </w:r>
      <w:r w:rsidR="00324B3E">
        <w:t>0</w:t>
      </w:r>
      <w:r w:rsidRPr="007234A6">
        <w:rPr>
          <w:rFonts w:hint="eastAsia"/>
        </w:rPr>
        <w:t>尺</w:t>
      </w:r>
    </w:p>
    <w:p w14:paraId="0EBC6940" w14:textId="4C198C03" w:rsidR="00604D35" w:rsidRPr="007234A6" w:rsidRDefault="00604D35" w:rsidP="00B71070">
      <w:r w:rsidRPr="007234A6">
        <w:rPr>
          <w:rFonts w:hint="eastAsia"/>
        </w:rPr>
        <w:t>力量</w:t>
      </w:r>
      <w:r w:rsidR="00631DE2">
        <w:rPr>
          <w:rFonts w:hint="eastAsia"/>
        </w:rPr>
        <w:t>2</w:t>
      </w:r>
      <w:r w:rsidR="00631DE2">
        <w:t>4</w:t>
      </w:r>
      <w:r w:rsidRPr="007234A6">
        <w:rPr>
          <w:rFonts w:hint="eastAsia"/>
        </w:rPr>
        <w:t>（</w:t>
      </w:r>
      <w:r w:rsidRPr="007234A6">
        <w:rPr>
          <w:rFonts w:hint="eastAsia"/>
        </w:rPr>
        <w:t>+</w:t>
      </w:r>
      <w:r w:rsidR="00631DE2">
        <w:t>7</w:t>
      </w:r>
      <w:r w:rsidRPr="007234A6">
        <w:rPr>
          <w:rFonts w:hint="eastAsia"/>
        </w:rPr>
        <w:t>）</w:t>
      </w:r>
      <w:r w:rsidRPr="007234A6">
        <w:rPr>
          <w:rFonts w:hint="eastAsia"/>
        </w:rPr>
        <w:t xml:space="preserve"> </w:t>
      </w:r>
      <w:r w:rsidRPr="007234A6">
        <w:rPr>
          <w:rFonts w:hint="eastAsia"/>
        </w:rPr>
        <w:t>敏捷</w:t>
      </w:r>
      <w:r w:rsidR="00631DE2">
        <w:t>18</w:t>
      </w:r>
      <w:r w:rsidRPr="007234A6">
        <w:rPr>
          <w:rFonts w:hint="eastAsia"/>
        </w:rPr>
        <w:t>（</w:t>
      </w:r>
      <w:r w:rsidRPr="007234A6">
        <w:rPr>
          <w:rFonts w:hint="eastAsia"/>
        </w:rPr>
        <w:t>+</w:t>
      </w:r>
      <w:r w:rsidR="00631DE2">
        <w:t>4</w:t>
      </w:r>
      <w:r w:rsidRPr="007234A6">
        <w:rPr>
          <w:rFonts w:hint="eastAsia"/>
        </w:rPr>
        <w:t>）</w:t>
      </w:r>
      <w:r w:rsidRPr="007234A6">
        <w:rPr>
          <w:rFonts w:hint="eastAsia"/>
        </w:rPr>
        <w:t xml:space="preserve"> </w:t>
      </w:r>
      <w:r w:rsidRPr="007234A6">
        <w:rPr>
          <w:rFonts w:hint="eastAsia"/>
        </w:rPr>
        <w:t>体质</w:t>
      </w:r>
      <w:r w:rsidRPr="007234A6">
        <w:rPr>
          <w:rFonts w:hint="eastAsia"/>
        </w:rPr>
        <w:t>20</w:t>
      </w:r>
      <w:r w:rsidRPr="007234A6">
        <w:rPr>
          <w:rFonts w:hint="eastAsia"/>
        </w:rPr>
        <w:t>（</w:t>
      </w:r>
      <w:r w:rsidRPr="007234A6">
        <w:rPr>
          <w:rFonts w:hint="eastAsia"/>
        </w:rPr>
        <w:t>+5</w:t>
      </w:r>
      <w:r w:rsidRPr="007234A6">
        <w:rPr>
          <w:rFonts w:hint="eastAsia"/>
        </w:rPr>
        <w:t>）</w:t>
      </w:r>
    </w:p>
    <w:p w14:paraId="6D1E84A1" w14:textId="14D9194A" w:rsidR="00604D35" w:rsidRPr="007234A6" w:rsidRDefault="00604D35" w:rsidP="00B71070">
      <w:r w:rsidRPr="007234A6">
        <w:rPr>
          <w:rFonts w:hint="eastAsia"/>
        </w:rPr>
        <w:t>智力</w:t>
      </w:r>
      <w:r w:rsidR="00631DE2">
        <w:t>14</w:t>
      </w:r>
      <w:r w:rsidRPr="007234A6">
        <w:rPr>
          <w:rFonts w:hint="eastAsia"/>
        </w:rPr>
        <w:t>（</w:t>
      </w:r>
      <w:r w:rsidRPr="007234A6">
        <w:rPr>
          <w:rFonts w:hint="eastAsia"/>
        </w:rPr>
        <w:t>+</w:t>
      </w:r>
      <w:r w:rsidR="00631DE2">
        <w:t>2</w:t>
      </w:r>
      <w:r w:rsidRPr="007234A6">
        <w:rPr>
          <w:rFonts w:hint="eastAsia"/>
        </w:rPr>
        <w:t>）</w:t>
      </w:r>
      <w:r w:rsidRPr="007234A6">
        <w:rPr>
          <w:rFonts w:hint="eastAsia"/>
        </w:rPr>
        <w:t xml:space="preserve"> </w:t>
      </w:r>
      <w:r w:rsidRPr="007234A6">
        <w:rPr>
          <w:rFonts w:hint="eastAsia"/>
        </w:rPr>
        <w:t>感知</w:t>
      </w:r>
      <w:r w:rsidR="00631DE2">
        <w:t>20</w:t>
      </w:r>
      <w:r w:rsidRPr="007234A6">
        <w:rPr>
          <w:rFonts w:hint="eastAsia"/>
        </w:rPr>
        <w:t>（</w:t>
      </w:r>
      <w:r w:rsidRPr="007234A6">
        <w:rPr>
          <w:rFonts w:hint="eastAsia"/>
        </w:rPr>
        <w:t>+</w:t>
      </w:r>
      <w:r w:rsidR="00631DE2">
        <w:t>5</w:t>
      </w:r>
      <w:r w:rsidRPr="007234A6">
        <w:rPr>
          <w:rFonts w:hint="eastAsia"/>
        </w:rPr>
        <w:t>）</w:t>
      </w:r>
      <w:r w:rsidRPr="007234A6">
        <w:rPr>
          <w:rFonts w:hint="eastAsia"/>
        </w:rPr>
        <w:t xml:space="preserve"> </w:t>
      </w:r>
      <w:r w:rsidRPr="007234A6">
        <w:rPr>
          <w:rFonts w:hint="eastAsia"/>
        </w:rPr>
        <w:t>魅力</w:t>
      </w:r>
      <w:r w:rsidR="00631DE2">
        <w:t>16</w:t>
      </w:r>
      <w:r w:rsidRPr="007234A6">
        <w:rPr>
          <w:rFonts w:hint="eastAsia"/>
        </w:rPr>
        <w:t>（</w:t>
      </w:r>
      <w:r w:rsidRPr="007234A6">
        <w:rPr>
          <w:rFonts w:hint="eastAsia"/>
        </w:rPr>
        <w:t>+</w:t>
      </w:r>
      <w:r w:rsidR="00631DE2">
        <w:t>3</w:t>
      </w:r>
      <w:r w:rsidRPr="007234A6">
        <w:rPr>
          <w:rFonts w:hint="eastAsia"/>
        </w:rPr>
        <w:t>）</w:t>
      </w:r>
    </w:p>
    <w:p w14:paraId="46D30029" w14:textId="5E7BD5AD" w:rsidR="00604D35" w:rsidRPr="007234A6" w:rsidRDefault="00604D35" w:rsidP="00B71070">
      <w:r w:rsidRPr="007234A6">
        <w:rPr>
          <w:rFonts w:hint="eastAsia"/>
        </w:rPr>
        <w:t>豁免：力量</w:t>
      </w:r>
      <w:r w:rsidRPr="007234A6">
        <w:rPr>
          <w:rFonts w:hint="eastAsia"/>
        </w:rPr>
        <w:t>+</w:t>
      </w:r>
      <w:r w:rsidR="00631DE2">
        <w:t>10</w:t>
      </w:r>
      <w:r w:rsidRPr="007234A6">
        <w:rPr>
          <w:rFonts w:hint="eastAsia"/>
        </w:rPr>
        <w:t>，体质</w:t>
      </w:r>
      <w:r w:rsidRPr="007234A6">
        <w:rPr>
          <w:rFonts w:hint="eastAsia"/>
        </w:rPr>
        <w:t>+</w:t>
      </w:r>
      <w:r w:rsidR="00631DE2">
        <w:t>8</w:t>
      </w:r>
    </w:p>
    <w:p w14:paraId="27B9FF7C" w14:textId="3A29B60E" w:rsidR="00604D35" w:rsidRPr="007234A6" w:rsidRDefault="00604D35" w:rsidP="00B71070">
      <w:r w:rsidRPr="007234A6">
        <w:rPr>
          <w:rFonts w:hint="eastAsia"/>
        </w:rPr>
        <w:t>技能：运动</w:t>
      </w:r>
      <w:r w:rsidRPr="007234A6">
        <w:rPr>
          <w:rFonts w:hint="eastAsia"/>
        </w:rPr>
        <w:t>+</w:t>
      </w:r>
      <w:r w:rsidR="00631DE2">
        <w:t>10</w:t>
      </w:r>
      <w:r w:rsidRPr="007234A6">
        <w:rPr>
          <w:rFonts w:hint="eastAsia"/>
        </w:rPr>
        <w:t>，洞悉</w:t>
      </w:r>
      <w:r w:rsidRPr="007234A6">
        <w:rPr>
          <w:rFonts w:hint="eastAsia"/>
        </w:rPr>
        <w:t>+</w:t>
      </w:r>
      <w:r w:rsidR="00631DE2">
        <w:t>8</w:t>
      </w:r>
      <w:r w:rsidRPr="007234A6">
        <w:rPr>
          <w:rFonts w:hint="eastAsia"/>
        </w:rPr>
        <w:t>，</w:t>
      </w:r>
      <w:r w:rsidR="00631DE2">
        <w:rPr>
          <w:rFonts w:hint="eastAsia"/>
        </w:rPr>
        <w:t>察觉</w:t>
      </w:r>
      <w:r w:rsidR="00631DE2">
        <w:rPr>
          <w:rFonts w:hint="eastAsia"/>
        </w:rPr>
        <w:t>+</w:t>
      </w:r>
      <w:r w:rsidR="00631DE2">
        <w:t>8</w:t>
      </w:r>
      <w:r w:rsidRPr="007234A6">
        <w:rPr>
          <w:rFonts w:hint="eastAsia"/>
        </w:rPr>
        <w:t>，威吓</w:t>
      </w:r>
      <w:r w:rsidRPr="007234A6">
        <w:rPr>
          <w:rFonts w:hint="eastAsia"/>
        </w:rPr>
        <w:t>+</w:t>
      </w:r>
      <w:r w:rsidR="00631DE2">
        <w:t>6</w:t>
      </w:r>
    </w:p>
    <w:p w14:paraId="258B02AD" w14:textId="0F96C134" w:rsidR="00604D35" w:rsidRPr="00217036" w:rsidRDefault="00604D35" w:rsidP="00B71070">
      <w:r w:rsidRPr="007234A6">
        <w:rPr>
          <w:rFonts w:hint="eastAsia"/>
        </w:rPr>
        <w:t>伤害抗性：心灵</w:t>
      </w:r>
    </w:p>
    <w:p w14:paraId="60F27D63" w14:textId="77777777" w:rsidR="00604D35" w:rsidRPr="007234A6" w:rsidRDefault="00604D35" w:rsidP="00B71070">
      <w:r w:rsidRPr="007234A6">
        <w:rPr>
          <w:rFonts w:hint="eastAsia"/>
        </w:rPr>
        <w:t>状态免疫：力竭，恐慌</w:t>
      </w:r>
    </w:p>
    <w:p w14:paraId="51C1374D" w14:textId="619647E5" w:rsidR="00604D35" w:rsidRPr="00217036" w:rsidRDefault="00604D35" w:rsidP="00B71070">
      <w:r w:rsidRPr="007234A6">
        <w:rPr>
          <w:rFonts w:hint="eastAsia"/>
        </w:rPr>
        <w:t>感官：黑暗视觉</w:t>
      </w:r>
      <w:r w:rsidRPr="007234A6">
        <w:rPr>
          <w:rFonts w:hint="eastAsia"/>
        </w:rPr>
        <w:t>120</w:t>
      </w:r>
      <w:r w:rsidRPr="007234A6">
        <w:rPr>
          <w:rFonts w:hint="eastAsia"/>
        </w:rPr>
        <w:t>尺，被动察觉</w:t>
      </w:r>
      <w:r w:rsidR="00631DE2">
        <w:t>18</w:t>
      </w:r>
    </w:p>
    <w:p w14:paraId="7C7353DE" w14:textId="77777777" w:rsidR="00604D35" w:rsidRPr="007234A6" w:rsidRDefault="00604D35" w:rsidP="00B71070">
      <w:r w:rsidRPr="007234A6">
        <w:rPr>
          <w:rFonts w:hint="eastAsia"/>
        </w:rPr>
        <w:t>语言：全部</w:t>
      </w:r>
    </w:p>
    <w:p w14:paraId="6F65761D" w14:textId="00FFE793" w:rsidR="00604D35" w:rsidRPr="007234A6" w:rsidRDefault="00604D35" w:rsidP="00B71070">
      <w:r w:rsidRPr="007234A6">
        <w:rPr>
          <w:rFonts w:hint="eastAsia"/>
        </w:rPr>
        <w:t>挑战等级：</w:t>
      </w:r>
      <w:r w:rsidR="00631DE2">
        <w:rPr>
          <w:rFonts w:hint="eastAsia"/>
        </w:rPr>
        <w:t>——</w:t>
      </w:r>
    </w:p>
    <w:p w14:paraId="2C8689EF" w14:textId="31AB18FC" w:rsidR="00631DE2" w:rsidRDefault="00631DE2" w:rsidP="00B71070">
      <w:r>
        <w:rPr>
          <w:rFonts w:hint="eastAsia"/>
        </w:rPr>
        <w:t>秩序灵光：</w:t>
      </w:r>
      <w:r w:rsidRPr="00631DE2">
        <w:rPr>
          <w:rFonts w:hint="eastAsia"/>
        </w:rPr>
        <w:t>你与友方生物在你身边</w:t>
      </w:r>
      <w:r w:rsidRPr="00631DE2">
        <w:t>10</w:t>
      </w:r>
      <w:r w:rsidRPr="00631DE2">
        <w:t>尺内不会被魅惑</w:t>
      </w:r>
      <w:r>
        <w:rPr>
          <w:rFonts w:hint="eastAsia"/>
        </w:rPr>
        <w:t>、恐慌</w:t>
      </w:r>
      <w:r w:rsidRPr="00631DE2">
        <w:t>。</w:t>
      </w:r>
      <w:r w:rsidRPr="00631DE2">
        <w:rPr>
          <w:rFonts w:hint="eastAsia"/>
        </w:rPr>
        <w:t>提供该增益时你必须保持意识清醒。</w:t>
      </w:r>
    </w:p>
    <w:p w14:paraId="0E4FEF3B" w14:textId="77777777" w:rsidR="00604D35" w:rsidRDefault="00604D35" w:rsidP="00B71070">
      <w:pPr>
        <w:pStyle w:val="af7"/>
      </w:pPr>
      <w:r w:rsidRPr="007234A6">
        <w:rPr>
          <w:rFonts w:hint="eastAsia"/>
        </w:rPr>
        <w:t>动作</w:t>
      </w:r>
      <w:r>
        <w:rPr>
          <w:rFonts w:hint="eastAsia"/>
        </w:rPr>
        <w:t>：</w:t>
      </w:r>
    </w:p>
    <w:p w14:paraId="2B99699A" w14:textId="4D8B6A2B" w:rsidR="00604D35" w:rsidRPr="007234A6" w:rsidRDefault="00604D35" w:rsidP="00D602DD">
      <w:r w:rsidRPr="007234A6">
        <w:rPr>
          <w:rFonts w:hint="eastAsia"/>
        </w:rPr>
        <w:t>多重攻击。银手发动</w:t>
      </w:r>
      <w:r w:rsidR="00631DE2">
        <w:rPr>
          <w:rFonts w:hint="eastAsia"/>
        </w:rPr>
        <w:t>两</w:t>
      </w:r>
      <w:r w:rsidRPr="007234A6">
        <w:rPr>
          <w:rFonts w:hint="eastAsia"/>
        </w:rPr>
        <w:t>次</w:t>
      </w:r>
      <w:r w:rsidR="00D602DD">
        <w:rPr>
          <w:rFonts w:hint="eastAsia"/>
        </w:rPr>
        <w:t>戟</w:t>
      </w:r>
      <w:r w:rsidRPr="007234A6">
        <w:rPr>
          <w:rFonts w:hint="eastAsia"/>
        </w:rPr>
        <w:t>攻击</w:t>
      </w:r>
      <w:r w:rsidR="00D602DD">
        <w:rPr>
          <w:rFonts w:hint="eastAsia"/>
        </w:rPr>
        <w:t>，再以附赠动作进行一次长柄打击</w:t>
      </w:r>
      <w:r w:rsidRPr="007234A6">
        <w:rPr>
          <w:rFonts w:hint="eastAsia"/>
        </w:rPr>
        <w:t>。</w:t>
      </w:r>
    </w:p>
    <w:p w14:paraId="3774F124" w14:textId="76694DAE" w:rsidR="00604D35" w:rsidRDefault="00D602DD" w:rsidP="00B71070">
      <w:r>
        <w:rPr>
          <w:rFonts w:hint="eastAsia"/>
        </w:rPr>
        <w:t>戟</w:t>
      </w:r>
      <w:r w:rsidR="00604D35" w:rsidRPr="007234A6">
        <w:rPr>
          <w:rFonts w:hint="eastAsia"/>
        </w:rPr>
        <w:t>。近战武器攻击：命中</w:t>
      </w:r>
      <w:r w:rsidR="00604D35" w:rsidRPr="007234A6">
        <w:rPr>
          <w:rFonts w:hint="eastAsia"/>
        </w:rPr>
        <w:t>+</w:t>
      </w:r>
      <w:r w:rsidR="00631DE2">
        <w:t>11</w:t>
      </w:r>
      <w:r w:rsidR="00604D35" w:rsidRPr="007234A6">
        <w:rPr>
          <w:rFonts w:hint="eastAsia"/>
        </w:rPr>
        <w:t>，触及</w:t>
      </w:r>
      <w:r>
        <w:t>10</w:t>
      </w:r>
      <w:r w:rsidR="00604D35" w:rsidRPr="007234A6">
        <w:rPr>
          <w:rFonts w:hint="eastAsia"/>
        </w:rPr>
        <w:t>尺，单一目标。命中：</w:t>
      </w:r>
      <w:r>
        <w:t>15</w:t>
      </w:r>
      <w:r w:rsidR="00604D35" w:rsidRPr="007234A6">
        <w:rPr>
          <w:rFonts w:hint="eastAsia"/>
        </w:rPr>
        <w:t>（</w:t>
      </w:r>
      <w:r>
        <w:t>1</w:t>
      </w:r>
      <w:r>
        <w:rPr>
          <w:rFonts w:hint="eastAsia"/>
        </w:rPr>
        <w:t>d</w:t>
      </w:r>
      <w:r>
        <w:t>10</w:t>
      </w:r>
      <w:r w:rsidR="00604D35" w:rsidRPr="007234A6">
        <w:rPr>
          <w:rFonts w:hint="eastAsia"/>
        </w:rPr>
        <w:t>+</w:t>
      </w:r>
      <w:r w:rsidR="00631DE2">
        <w:t>10</w:t>
      </w:r>
      <w:r w:rsidR="00604D35" w:rsidRPr="007234A6">
        <w:rPr>
          <w:rFonts w:hint="eastAsia"/>
        </w:rPr>
        <w:t>）点挥砍伤害。</w:t>
      </w:r>
    </w:p>
    <w:p w14:paraId="1957C383" w14:textId="1CE4F71B" w:rsidR="00D602DD" w:rsidRPr="00D602DD" w:rsidRDefault="00D602DD" w:rsidP="00D602DD">
      <w:r>
        <w:rPr>
          <w:rFonts w:hint="eastAsia"/>
        </w:rPr>
        <w:t>长柄打击。近战武器攻击：</w:t>
      </w:r>
      <w:r w:rsidRPr="007234A6">
        <w:rPr>
          <w:rFonts w:hint="eastAsia"/>
        </w:rPr>
        <w:t>近战武器攻击：命中</w:t>
      </w:r>
      <w:r w:rsidRPr="007234A6">
        <w:rPr>
          <w:rFonts w:hint="eastAsia"/>
        </w:rPr>
        <w:t>+</w:t>
      </w:r>
      <w:r>
        <w:t>11</w:t>
      </w:r>
      <w:r w:rsidRPr="007234A6">
        <w:rPr>
          <w:rFonts w:hint="eastAsia"/>
        </w:rPr>
        <w:t>，触及</w:t>
      </w:r>
      <w:r>
        <w:t>10</w:t>
      </w:r>
      <w:r w:rsidRPr="007234A6">
        <w:rPr>
          <w:rFonts w:hint="eastAsia"/>
        </w:rPr>
        <w:t>尺，单一目标。命中：</w:t>
      </w:r>
      <w:r>
        <w:t>13</w:t>
      </w:r>
      <w:r w:rsidRPr="007234A6">
        <w:rPr>
          <w:rFonts w:hint="eastAsia"/>
        </w:rPr>
        <w:t>（</w:t>
      </w:r>
      <w:r>
        <w:t>1</w:t>
      </w:r>
      <w:r>
        <w:rPr>
          <w:rFonts w:hint="eastAsia"/>
        </w:rPr>
        <w:t>d</w:t>
      </w:r>
      <w:r>
        <w:t>4</w:t>
      </w:r>
      <w:r w:rsidRPr="007234A6">
        <w:rPr>
          <w:rFonts w:hint="eastAsia"/>
        </w:rPr>
        <w:t>+</w:t>
      </w:r>
      <w:r>
        <w:t>10</w:t>
      </w:r>
      <w:r w:rsidRPr="007234A6">
        <w:rPr>
          <w:rFonts w:hint="eastAsia"/>
        </w:rPr>
        <w:t>）点挥砍伤害。</w:t>
      </w:r>
    </w:p>
    <w:p w14:paraId="1C53D4C3" w14:textId="77777777" w:rsidR="00604D35" w:rsidRPr="007234A6" w:rsidRDefault="00604D35" w:rsidP="00B71070">
      <w:pPr>
        <w:pStyle w:val="af7"/>
      </w:pPr>
      <w:r w:rsidRPr="007234A6">
        <w:rPr>
          <w:rFonts w:hint="eastAsia"/>
        </w:rPr>
        <w:t>传奇动作</w:t>
      </w:r>
    </w:p>
    <w:p w14:paraId="5715F8C8" w14:textId="795A9310" w:rsidR="00604D35" w:rsidRPr="007234A6" w:rsidRDefault="00604D35" w:rsidP="00B71070">
      <w:r w:rsidRPr="007234A6">
        <w:rPr>
          <w:rFonts w:hint="eastAsia"/>
        </w:rPr>
        <w:t>银手拥有</w:t>
      </w:r>
      <w:r w:rsidR="00631DE2">
        <w:t>1</w:t>
      </w:r>
      <w:r w:rsidRPr="007234A6">
        <w:rPr>
          <w:rFonts w:hint="eastAsia"/>
        </w:rPr>
        <w:t>传奇动作，用来选择执行下列动作项。它每次只可选择执行一个传奇动作项，且必须在另一生物回合结束时执行。</w:t>
      </w:r>
      <w:r w:rsidRPr="007234A6">
        <w:rPr>
          <w:rFonts w:hint="eastAsia"/>
        </w:rPr>
        <w:t>银手在其回合开始时恢复所有消耗的传奇动作数。</w:t>
      </w:r>
    </w:p>
    <w:p w14:paraId="00F5F67D" w14:textId="77777777" w:rsidR="00604D35" w:rsidRDefault="00604D35" w:rsidP="00B71070">
      <w:r w:rsidRPr="007234A6">
        <w:rPr>
          <w:rFonts w:hint="eastAsia"/>
        </w:rPr>
        <w:t>守护意志。你获得一个</w:t>
      </w:r>
      <w:r>
        <w:rPr>
          <w:rFonts w:hint="eastAsia"/>
        </w:rPr>
        <w:t>额外的</w:t>
      </w:r>
      <w:r w:rsidRPr="007234A6">
        <w:rPr>
          <w:rFonts w:hint="eastAsia"/>
        </w:rPr>
        <w:t>反应，且下次拦截减少的伤害值翻倍</w:t>
      </w:r>
    </w:p>
    <w:p w14:paraId="76FDC71D" w14:textId="0B810278" w:rsidR="00324B3E" w:rsidRDefault="00324B3E" w:rsidP="00B71070">
      <w:r>
        <w:rPr>
          <w:rFonts w:hint="eastAsia"/>
        </w:rPr>
        <w:t>奔袭。执行</w:t>
      </w:r>
      <w:r w:rsidRPr="00324B3E">
        <w:rPr>
          <w:rFonts w:hint="eastAsia"/>
        </w:rPr>
        <w:t>疾走</w:t>
      </w:r>
      <w:r w:rsidRPr="00324B3E">
        <w:rPr>
          <w:rFonts w:hint="eastAsia"/>
        </w:rPr>
        <w:t>Dash</w:t>
      </w:r>
      <w:r>
        <w:rPr>
          <w:rFonts w:hint="eastAsia"/>
        </w:rPr>
        <w:t>并移动，在移动的</w:t>
      </w:r>
      <w:r w:rsidR="00B40E5C">
        <w:rPr>
          <w:rFonts w:hint="eastAsia"/>
        </w:rPr>
        <w:t>终点</w:t>
      </w:r>
      <w:r>
        <w:rPr>
          <w:rFonts w:hint="eastAsia"/>
        </w:rPr>
        <w:t>处发动</w:t>
      </w:r>
      <w:r w:rsidRPr="00324B3E">
        <w:rPr>
          <w:rFonts w:hint="eastAsia"/>
        </w:rPr>
        <w:t>一次武器攻击</w:t>
      </w:r>
      <w:r>
        <w:rPr>
          <w:rFonts w:hint="eastAsia"/>
        </w:rPr>
        <w:t>。</w:t>
      </w:r>
    </w:p>
    <w:p w14:paraId="4ACAE87E" w14:textId="7282F839" w:rsidR="00631DE2" w:rsidRDefault="00631DE2" w:rsidP="00631DE2">
      <w:pPr>
        <w:pStyle w:val="af7"/>
      </w:pPr>
      <w:r>
        <w:rPr>
          <w:rFonts w:hint="eastAsia"/>
        </w:rPr>
        <w:t>反应：</w:t>
      </w:r>
    </w:p>
    <w:p w14:paraId="3E984A75" w14:textId="77777777" w:rsidR="00631DE2" w:rsidRPr="007234A6" w:rsidRDefault="00631DE2" w:rsidP="00631DE2">
      <w:r w:rsidRPr="007234A6">
        <w:rPr>
          <w:rFonts w:hint="eastAsia"/>
        </w:rPr>
        <w:t>拦截</w:t>
      </w:r>
      <w:r w:rsidRPr="007234A6">
        <w:rPr>
          <w:rFonts w:hint="eastAsia"/>
        </w:rPr>
        <w:t>Interception</w:t>
      </w:r>
    </w:p>
    <w:p w14:paraId="736D4889" w14:textId="57FD5DC2" w:rsidR="00631DE2" w:rsidRPr="00324B3E" w:rsidRDefault="00631DE2" w:rsidP="00631DE2">
      <w:r w:rsidRPr="007234A6">
        <w:rPr>
          <w:rFonts w:hint="eastAsia"/>
        </w:rPr>
        <w:t>当一个你可见的生物攻击距离你</w:t>
      </w:r>
      <w:r>
        <w:t>5</w:t>
      </w:r>
      <w:r w:rsidRPr="007234A6">
        <w:rPr>
          <w:rFonts w:hint="eastAsia"/>
        </w:rPr>
        <w:t>尺以内你以外的目标时，你能以一个反应将目标受到的伤害减少</w:t>
      </w:r>
      <w:r w:rsidR="00CD674B">
        <w:t>1</w:t>
      </w:r>
      <w:r w:rsidRPr="007234A6">
        <w:rPr>
          <w:rFonts w:hint="eastAsia"/>
        </w:rPr>
        <w:t>d10+</w:t>
      </w:r>
      <w:r w:rsidRPr="007234A6">
        <w:rPr>
          <w:rFonts w:hint="eastAsia"/>
        </w:rPr>
        <w:t>你熟练加值（最多减到</w:t>
      </w:r>
      <w:r w:rsidRPr="007234A6">
        <w:rPr>
          <w:rFonts w:hint="eastAsia"/>
        </w:rPr>
        <w:t>0</w:t>
      </w:r>
      <w:r w:rsidRPr="007234A6">
        <w:rPr>
          <w:rFonts w:hint="eastAsia"/>
        </w:rPr>
        <w:t>伤害）。当你手持一面盾牌或者一把简单或军用武器时才能执行此反应。</w:t>
      </w:r>
    </w:p>
    <w:p w14:paraId="4AE564D2" w14:textId="17B42799" w:rsidR="00504B4B" w:rsidRPr="007234A6" w:rsidRDefault="00504B4B" w:rsidP="00504B4B">
      <w:pPr>
        <w:pStyle w:val="2"/>
      </w:pPr>
      <w:bookmarkStart w:id="72" w:name="_Toc177341949"/>
      <w:r w:rsidRPr="00504B4B">
        <w:rPr>
          <w:rFonts w:hint="eastAsia"/>
        </w:rPr>
        <w:t>塔莎·伊斯莱拉·银手</w:t>
      </w:r>
      <w:bookmarkEnd w:id="72"/>
    </w:p>
    <w:p w14:paraId="2D3BE6EF" w14:textId="1A492020" w:rsidR="00504B4B" w:rsidRDefault="00504B4B" w:rsidP="00504B4B">
      <w:r>
        <w:rPr>
          <w:rFonts w:hint="eastAsia"/>
        </w:rPr>
        <w:t>中型类人生物</w:t>
      </w:r>
      <w:r>
        <w:t>(</w:t>
      </w:r>
      <w:r>
        <w:rPr>
          <w:rFonts w:hint="eastAsia"/>
        </w:rPr>
        <w:t>人类</w:t>
      </w:r>
      <w:r>
        <w:rPr>
          <w:rFonts w:hint="eastAsia"/>
        </w:rPr>
        <w:t>)</w:t>
      </w:r>
      <w:r>
        <w:t>,</w:t>
      </w:r>
      <w:r w:rsidR="00B61D77">
        <w:rPr>
          <w:rFonts w:hint="eastAsia"/>
        </w:rPr>
        <w:t>中立邪恶</w:t>
      </w:r>
    </w:p>
    <w:p w14:paraId="6E173A02" w14:textId="3CCE3179" w:rsidR="00504B4B" w:rsidRDefault="00504B4B" w:rsidP="00504B4B">
      <w:r>
        <w:t>7</w:t>
      </w:r>
      <w:r>
        <w:t>级</w:t>
      </w:r>
      <w:r>
        <w:rPr>
          <w:rFonts w:hint="eastAsia"/>
        </w:rPr>
        <w:t>术士（</w:t>
      </w:r>
      <w:r w:rsidRPr="00504B4B">
        <w:rPr>
          <w:rFonts w:hint="eastAsia"/>
        </w:rPr>
        <w:t>神圣之魂</w:t>
      </w:r>
      <w:r>
        <w:rPr>
          <w:rFonts w:hint="eastAsia"/>
        </w:rPr>
        <w:t>）</w:t>
      </w:r>
    </w:p>
    <w:p w14:paraId="647017C4" w14:textId="47855C67" w:rsidR="00504B4B" w:rsidRDefault="00504B4B" w:rsidP="00622113">
      <w:pPr>
        <w:rPr>
          <w:rFonts w:hint="eastAsia"/>
        </w:rPr>
      </w:pPr>
      <w:r>
        <w:rPr>
          <w:rFonts w:hint="eastAsia"/>
        </w:rPr>
        <w:t>专长：警觉，</w:t>
      </w:r>
      <w:r w:rsidR="00622113">
        <w:rPr>
          <w:rFonts w:hint="eastAsia"/>
        </w:rPr>
        <w:t>健壮，</w:t>
      </w:r>
      <w:r>
        <w:rPr>
          <w:rFonts w:hint="eastAsia"/>
        </w:rPr>
        <w:t>战地施法者，</w:t>
      </w:r>
      <w:r w:rsidR="00622113">
        <w:rPr>
          <w:rFonts w:hint="eastAsia"/>
        </w:rPr>
        <w:t>超魔法导师</w:t>
      </w:r>
    </w:p>
    <w:p w14:paraId="7CB17B64" w14:textId="510BA448" w:rsidR="00504B4B" w:rsidRPr="007234A6" w:rsidRDefault="00504B4B" w:rsidP="00504B4B">
      <w:r w:rsidRPr="007234A6">
        <w:rPr>
          <w:rFonts w:hint="eastAsia"/>
        </w:rPr>
        <w:t>护甲等级：</w:t>
      </w:r>
      <w:r w:rsidRPr="007234A6">
        <w:rPr>
          <w:rFonts w:hint="eastAsia"/>
        </w:rPr>
        <w:t>1</w:t>
      </w:r>
      <w:r>
        <w:t>5</w:t>
      </w:r>
      <w:r w:rsidRPr="007234A6">
        <w:rPr>
          <w:rFonts w:hint="eastAsia"/>
        </w:rPr>
        <w:t>（</w:t>
      </w:r>
      <w:r>
        <w:rPr>
          <w:rFonts w:hint="eastAsia"/>
        </w:rPr>
        <w:t>法师护甲</w:t>
      </w:r>
      <w:r w:rsidRPr="007234A6">
        <w:rPr>
          <w:rFonts w:hint="eastAsia"/>
        </w:rPr>
        <w:t>）</w:t>
      </w:r>
    </w:p>
    <w:p w14:paraId="3FD7A071" w14:textId="45054D7E" w:rsidR="00504B4B" w:rsidRPr="007234A6" w:rsidRDefault="00504B4B" w:rsidP="00504B4B">
      <w:r w:rsidRPr="007234A6">
        <w:rPr>
          <w:rFonts w:hint="eastAsia"/>
        </w:rPr>
        <w:t>生命值：</w:t>
      </w:r>
      <w:r w:rsidR="00622113">
        <w:t>69</w:t>
      </w:r>
      <w:r w:rsidRPr="007234A6">
        <w:rPr>
          <w:rFonts w:hint="eastAsia"/>
        </w:rPr>
        <w:t>（</w:t>
      </w:r>
      <w:r w:rsidRPr="007234A6">
        <w:rPr>
          <w:rFonts w:hint="eastAsia"/>
        </w:rPr>
        <w:t>9d</w:t>
      </w:r>
      <w:r w:rsidR="00FA2E67">
        <w:t>6</w:t>
      </w:r>
      <w:r w:rsidRPr="007234A6">
        <w:rPr>
          <w:rFonts w:hint="eastAsia"/>
        </w:rPr>
        <w:t>+</w:t>
      </w:r>
      <w:r w:rsidR="00FA2E67">
        <w:t>21</w:t>
      </w:r>
      <w:r w:rsidR="00622113">
        <w:t>+14</w:t>
      </w:r>
      <w:r w:rsidRPr="007234A6">
        <w:rPr>
          <w:rFonts w:hint="eastAsia"/>
        </w:rPr>
        <w:t>）</w:t>
      </w:r>
    </w:p>
    <w:p w14:paraId="4E32E54B" w14:textId="77777777" w:rsidR="00504B4B" w:rsidRPr="007234A6" w:rsidRDefault="00504B4B" w:rsidP="00504B4B">
      <w:r w:rsidRPr="007234A6">
        <w:rPr>
          <w:rFonts w:hint="eastAsia"/>
        </w:rPr>
        <w:t>速度：</w:t>
      </w:r>
      <w:r>
        <w:t>40</w:t>
      </w:r>
      <w:r w:rsidRPr="007234A6">
        <w:rPr>
          <w:rFonts w:hint="eastAsia"/>
        </w:rPr>
        <w:t>尺</w:t>
      </w:r>
    </w:p>
    <w:p w14:paraId="11934AB6" w14:textId="7A2BBDB4" w:rsidR="00504B4B" w:rsidRPr="007234A6" w:rsidRDefault="00504B4B" w:rsidP="00504B4B">
      <w:r w:rsidRPr="007234A6">
        <w:rPr>
          <w:rFonts w:hint="eastAsia"/>
        </w:rPr>
        <w:t>力量</w:t>
      </w:r>
      <w:r>
        <w:t>12</w:t>
      </w:r>
      <w:r w:rsidRPr="007234A6">
        <w:rPr>
          <w:rFonts w:hint="eastAsia"/>
        </w:rPr>
        <w:t>（</w:t>
      </w:r>
      <w:r w:rsidRPr="007234A6">
        <w:rPr>
          <w:rFonts w:hint="eastAsia"/>
        </w:rPr>
        <w:t>+</w:t>
      </w:r>
      <w:r>
        <w:t>1</w:t>
      </w:r>
      <w:r w:rsidRPr="007234A6">
        <w:rPr>
          <w:rFonts w:hint="eastAsia"/>
        </w:rPr>
        <w:t>）</w:t>
      </w:r>
      <w:r w:rsidRPr="007234A6">
        <w:rPr>
          <w:rFonts w:hint="eastAsia"/>
        </w:rPr>
        <w:t xml:space="preserve"> </w:t>
      </w:r>
      <w:r w:rsidRPr="007234A6">
        <w:rPr>
          <w:rFonts w:hint="eastAsia"/>
        </w:rPr>
        <w:t>敏捷</w:t>
      </w:r>
      <w:r>
        <w:t>14</w:t>
      </w:r>
      <w:r w:rsidRPr="007234A6">
        <w:rPr>
          <w:rFonts w:hint="eastAsia"/>
        </w:rPr>
        <w:t>（</w:t>
      </w:r>
      <w:r w:rsidRPr="007234A6">
        <w:rPr>
          <w:rFonts w:hint="eastAsia"/>
        </w:rPr>
        <w:t>+</w:t>
      </w:r>
      <w:r>
        <w:t>2</w:t>
      </w:r>
      <w:r w:rsidRPr="007234A6">
        <w:rPr>
          <w:rFonts w:hint="eastAsia"/>
        </w:rPr>
        <w:t>）</w:t>
      </w:r>
      <w:r w:rsidRPr="007234A6">
        <w:rPr>
          <w:rFonts w:hint="eastAsia"/>
        </w:rPr>
        <w:t xml:space="preserve"> </w:t>
      </w:r>
      <w:r w:rsidRPr="007234A6">
        <w:rPr>
          <w:rFonts w:hint="eastAsia"/>
        </w:rPr>
        <w:t>体质</w:t>
      </w:r>
      <w:r>
        <w:t>16</w:t>
      </w:r>
      <w:r w:rsidRPr="007234A6">
        <w:rPr>
          <w:rFonts w:hint="eastAsia"/>
        </w:rPr>
        <w:t>（</w:t>
      </w:r>
      <w:r w:rsidRPr="007234A6">
        <w:rPr>
          <w:rFonts w:hint="eastAsia"/>
        </w:rPr>
        <w:t>+</w:t>
      </w:r>
      <w:r>
        <w:t>3</w:t>
      </w:r>
      <w:r w:rsidRPr="007234A6">
        <w:rPr>
          <w:rFonts w:hint="eastAsia"/>
        </w:rPr>
        <w:t>）</w:t>
      </w:r>
    </w:p>
    <w:p w14:paraId="5AA5E123" w14:textId="2F21BA57" w:rsidR="00504B4B" w:rsidRPr="007234A6" w:rsidRDefault="00504B4B" w:rsidP="00504B4B">
      <w:r w:rsidRPr="007234A6">
        <w:rPr>
          <w:rFonts w:hint="eastAsia"/>
        </w:rPr>
        <w:t>智力</w:t>
      </w:r>
      <w:r>
        <w:t>20</w:t>
      </w:r>
      <w:r w:rsidRPr="007234A6">
        <w:rPr>
          <w:rFonts w:hint="eastAsia"/>
        </w:rPr>
        <w:t>（</w:t>
      </w:r>
      <w:r w:rsidRPr="007234A6">
        <w:rPr>
          <w:rFonts w:hint="eastAsia"/>
        </w:rPr>
        <w:t>+</w:t>
      </w:r>
      <w:r>
        <w:t>5</w:t>
      </w:r>
      <w:r w:rsidRPr="007234A6">
        <w:rPr>
          <w:rFonts w:hint="eastAsia"/>
        </w:rPr>
        <w:t>）</w:t>
      </w:r>
      <w:r w:rsidRPr="007234A6">
        <w:rPr>
          <w:rFonts w:hint="eastAsia"/>
        </w:rPr>
        <w:t xml:space="preserve"> </w:t>
      </w:r>
      <w:r w:rsidRPr="007234A6">
        <w:rPr>
          <w:rFonts w:hint="eastAsia"/>
        </w:rPr>
        <w:t>感知</w:t>
      </w:r>
      <w:r>
        <w:rPr>
          <w:rFonts w:hint="eastAsia"/>
        </w:rPr>
        <w:t>1</w:t>
      </w:r>
      <w:r>
        <w:t>6</w:t>
      </w:r>
      <w:r w:rsidRPr="007234A6">
        <w:rPr>
          <w:rFonts w:hint="eastAsia"/>
        </w:rPr>
        <w:t>（</w:t>
      </w:r>
      <w:r w:rsidRPr="007234A6">
        <w:rPr>
          <w:rFonts w:hint="eastAsia"/>
        </w:rPr>
        <w:t>+</w:t>
      </w:r>
      <w:r>
        <w:t>3</w:t>
      </w:r>
      <w:r w:rsidRPr="007234A6">
        <w:rPr>
          <w:rFonts w:hint="eastAsia"/>
        </w:rPr>
        <w:t>）</w:t>
      </w:r>
      <w:r w:rsidRPr="007234A6">
        <w:rPr>
          <w:rFonts w:hint="eastAsia"/>
        </w:rPr>
        <w:t xml:space="preserve"> </w:t>
      </w:r>
      <w:r w:rsidRPr="007234A6">
        <w:rPr>
          <w:rFonts w:hint="eastAsia"/>
        </w:rPr>
        <w:t>魅力</w:t>
      </w:r>
      <w:r>
        <w:rPr>
          <w:rFonts w:hint="eastAsia"/>
        </w:rPr>
        <w:t>2</w:t>
      </w:r>
      <w:r>
        <w:t>2</w:t>
      </w:r>
      <w:r w:rsidRPr="007234A6">
        <w:rPr>
          <w:rFonts w:hint="eastAsia"/>
        </w:rPr>
        <w:t>（</w:t>
      </w:r>
      <w:r w:rsidRPr="007234A6">
        <w:rPr>
          <w:rFonts w:hint="eastAsia"/>
        </w:rPr>
        <w:t>+</w:t>
      </w:r>
      <w:r>
        <w:t>6</w:t>
      </w:r>
      <w:r w:rsidRPr="007234A6">
        <w:rPr>
          <w:rFonts w:hint="eastAsia"/>
        </w:rPr>
        <w:t>）</w:t>
      </w:r>
    </w:p>
    <w:p w14:paraId="28BADE52" w14:textId="3A98254B" w:rsidR="00504B4B" w:rsidRPr="007234A6" w:rsidRDefault="00504B4B" w:rsidP="00504B4B">
      <w:r w:rsidRPr="007234A6">
        <w:rPr>
          <w:rFonts w:hint="eastAsia"/>
        </w:rPr>
        <w:t>豁免：体质</w:t>
      </w:r>
      <w:r w:rsidRPr="007234A6">
        <w:rPr>
          <w:rFonts w:hint="eastAsia"/>
        </w:rPr>
        <w:t>+</w:t>
      </w:r>
      <w:r>
        <w:t>6</w:t>
      </w:r>
      <w:r>
        <w:rPr>
          <w:rFonts w:hint="eastAsia"/>
        </w:rPr>
        <w:t>，魅力</w:t>
      </w:r>
      <w:r>
        <w:rPr>
          <w:rFonts w:hint="eastAsia"/>
        </w:rPr>
        <w:t>+</w:t>
      </w:r>
      <w:r>
        <w:t>9</w:t>
      </w:r>
    </w:p>
    <w:p w14:paraId="23EFCB21" w14:textId="7CB85DA7" w:rsidR="00504B4B" w:rsidRPr="007234A6" w:rsidRDefault="00504B4B" w:rsidP="00504B4B">
      <w:r w:rsidRPr="007234A6">
        <w:rPr>
          <w:rFonts w:hint="eastAsia"/>
        </w:rPr>
        <w:t>技能：洞悉</w:t>
      </w:r>
      <w:r w:rsidRPr="007234A6">
        <w:rPr>
          <w:rFonts w:hint="eastAsia"/>
        </w:rPr>
        <w:t>+</w:t>
      </w:r>
      <w:r>
        <w:t>6</w:t>
      </w:r>
      <w:r w:rsidRPr="007234A6">
        <w:rPr>
          <w:rFonts w:hint="eastAsia"/>
        </w:rPr>
        <w:t>，</w:t>
      </w:r>
      <w:r>
        <w:rPr>
          <w:rFonts w:hint="eastAsia"/>
        </w:rPr>
        <w:t>察觉</w:t>
      </w:r>
      <w:r>
        <w:rPr>
          <w:rFonts w:hint="eastAsia"/>
        </w:rPr>
        <w:t>+</w:t>
      </w:r>
      <w:r>
        <w:t>6</w:t>
      </w:r>
      <w:r w:rsidRPr="007234A6">
        <w:rPr>
          <w:rFonts w:hint="eastAsia"/>
        </w:rPr>
        <w:t>，</w:t>
      </w:r>
      <w:r>
        <w:rPr>
          <w:rFonts w:hint="eastAsia"/>
        </w:rPr>
        <w:t>欺瞒</w:t>
      </w:r>
      <w:r>
        <w:rPr>
          <w:rFonts w:hint="eastAsia"/>
        </w:rPr>
        <w:t>+</w:t>
      </w:r>
      <w:r>
        <w:t>9</w:t>
      </w:r>
    </w:p>
    <w:p w14:paraId="0FA70BAE" w14:textId="77777777" w:rsidR="00504B4B" w:rsidRPr="00217036" w:rsidRDefault="00504B4B" w:rsidP="00504B4B">
      <w:r w:rsidRPr="007234A6">
        <w:rPr>
          <w:rFonts w:hint="eastAsia"/>
        </w:rPr>
        <w:t>伤害抗性：心灵</w:t>
      </w:r>
    </w:p>
    <w:p w14:paraId="1677BA9A" w14:textId="77777777" w:rsidR="00504B4B" w:rsidRPr="007234A6" w:rsidRDefault="00504B4B" w:rsidP="00504B4B">
      <w:r w:rsidRPr="007234A6">
        <w:rPr>
          <w:rFonts w:hint="eastAsia"/>
        </w:rPr>
        <w:t>状态免疫：力竭，恐慌</w:t>
      </w:r>
    </w:p>
    <w:p w14:paraId="4B39FB1D" w14:textId="77777777" w:rsidR="00504B4B" w:rsidRPr="007234A6" w:rsidRDefault="00504B4B" w:rsidP="00504B4B">
      <w:r w:rsidRPr="007234A6">
        <w:rPr>
          <w:rFonts w:hint="eastAsia"/>
        </w:rPr>
        <w:t>语言：全部</w:t>
      </w:r>
    </w:p>
    <w:p w14:paraId="0A6372E9" w14:textId="77777777" w:rsidR="00504B4B" w:rsidRPr="007234A6" w:rsidRDefault="00504B4B" w:rsidP="00504B4B">
      <w:r w:rsidRPr="007234A6">
        <w:rPr>
          <w:rFonts w:hint="eastAsia"/>
        </w:rPr>
        <w:t>挑战等级：</w:t>
      </w:r>
      <w:r>
        <w:rPr>
          <w:rFonts w:hint="eastAsia"/>
        </w:rPr>
        <w:t>——</w:t>
      </w:r>
    </w:p>
    <w:p w14:paraId="243C1349" w14:textId="565587A1" w:rsidR="00504B4B" w:rsidRDefault="00504B4B" w:rsidP="00504B4B">
      <w:r>
        <w:rPr>
          <w:rFonts w:hint="eastAsia"/>
        </w:rPr>
        <w:t>密斯特拉之女：你始终准备了所有法术。</w:t>
      </w:r>
    </w:p>
    <w:p w14:paraId="7961FFBB" w14:textId="77777777" w:rsidR="00504B4B" w:rsidRDefault="00504B4B" w:rsidP="00504B4B">
      <w:pPr>
        <w:pStyle w:val="af7"/>
      </w:pPr>
      <w:r w:rsidRPr="007234A6">
        <w:rPr>
          <w:rFonts w:hint="eastAsia"/>
        </w:rPr>
        <w:t>动作</w:t>
      </w:r>
      <w:r>
        <w:rPr>
          <w:rFonts w:hint="eastAsia"/>
        </w:rPr>
        <w:t>：</w:t>
      </w:r>
    </w:p>
    <w:p w14:paraId="3F9C944E" w14:textId="5EDAAC61" w:rsidR="00504B4B" w:rsidRDefault="00504B4B" w:rsidP="00504B4B">
      <w:r>
        <w:rPr>
          <w:rFonts w:hint="eastAsia"/>
        </w:rPr>
        <w:t>施法。塔莎施法。（血缘瓶</w:t>
      </w:r>
      <w:r>
        <w:rPr>
          <w:rFonts w:hint="eastAsia"/>
        </w:rPr>
        <w:t>+</w:t>
      </w:r>
      <w:r>
        <w:t>1</w:t>
      </w:r>
      <w:r w:rsidR="0065479A">
        <w:rPr>
          <w:rFonts w:hint="eastAsia"/>
        </w:rPr>
        <w:t>，命中</w:t>
      </w:r>
      <w:r w:rsidR="0065479A">
        <w:rPr>
          <w:rFonts w:hint="eastAsia"/>
        </w:rPr>
        <w:t>+</w:t>
      </w:r>
      <w:r w:rsidR="0065479A">
        <w:t>9</w:t>
      </w:r>
      <w:r w:rsidR="0065479A">
        <w:rPr>
          <w:rFonts w:hint="eastAsia"/>
        </w:rPr>
        <w:t>，</w:t>
      </w:r>
      <w:r w:rsidR="0065479A">
        <w:rPr>
          <w:rFonts w:hint="eastAsia"/>
        </w:rPr>
        <w:t>DC</w:t>
      </w:r>
      <w:r w:rsidR="0065479A">
        <w:t>18</w:t>
      </w:r>
      <w:r>
        <w:rPr>
          <w:rFonts w:hint="eastAsia"/>
        </w:rPr>
        <w:t>）</w:t>
      </w:r>
    </w:p>
    <w:p w14:paraId="2CA331DE" w14:textId="5DED6298" w:rsidR="00504B4B" w:rsidRDefault="00504B4B" w:rsidP="00504B4B">
      <w:r>
        <w:rPr>
          <w:rFonts w:hint="eastAsia"/>
        </w:rPr>
        <w:t>敲击。</w:t>
      </w:r>
      <w:r w:rsidRPr="00504B4B">
        <w:rPr>
          <w:rFonts w:hint="eastAsia"/>
        </w:rPr>
        <w:t>近战武器攻击：命中</w:t>
      </w:r>
      <w:r w:rsidRPr="00504B4B">
        <w:t>+</w:t>
      </w:r>
      <w:r>
        <w:t>4</w:t>
      </w:r>
      <w:r w:rsidRPr="00504B4B">
        <w:t>，触及</w:t>
      </w:r>
      <w:r>
        <w:rPr>
          <w:rFonts w:hint="eastAsia"/>
        </w:rPr>
        <w:t>5</w:t>
      </w:r>
      <w:r w:rsidRPr="00504B4B">
        <w:t>尺，单一目标。命中：</w:t>
      </w:r>
      <w:r>
        <w:t>4</w:t>
      </w:r>
      <w:r w:rsidRPr="00504B4B">
        <w:t>（</w:t>
      </w:r>
      <w:r w:rsidRPr="00504B4B">
        <w:t>1d</w:t>
      </w:r>
      <w:r>
        <w:t>6</w:t>
      </w:r>
      <w:r w:rsidRPr="00504B4B">
        <w:t>+1</w:t>
      </w:r>
      <w:r w:rsidRPr="00504B4B">
        <w:t>）点</w:t>
      </w:r>
      <w:r>
        <w:rPr>
          <w:rFonts w:hint="eastAsia"/>
        </w:rPr>
        <w:t>钝击</w:t>
      </w:r>
      <w:r w:rsidRPr="00504B4B">
        <w:t>伤害。</w:t>
      </w:r>
    </w:p>
    <w:p w14:paraId="246D630C" w14:textId="1C4DB348" w:rsidR="00766759" w:rsidRDefault="00766759" w:rsidP="00766759">
      <w:pPr>
        <w:pStyle w:val="af7"/>
      </w:pPr>
      <w:r w:rsidRPr="00766759">
        <w:rPr>
          <w:rFonts w:hint="eastAsia"/>
        </w:rPr>
        <w:t>塔莎的简单法表：</w:t>
      </w:r>
    </w:p>
    <w:p w14:paraId="6A757B1B" w14:textId="1AD5F472" w:rsidR="00766759" w:rsidRDefault="00766759" w:rsidP="00504B4B">
      <w:r>
        <w:rPr>
          <w:rFonts w:hint="eastAsia"/>
        </w:rPr>
        <w:t>戏法：削弱芒刺，</w:t>
      </w:r>
      <w:r w:rsidRPr="00766759">
        <w:t>心灵之楔</w:t>
      </w:r>
      <w:r>
        <w:rPr>
          <w:rFonts w:hint="eastAsia"/>
        </w:rPr>
        <w:t>，亡者丧钟，</w:t>
      </w:r>
      <w:r>
        <w:rPr>
          <w:rFonts w:hint="eastAsia"/>
        </w:rPr>
        <w:lastRenderedPageBreak/>
        <w:t>轰雷剑，火焰箭</w:t>
      </w:r>
    </w:p>
    <w:p w14:paraId="1DA47BFF" w14:textId="6B74C645" w:rsidR="00766759" w:rsidRDefault="00766759" w:rsidP="00504B4B">
      <w:r>
        <w:rPr>
          <w:rFonts w:hint="eastAsia"/>
        </w:rPr>
        <w:t>一环（</w:t>
      </w:r>
      <w:r>
        <w:rPr>
          <w:rFonts w:hint="eastAsia"/>
        </w:rPr>
        <w:t>4</w:t>
      </w:r>
      <w:r>
        <w:rPr>
          <w:rFonts w:hint="eastAsia"/>
        </w:rPr>
        <w:t>）：护盾</w:t>
      </w:r>
      <w:r w:rsidR="00316F30">
        <w:rPr>
          <w:rFonts w:hint="eastAsia"/>
        </w:rPr>
        <w:t>术</w:t>
      </w:r>
      <w:r>
        <w:rPr>
          <w:rFonts w:hint="eastAsia"/>
        </w:rPr>
        <w:t>，银光锐语</w:t>
      </w:r>
    </w:p>
    <w:p w14:paraId="180861D2" w14:textId="50E9E4FC" w:rsidR="00766759" w:rsidRDefault="00766759" w:rsidP="00504B4B">
      <w:r>
        <w:rPr>
          <w:rFonts w:hint="eastAsia"/>
        </w:rPr>
        <w:t>二环（</w:t>
      </w:r>
      <w:r w:rsidR="00316F30">
        <w:rPr>
          <w:rFonts w:hint="eastAsia"/>
        </w:rPr>
        <w:t>3</w:t>
      </w:r>
      <w:r w:rsidR="00316F30">
        <w:rPr>
          <w:rFonts w:hint="eastAsia"/>
        </w:rPr>
        <w:t>）：涡旋翘曲，灵体武器，迷踪步</w:t>
      </w:r>
    </w:p>
    <w:p w14:paraId="545F6B1F" w14:textId="59018DDB" w:rsidR="00316F30" w:rsidRDefault="00316F30" w:rsidP="00504B4B">
      <w:r>
        <w:rPr>
          <w:rFonts w:hint="eastAsia"/>
        </w:rPr>
        <w:t>三环（</w:t>
      </w:r>
      <w:r>
        <w:rPr>
          <w:rFonts w:hint="eastAsia"/>
        </w:rPr>
        <w:t>3</w:t>
      </w:r>
      <w:r>
        <w:rPr>
          <w:rFonts w:hint="eastAsia"/>
        </w:rPr>
        <w:t>）：火球术，法术反制，回生术，加速术，活力灵光</w:t>
      </w:r>
    </w:p>
    <w:p w14:paraId="7FA78938" w14:textId="1DAC06AF" w:rsidR="00316F30" w:rsidRPr="007234A6" w:rsidRDefault="00316F30" w:rsidP="00504B4B">
      <w:r>
        <w:rPr>
          <w:rFonts w:hint="eastAsia"/>
        </w:rPr>
        <w:t>四环（</w:t>
      </w:r>
      <w:r>
        <w:rPr>
          <w:rFonts w:hint="eastAsia"/>
        </w:rPr>
        <w:t>1</w:t>
      </w:r>
      <w:r>
        <w:rPr>
          <w:rFonts w:hint="eastAsia"/>
        </w:rPr>
        <w:t>）：高等隐形，火墙，放逐术</w:t>
      </w:r>
    </w:p>
    <w:p w14:paraId="445E6E67" w14:textId="77777777" w:rsidR="00631DE2" w:rsidRDefault="00631DE2" w:rsidP="00631DE2">
      <w:pPr>
        <w:pStyle w:val="2"/>
      </w:pPr>
      <w:bookmarkStart w:id="73" w:name="_Toc177341950"/>
      <w:r>
        <w:rPr>
          <w:rFonts w:hint="eastAsia"/>
        </w:rPr>
        <w:t>陈祎</w:t>
      </w:r>
      <w:bookmarkEnd w:id="73"/>
    </w:p>
    <w:p w14:paraId="75BE39C9" w14:textId="3F4EF8F1" w:rsidR="00631DE2" w:rsidRDefault="00631DE2" w:rsidP="00631DE2">
      <w:r>
        <w:rPr>
          <w:rFonts w:hint="eastAsia"/>
        </w:rPr>
        <w:t>中型类人生物</w:t>
      </w:r>
      <w:r>
        <w:t>(</w:t>
      </w:r>
      <w:r>
        <w:t>化兽者</w:t>
      </w:r>
      <w:r>
        <w:t>),</w:t>
      </w:r>
      <w:r>
        <w:t>中立</w:t>
      </w:r>
      <w:r w:rsidR="00622113">
        <w:rPr>
          <w:rFonts w:hint="eastAsia"/>
        </w:rPr>
        <w:t>善良</w:t>
      </w:r>
    </w:p>
    <w:p w14:paraId="1DBBC217" w14:textId="77777777" w:rsidR="00631DE2" w:rsidRDefault="00631DE2" w:rsidP="00631DE2">
      <w:r>
        <w:t>9</w:t>
      </w:r>
      <w:r>
        <w:t>级武僧</w:t>
      </w:r>
    </w:p>
    <w:p w14:paraId="4711BFC0" w14:textId="492B30C9" w:rsidR="00631DE2" w:rsidRDefault="00631DE2" w:rsidP="00622113">
      <w:r>
        <w:rPr>
          <w:rFonts w:hint="eastAsia"/>
        </w:rPr>
        <w:t>专长：警觉，观察力，</w:t>
      </w:r>
      <w:r w:rsidR="00622113">
        <w:rPr>
          <w:rFonts w:hint="eastAsia"/>
        </w:rPr>
        <w:t>巨武器大师（已加入伤害中）</w:t>
      </w:r>
    </w:p>
    <w:p w14:paraId="0EF608F6" w14:textId="4D5F63CE" w:rsidR="00631DE2" w:rsidRDefault="00631DE2" w:rsidP="00631DE2">
      <w:r>
        <w:t>AC:20(</w:t>
      </w:r>
      <w:r>
        <w:t>无甲防御</w:t>
      </w:r>
      <w:r>
        <w:t>)</w:t>
      </w:r>
    </w:p>
    <w:p w14:paraId="0FC2818A" w14:textId="77777777" w:rsidR="00631DE2" w:rsidRDefault="00631DE2" w:rsidP="00631DE2">
      <w:r>
        <w:t>HP:93(9d8+27+30</w:t>
      </w:r>
      <w:r>
        <w:t>）</w:t>
      </w:r>
    </w:p>
    <w:p w14:paraId="33F03924" w14:textId="77777777" w:rsidR="00631DE2" w:rsidRDefault="00631DE2" w:rsidP="00631DE2">
      <w:r>
        <w:rPr>
          <w:rFonts w:hint="eastAsia"/>
        </w:rPr>
        <w:t>速度</w:t>
      </w:r>
      <w:r>
        <w:t xml:space="preserve">:40 </w:t>
      </w:r>
      <w:r>
        <w:t>尺</w:t>
      </w:r>
    </w:p>
    <w:p w14:paraId="21CCE1C9" w14:textId="77777777" w:rsidR="00631DE2" w:rsidRDefault="00631DE2" w:rsidP="00631DE2">
      <w:r>
        <w:rPr>
          <w:rFonts w:hint="eastAsia"/>
        </w:rPr>
        <w:t>力量</w:t>
      </w:r>
      <w:r>
        <w:t xml:space="preserve"> 14(+2) </w:t>
      </w:r>
      <w:r>
        <w:t>敏捷</w:t>
      </w:r>
      <w:r>
        <w:t xml:space="preserve"> 20(+5) </w:t>
      </w:r>
      <w:r>
        <w:t>体质</w:t>
      </w:r>
      <w:r>
        <w:t xml:space="preserve"> 16(+3)</w:t>
      </w:r>
    </w:p>
    <w:p w14:paraId="4BFEAF57" w14:textId="77777777" w:rsidR="00631DE2" w:rsidRDefault="00631DE2" w:rsidP="00631DE2">
      <w:r>
        <w:rPr>
          <w:rFonts w:hint="eastAsia"/>
        </w:rPr>
        <w:t>智力</w:t>
      </w:r>
      <w:r>
        <w:t xml:space="preserve"> 10(+0) </w:t>
      </w:r>
      <w:r>
        <w:t>感知</w:t>
      </w:r>
      <w:r>
        <w:t xml:space="preserve"> 20(+5) </w:t>
      </w:r>
      <w:r>
        <w:t>魅力</w:t>
      </w:r>
      <w:r>
        <w:t xml:space="preserve"> 10(+0)</w:t>
      </w:r>
    </w:p>
    <w:p w14:paraId="049975D9" w14:textId="77777777" w:rsidR="00631DE2" w:rsidRDefault="00631DE2" w:rsidP="00631DE2">
      <w:r>
        <w:rPr>
          <w:rFonts w:hint="eastAsia"/>
        </w:rPr>
        <w:t>豁免</w:t>
      </w:r>
      <w:r>
        <w:t>:</w:t>
      </w:r>
      <w:r>
        <w:t>力量</w:t>
      </w:r>
      <w:r>
        <w:t>+5,</w:t>
      </w:r>
      <w:r>
        <w:t>敏捷</w:t>
      </w:r>
      <w:r>
        <w:t>+8</w:t>
      </w:r>
    </w:p>
    <w:p w14:paraId="0E4AC620" w14:textId="77777777" w:rsidR="00631DE2" w:rsidRDefault="00631DE2" w:rsidP="00631DE2">
      <w:r>
        <w:rPr>
          <w:rFonts w:hint="eastAsia"/>
        </w:rPr>
        <w:t>技能</w:t>
      </w:r>
      <w:r>
        <w:t>:</w:t>
      </w:r>
      <w:r>
        <w:t>察觉</w:t>
      </w:r>
      <w:r>
        <w:t>+16,</w:t>
      </w:r>
      <w:r>
        <w:t>宗教</w:t>
      </w:r>
      <w:r>
        <w:t>+3</w:t>
      </w:r>
    </w:p>
    <w:p w14:paraId="659F6741" w14:textId="77777777" w:rsidR="00631DE2" w:rsidRDefault="00631DE2" w:rsidP="00631DE2">
      <w:r>
        <w:rPr>
          <w:rFonts w:hint="eastAsia"/>
        </w:rPr>
        <w:t>伤害抗性</w:t>
      </w:r>
      <w:r>
        <w:t>:</w:t>
      </w:r>
      <w:r>
        <w:t>火焰，寒冷，光耀，暗蚀</w:t>
      </w:r>
    </w:p>
    <w:p w14:paraId="2F491A35" w14:textId="77777777" w:rsidR="00631DE2" w:rsidRDefault="00631DE2" w:rsidP="00631DE2">
      <w:r>
        <w:rPr>
          <w:rFonts w:hint="eastAsia"/>
        </w:rPr>
        <w:t>伤害免疫</w:t>
      </w:r>
      <w:r>
        <w:t>:</w:t>
      </w:r>
      <w:r>
        <w:t>坠落</w:t>
      </w:r>
    </w:p>
    <w:p w14:paraId="227F24D1" w14:textId="77777777" w:rsidR="00631DE2" w:rsidRDefault="00631DE2" w:rsidP="00631DE2">
      <w:r>
        <w:rPr>
          <w:rFonts w:hint="eastAsia"/>
        </w:rPr>
        <w:t>伤害易伤</w:t>
      </w:r>
      <w:r>
        <w:t>:</w:t>
      </w:r>
      <w:r>
        <w:t>无</w:t>
      </w:r>
    </w:p>
    <w:p w14:paraId="02B43D4C" w14:textId="77777777" w:rsidR="00631DE2" w:rsidRDefault="00631DE2" w:rsidP="00631DE2">
      <w:r>
        <w:rPr>
          <w:rFonts w:hint="eastAsia"/>
        </w:rPr>
        <w:t>感官</w:t>
      </w:r>
      <w:r>
        <w:t>:</w:t>
      </w:r>
      <w:r>
        <w:t>黑暗视觉</w:t>
      </w:r>
      <w:r>
        <w:t xml:space="preserve"> 60 </w:t>
      </w:r>
      <w:r>
        <w:t>尺，被动察觉</w:t>
      </w:r>
      <w:r>
        <w:t xml:space="preserve"> 26</w:t>
      </w:r>
    </w:p>
    <w:p w14:paraId="57A03824" w14:textId="77777777" w:rsidR="00631DE2" w:rsidRDefault="00631DE2" w:rsidP="00631DE2">
      <w:r>
        <w:rPr>
          <w:rFonts w:hint="eastAsia"/>
        </w:rPr>
        <w:t>语言</w:t>
      </w:r>
      <w:r>
        <w:t>:</w:t>
      </w:r>
      <w:r>
        <w:t>通用语，天界语，深渊语，炼狱语。</w:t>
      </w:r>
    </w:p>
    <w:p w14:paraId="3896AB60" w14:textId="77777777" w:rsidR="00631DE2" w:rsidRDefault="00631DE2" w:rsidP="00631DE2">
      <w:r>
        <w:rPr>
          <w:rFonts w:hint="eastAsia"/>
        </w:rPr>
        <w:t>抗拒死亡</w:t>
      </w:r>
      <w:r>
        <w:t>Defy Death.</w:t>
      </w:r>
      <w:r>
        <w:t>你在死亡豁免中具有优势，当你累计三次死亡豁免成功时，你改为回复一点血量。</w:t>
      </w:r>
    </w:p>
    <w:p w14:paraId="07395ABE" w14:textId="77777777" w:rsidR="00631DE2" w:rsidRDefault="00631DE2" w:rsidP="00631DE2">
      <w:r>
        <w:rPr>
          <w:rFonts w:hint="eastAsia"/>
        </w:rPr>
        <w:t>共生存在：陈祎的</w:t>
      </w:r>
      <w:r>
        <w:t>5</w:t>
      </w:r>
      <w:r>
        <w:t>个共生存在在控制陈祎或被陈祎控制时，会有不同效果。</w:t>
      </w:r>
    </w:p>
    <w:p w14:paraId="3E5AEED5" w14:textId="41904BFD" w:rsidR="00631DE2" w:rsidRDefault="00631DE2" w:rsidP="00631DE2">
      <w:r>
        <w:rPr>
          <w:rFonts w:hint="eastAsia"/>
        </w:rPr>
        <w:t>蝉：</w:t>
      </w:r>
      <w:r w:rsidR="00F516CE">
        <w:rPr>
          <w:rFonts w:hint="eastAsia"/>
        </w:rPr>
        <w:t>来自师傅的馈赠。</w:t>
      </w:r>
      <w:r>
        <w:rPr>
          <w:rFonts w:hint="eastAsia"/>
        </w:rPr>
        <w:t>每长休一次，在陈祎因生命为</w:t>
      </w:r>
      <w:r>
        <w:t>0</w:t>
      </w:r>
      <w:r>
        <w:t>陷入昏迷</w:t>
      </w:r>
      <w:r w:rsidR="00F516CE">
        <w:rPr>
          <w:rFonts w:hint="eastAsia"/>
        </w:rPr>
        <w:t>或陷入失能</w:t>
      </w:r>
      <w:r>
        <w:t>时，以一个反应释放律令医疗和欧提路克弹力法球。</w:t>
      </w:r>
    </w:p>
    <w:p w14:paraId="418949FB" w14:textId="062E615C" w:rsidR="00631DE2" w:rsidRDefault="00631DE2" w:rsidP="00631DE2">
      <w:r>
        <w:rPr>
          <w:rFonts w:hint="eastAsia"/>
        </w:rPr>
        <w:t>猴：</w:t>
      </w:r>
      <w:r w:rsidR="00637252">
        <w:rPr>
          <w:rFonts w:hint="eastAsia"/>
        </w:rPr>
        <w:t>来自异界的力量。</w:t>
      </w:r>
      <w:r>
        <w:rPr>
          <w:rFonts w:hint="eastAsia"/>
        </w:rPr>
        <w:t>具有全伤害易伤，造成的伤害翻倍。</w:t>
      </w:r>
    </w:p>
    <w:p w14:paraId="4AE7EB8A" w14:textId="5461C468" w:rsidR="00631DE2" w:rsidRDefault="00631DE2" w:rsidP="00631DE2">
      <w:r>
        <w:rPr>
          <w:rFonts w:hint="eastAsia"/>
        </w:rPr>
        <w:t>僧：</w:t>
      </w:r>
      <w:r w:rsidR="00637252">
        <w:rPr>
          <w:rFonts w:hint="eastAsia"/>
        </w:rPr>
        <w:t>前世之业。</w:t>
      </w:r>
      <w:r>
        <w:rPr>
          <w:rFonts w:hint="eastAsia"/>
        </w:rPr>
        <w:t>获得特性：无生之志：你可以在短时间内突破极限，以使你在自己回合内对单一目标执行一个额外的攻击动作。这个动作结束后，受攻击目标可以以一个反应对你以近战武器发动一次攻击动作。</w:t>
      </w:r>
    </w:p>
    <w:p w14:paraId="3E43E04E" w14:textId="30278469" w:rsidR="00631DE2" w:rsidRDefault="00631DE2" w:rsidP="00631DE2">
      <w:r>
        <w:rPr>
          <w:rFonts w:hint="eastAsia"/>
        </w:rPr>
        <w:t>虫：</w:t>
      </w:r>
      <w:r w:rsidR="00637252">
        <w:rPr>
          <w:rFonts w:hint="eastAsia"/>
        </w:rPr>
        <w:t>异虫寄生。</w:t>
      </w:r>
      <w:r>
        <w:t>AC</w:t>
      </w:r>
      <w:r>
        <w:t>获得</w:t>
      </w:r>
      <w:r>
        <w:t>+2</w:t>
      </w:r>
      <w:r>
        <w:t>加值。</w:t>
      </w:r>
    </w:p>
    <w:p w14:paraId="4D00DBA3" w14:textId="77777777" w:rsidR="00631DE2" w:rsidRDefault="00631DE2" w:rsidP="00631DE2">
      <w:r>
        <w:rPr>
          <w:rFonts w:hint="eastAsia"/>
        </w:rPr>
        <w:t>龙：本故事中不启用。</w:t>
      </w:r>
    </w:p>
    <w:p w14:paraId="34F6EB1C" w14:textId="77777777" w:rsidR="00631DE2" w:rsidRDefault="00631DE2" w:rsidP="00631DE2">
      <w:r>
        <w:rPr>
          <w:rFonts w:hint="eastAsia"/>
        </w:rPr>
        <w:t>挑战等级</w:t>
      </w:r>
      <w:r>
        <w:t>:10</w:t>
      </w:r>
    </w:p>
    <w:p w14:paraId="7FA6646A" w14:textId="77777777" w:rsidR="00631DE2" w:rsidRDefault="00631DE2" w:rsidP="00631DE2">
      <w:r>
        <w:rPr>
          <w:rFonts w:hint="eastAsia"/>
        </w:rPr>
        <w:t>动作（主要）：</w:t>
      </w:r>
    </w:p>
    <w:p w14:paraId="2D672F25" w14:textId="77777777" w:rsidR="00631DE2" w:rsidRDefault="00631DE2" w:rsidP="00631DE2">
      <w:r>
        <w:rPr>
          <w:rFonts w:hint="eastAsia"/>
        </w:rPr>
        <w:t>陈祎进行两次武器攻击或徒手攻击，再以附赠动作进行疾风连击，或者进行一次劈棍蓄力。</w:t>
      </w:r>
    </w:p>
    <w:p w14:paraId="6A886300" w14:textId="77777777" w:rsidR="00631DE2" w:rsidRDefault="00631DE2" w:rsidP="00631DE2">
      <w:r>
        <w:rPr>
          <w:rFonts w:hint="eastAsia"/>
        </w:rPr>
        <w:t>禅杖。近战武器攻击：触及</w:t>
      </w:r>
      <w:r>
        <w:t>15</w:t>
      </w:r>
      <w:r>
        <w:t>尺，命中</w:t>
      </w:r>
      <w:r>
        <w:t>+9</w:t>
      </w:r>
      <w:r>
        <w:t>，单一目标。命中：</w:t>
      </w:r>
      <w:r>
        <w:t>12</w:t>
      </w:r>
      <w:r>
        <w:t>（</w:t>
      </w:r>
      <w:r>
        <w:t>1d10+10</w:t>
      </w:r>
      <w:r>
        <w:t>）点穿刺或钝击或挥砍伤害。</w:t>
      </w:r>
    </w:p>
    <w:p w14:paraId="0D4AD88F" w14:textId="77777777" w:rsidR="00631DE2" w:rsidRDefault="00631DE2" w:rsidP="00631DE2">
      <w:r>
        <w:rPr>
          <w:rFonts w:hint="eastAsia"/>
        </w:rPr>
        <w:t>徒手打击。近战武器攻击：触及</w:t>
      </w:r>
      <w:r>
        <w:t>5</w:t>
      </w:r>
      <w:r>
        <w:t>尺，命中</w:t>
      </w:r>
      <w:r>
        <w:t>+8</w:t>
      </w:r>
    </w:p>
    <w:p w14:paraId="0B62AC76" w14:textId="77777777" w:rsidR="00631DE2" w:rsidRDefault="00631DE2" w:rsidP="00631DE2">
      <w:r>
        <w:t>9</w:t>
      </w:r>
      <w:r>
        <w:t>，单一目标。命中：</w:t>
      </w:r>
      <w:r>
        <w:t>10</w:t>
      </w:r>
      <w:r>
        <w:t>（</w:t>
      </w:r>
      <w:r>
        <w:t>1d8+6</w:t>
      </w:r>
      <w:r>
        <w:t>）点力场或钝击伤害。</w:t>
      </w:r>
    </w:p>
    <w:p w14:paraId="488DD51B" w14:textId="637EDB6B" w:rsidR="00631DE2" w:rsidRPr="00324B3E" w:rsidRDefault="00631DE2" w:rsidP="00631DE2">
      <w:r>
        <w:rPr>
          <w:rFonts w:hint="eastAsia"/>
        </w:rPr>
        <w:t>劈棍蓄力。直到你的下一回合前，当一个你可以看见的生物进入你的触及范围时，你可以使用你的反应对其发动一次攻击，这次攻击具有优势，且造成等同于你攻击动作攻击次数倍伤害。</w:t>
      </w:r>
    </w:p>
    <w:p w14:paraId="1FAF914F" w14:textId="77777777" w:rsidR="00EF5535" w:rsidRDefault="00EF5535" w:rsidP="00D63216">
      <w:pPr>
        <w:pStyle w:val="2"/>
      </w:pPr>
      <w:bookmarkStart w:id="74" w:name="_Toc177341951"/>
      <w:r>
        <w:rPr>
          <w:rFonts w:hint="eastAsia"/>
        </w:rPr>
        <w:t>1</w:t>
      </w:r>
      <w:r>
        <w:t>1</w:t>
      </w:r>
      <w:r>
        <w:rPr>
          <w:rFonts w:hint="eastAsia"/>
        </w:rPr>
        <w:t>B</w:t>
      </w:r>
      <w:bookmarkEnd w:id="74"/>
    </w:p>
    <w:p w14:paraId="448D3423" w14:textId="07761730" w:rsidR="00604D35" w:rsidRDefault="00604D35" w:rsidP="00B71070">
      <w:r w:rsidRPr="000323CA">
        <w:rPr>
          <w:rFonts w:hint="eastAsia"/>
        </w:rPr>
        <w:t>中型</w:t>
      </w:r>
      <w:r w:rsidR="00EF5535">
        <w:rPr>
          <w:rFonts w:hint="eastAsia"/>
        </w:rPr>
        <w:t>类人</w:t>
      </w:r>
      <w:r w:rsidRPr="000323CA">
        <w:rPr>
          <w:rFonts w:hint="eastAsia"/>
        </w:rPr>
        <w:t>生物</w:t>
      </w:r>
      <w:r w:rsidR="00EF5535">
        <w:rPr>
          <w:rFonts w:hint="eastAsia"/>
        </w:rPr>
        <w:t>（螳螂人）</w:t>
      </w:r>
      <w:r w:rsidRPr="000323CA">
        <w:rPr>
          <w:rFonts w:hint="eastAsia"/>
        </w:rPr>
        <w:t>，</w:t>
      </w:r>
      <w:r w:rsidR="00EF5535">
        <w:rPr>
          <w:rFonts w:hint="eastAsia"/>
        </w:rPr>
        <w:t>绝对中立</w:t>
      </w:r>
    </w:p>
    <w:p w14:paraId="16C28877" w14:textId="388A4FA1" w:rsidR="00EF5535" w:rsidRPr="000323CA" w:rsidRDefault="00EF5535" w:rsidP="00EF5535">
      <w:r>
        <w:t>7</w:t>
      </w:r>
      <w:r>
        <w:rPr>
          <w:rFonts w:hint="eastAsia"/>
        </w:rPr>
        <w:t>级工程师（装甲师</w:t>
      </w:r>
      <w:r>
        <w:rPr>
          <w:rFonts w:hint="eastAsia"/>
        </w:rPr>
        <w:t>+</w:t>
      </w:r>
      <w:r>
        <w:rPr>
          <w:rFonts w:hint="eastAsia"/>
        </w:rPr>
        <w:t>战地匠师）</w:t>
      </w:r>
    </w:p>
    <w:p w14:paraId="78160060" w14:textId="2AEB9D34" w:rsidR="00604D35" w:rsidRPr="000323CA" w:rsidRDefault="00604D35" w:rsidP="00B71070">
      <w:r w:rsidRPr="000323CA">
        <w:rPr>
          <w:rFonts w:hint="eastAsia"/>
        </w:rPr>
        <w:t>护甲等级：</w:t>
      </w:r>
      <w:r w:rsidR="00EF5535">
        <w:t>19</w:t>
      </w:r>
      <w:r w:rsidR="00EF5535">
        <w:rPr>
          <w:rFonts w:hint="eastAsia"/>
        </w:rPr>
        <w:t>（板甲</w:t>
      </w:r>
      <w:r w:rsidR="00EF5535">
        <w:rPr>
          <w:rFonts w:hint="eastAsia"/>
        </w:rPr>
        <w:t>+</w:t>
      </w:r>
      <w:r w:rsidR="00EF5535">
        <w:t>1</w:t>
      </w:r>
      <w:r w:rsidR="00EF5535">
        <w:rPr>
          <w:rFonts w:hint="eastAsia"/>
        </w:rPr>
        <w:t>）</w:t>
      </w:r>
    </w:p>
    <w:p w14:paraId="7F194A1F" w14:textId="4B61668B" w:rsidR="00604D35" w:rsidRPr="000323CA" w:rsidRDefault="00604D35" w:rsidP="00B71070">
      <w:r w:rsidRPr="000323CA">
        <w:rPr>
          <w:rFonts w:hint="eastAsia"/>
        </w:rPr>
        <w:t>生命值：</w:t>
      </w:r>
      <w:r w:rsidR="00351420">
        <w:t>70</w:t>
      </w:r>
      <w:r w:rsidRPr="000323CA">
        <w:rPr>
          <w:rFonts w:hint="eastAsia"/>
        </w:rPr>
        <w:t>（</w:t>
      </w:r>
      <w:r w:rsidR="00EF5535">
        <w:t>7</w:t>
      </w:r>
      <w:r w:rsidRPr="000323CA">
        <w:rPr>
          <w:rFonts w:hint="eastAsia"/>
        </w:rPr>
        <w:t>d8</w:t>
      </w:r>
      <w:r w:rsidR="00EF5535">
        <w:t>+</w:t>
      </w:r>
      <w:r w:rsidR="00351420">
        <w:t>35</w:t>
      </w:r>
      <w:r w:rsidRPr="000323CA">
        <w:rPr>
          <w:rFonts w:hint="eastAsia"/>
        </w:rPr>
        <w:t>）</w:t>
      </w:r>
    </w:p>
    <w:p w14:paraId="083D9328" w14:textId="788BE260" w:rsidR="00604D35" w:rsidRPr="000323CA" w:rsidRDefault="00604D35" w:rsidP="00B71070">
      <w:r w:rsidRPr="000323CA">
        <w:rPr>
          <w:rFonts w:hint="eastAsia"/>
        </w:rPr>
        <w:t>速度：</w:t>
      </w:r>
      <w:r w:rsidR="002F0BFF">
        <w:t>40</w:t>
      </w:r>
      <w:r w:rsidRPr="000323CA">
        <w:rPr>
          <w:rFonts w:hint="eastAsia"/>
        </w:rPr>
        <w:t>尺</w:t>
      </w:r>
      <w:r w:rsidR="002F0BFF">
        <w:rPr>
          <w:rFonts w:hint="eastAsia"/>
        </w:rPr>
        <w:t>飞行速度（悬浮）</w:t>
      </w:r>
    </w:p>
    <w:p w14:paraId="3D431DCE" w14:textId="01E3038B" w:rsidR="00604D35" w:rsidRPr="000323CA" w:rsidRDefault="00604D35" w:rsidP="00B71070">
      <w:r w:rsidRPr="000323CA">
        <w:rPr>
          <w:rFonts w:hint="eastAsia"/>
        </w:rPr>
        <w:t>力量</w:t>
      </w:r>
      <w:r w:rsidRPr="000323CA">
        <w:rPr>
          <w:rFonts w:hint="eastAsia"/>
        </w:rPr>
        <w:t>1</w:t>
      </w:r>
      <w:r w:rsidR="00EF5535">
        <w:t>0</w:t>
      </w:r>
      <w:r w:rsidRPr="000323CA">
        <w:rPr>
          <w:rFonts w:hint="eastAsia"/>
        </w:rPr>
        <w:t>（</w:t>
      </w:r>
      <w:r w:rsidR="00EF5535">
        <w:rPr>
          <w:rFonts w:hint="eastAsia"/>
        </w:rPr>
        <w:t>+</w:t>
      </w:r>
      <w:r w:rsidR="00EF5535">
        <w:t>0</w:t>
      </w:r>
      <w:r w:rsidRPr="000323CA">
        <w:rPr>
          <w:rFonts w:hint="eastAsia"/>
        </w:rPr>
        <w:t>）</w:t>
      </w:r>
      <w:r w:rsidRPr="000323CA">
        <w:rPr>
          <w:rFonts w:hint="eastAsia"/>
        </w:rPr>
        <w:t xml:space="preserve"> </w:t>
      </w:r>
      <w:r w:rsidRPr="000323CA">
        <w:rPr>
          <w:rFonts w:hint="eastAsia"/>
        </w:rPr>
        <w:t>敏捷</w:t>
      </w:r>
      <w:r w:rsidRPr="000323CA">
        <w:rPr>
          <w:rFonts w:hint="eastAsia"/>
        </w:rPr>
        <w:t>1</w:t>
      </w:r>
      <w:r w:rsidR="00EF5535">
        <w:t>7</w:t>
      </w:r>
      <w:r w:rsidRPr="000323CA">
        <w:rPr>
          <w:rFonts w:hint="eastAsia"/>
        </w:rPr>
        <w:t>（</w:t>
      </w:r>
      <w:r w:rsidRPr="000323CA">
        <w:rPr>
          <w:rFonts w:hint="eastAsia"/>
        </w:rPr>
        <w:t>+</w:t>
      </w:r>
      <w:r w:rsidR="00EF5535">
        <w:t>3</w:t>
      </w:r>
      <w:r w:rsidRPr="000323CA">
        <w:rPr>
          <w:rFonts w:hint="eastAsia"/>
        </w:rPr>
        <w:t>）</w:t>
      </w:r>
      <w:r w:rsidRPr="000323CA">
        <w:rPr>
          <w:rFonts w:hint="eastAsia"/>
        </w:rPr>
        <w:t xml:space="preserve"> </w:t>
      </w:r>
      <w:r w:rsidRPr="000323CA">
        <w:rPr>
          <w:rFonts w:hint="eastAsia"/>
        </w:rPr>
        <w:t>体质</w:t>
      </w:r>
      <w:r w:rsidR="00351420">
        <w:t>20</w:t>
      </w:r>
      <w:r w:rsidRPr="000323CA">
        <w:rPr>
          <w:rFonts w:hint="eastAsia"/>
        </w:rPr>
        <w:t>（</w:t>
      </w:r>
      <w:r w:rsidRPr="000323CA">
        <w:rPr>
          <w:rFonts w:hint="eastAsia"/>
        </w:rPr>
        <w:t>+</w:t>
      </w:r>
      <w:r w:rsidR="00351420">
        <w:t>5</w:t>
      </w:r>
      <w:r w:rsidRPr="000323CA">
        <w:rPr>
          <w:rFonts w:hint="eastAsia"/>
        </w:rPr>
        <w:t>）</w:t>
      </w:r>
    </w:p>
    <w:p w14:paraId="52DB2B1F" w14:textId="2AF299A1" w:rsidR="00604D35" w:rsidRDefault="00604D35" w:rsidP="00B71070">
      <w:r w:rsidRPr="000323CA">
        <w:rPr>
          <w:rFonts w:hint="eastAsia"/>
        </w:rPr>
        <w:t>智力</w:t>
      </w:r>
      <w:r w:rsidR="00351420">
        <w:t>22</w:t>
      </w:r>
      <w:r w:rsidRPr="000323CA">
        <w:rPr>
          <w:rFonts w:hint="eastAsia"/>
        </w:rPr>
        <w:t>（</w:t>
      </w:r>
      <w:r w:rsidR="00351420">
        <w:t>+6</w:t>
      </w:r>
      <w:r w:rsidRPr="000323CA">
        <w:rPr>
          <w:rFonts w:hint="eastAsia"/>
        </w:rPr>
        <w:t>）</w:t>
      </w:r>
      <w:r w:rsidRPr="000323CA">
        <w:rPr>
          <w:rFonts w:hint="eastAsia"/>
        </w:rPr>
        <w:t xml:space="preserve"> </w:t>
      </w:r>
      <w:r w:rsidRPr="000323CA">
        <w:rPr>
          <w:rFonts w:hint="eastAsia"/>
        </w:rPr>
        <w:t>感知</w:t>
      </w:r>
      <w:r w:rsidRPr="000323CA">
        <w:rPr>
          <w:rFonts w:hint="eastAsia"/>
        </w:rPr>
        <w:t>1</w:t>
      </w:r>
      <w:r w:rsidR="00351420">
        <w:t>6</w:t>
      </w:r>
      <w:r w:rsidRPr="000323CA">
        <w:rPr>
          <w:rFonts w:hint="eastAsia"/>
        </w:rPr>
        <w:t>（</w:t>
      </w:r>
      <w:r w:rsidRPr="000323CA">
        <w:rPr>
          <w:rFonts w:hint="eastAsia"/>
        </w:rPr>
        <w:t>+</w:t>
      </w:r>
      <w:r w:rsidR="00351420">
        <w:t>3</w:t>
      </w:r>
      <w:r w:rsidRPr="000323CA">
        <w:rPr>
          <w:rFonts w:hint="eastAsia"/>
        </w:rPr>
        <w:t>）</w:t>
      </w:r>
      <w:r w:rsidRPr="000323CA">
        <w:rPr>
          <w:rFonts w:hint="eastAsia"/>
        </w:rPr>
        <w:t xml:space="preserve"> </w:t>
      </w:r>
      <w:r w:rsidRPr="000323CA">
        <w:rPr>
          <w:rFonts w:hint="eastAsia"/>
        </w:rPr>
        <w:t>魅力</w:t>
      </w:r>
      <w:r w:rsidR="00351420">
        <w:t>10</w:t>
      </w:r>
      <w:r w:rsidRPr="000323CA">
        <w:rPr>
          <w:rFonts w:hint="eastAsia"/>
        </w:rPr>
        <w:t>（</w:t>
      </w:r>
      <w:r w:rsidR="00351420">
        <w:t>+0</w:t>
      </w:r>
      <w:r w:rsidRPr="000323CA">
        <w:rPr>
          <w:rFonts w:hint="eastAsia"/>
        </w:rPr>
        <w:t>）</w:t>
      </w:r>
    </w:p>
    <w:p w14:paraId="70D4A4E7" w14:textId="08A73865" w:rsidR="00351420" w:rsidRDefault="00351420" w:rsidP="00351420">
      <w:r>
        <w:rPr>
          <w:rFonts w:hint="eastAsia"/>
        </w:rPr>
        <w:t>豁免</w:t>
      </w:r>
      <w:r>
        <w:t>:</w:t>
      </w:r>
      <w:r>
        <w:rPr>
          <w:rFonts w:hint="eastAsia"/>
        </w:rPr>
        <w:t>智力</w:t>
      </w:r>
      <w:r>
        <w:t>+</w:t>
      </w:r>
      <w:r w:rsidR="002F0BFF">
        <w:t>9</w:t>
      </w:r>
      <w:r>
        <w:t>,</w:t>
      </w:r>
      <w:r>
        <w:rPr>
          <w:rFonts w:hint="eastAsia"/>
        </w:rPr>
        <w:t>体质</w:t>
      </w:r>
      <w:r>
        <w:t>+</w:t>
      </w:r>
      <w:r w:rsidR="002F0BFF">
        <w:t>8</w:t>
      </w:r>
    </w:p>
    <w:p w14:paraId="543E306D" w14:textId="331E0CC9" w:rsidR="00351420" w:rsidRPr="00351420" w:rsidRDefault="00351420" w:rsidP="00351420">
      <w:r>
        <w:rPr>
          <w:rFonts w:hint="eastAsia"/>
        </w:rPr>
        <w:t>技能</w:t>
      </w:r>
      <w:r>
        <w:t>:</w:t>
      </w:r>
      <w:r>
        <w:t>察觉</w:t>
      </w:r>
      <w:r>
        <w:t>+</w:t>
      </w:r>
      <w:r w:rsidR="002F0BFF">
        <w:t>6</w:t>
      </w:r>
      <w:r>
        <w:t>,</w:t>
      </w:r>
      <w:r>
        <w:t>宗教</w:t>
      </w:r>
      <w:r>
        <w:t>+3</w:t>
      </w:r>
    </w:p>
    <w:p w14:paraId="3D122272" w14:textId="77777777" w:rsidR="00604D35" w:rsidRPr="000323CA" w:rsidRDefault="00604D35" w:rsidP="00B71070">
      <w:r w:rsidRPr="000323CA">
        <w:rPr>
          <w:rFonts w:hint="eastAsia"/>
        </w:rPr>
        <w:t>伤害免疫：毒素</w:t>
      </w:r>
    </w:p>
    <w:p w14:paraId="1CA15EF3" w14:textId="1E4A01E6" w:rsidR="00604D35" w:rsidRPr="000323CA" w:rsidRDefault="00604D35" w:rsidP="00B71070">
      <w:r w:rsidRPr="000323CA">
        <w:rPr>
          <w:rFonts w:hint="eastAsia"/>
        </w:rPr>
        <w:t>感官：黑暗视觉</w:t>
      </w:r>
      <w:r w:rsidRPr="000323CA">
        <w:rPr>
          <w:rFonts w:hint="eastAsia"/>
        </w:rPr>
        <w:t>60</w:t>
      </w:r>
      <w:r w:rsidRPr="000323CA">
        <w:rPr>
          <w:rFonts w:hint="eastAsia"/>
        </w:rPr>
        <w:t>尺，被动察觉</w:t>
      </w:r>
      <w:r w:rsidRPr="000323CA">
        <w:rPr>
          <w:rFonts w:hint="eastAsia"/>
        </w:rPr>
        <w:t>1</w:t>
      </w:r>
      <w:r w:rsidR="002F0BFF">
        <w:t>6</w:t>
      </w:r>
    </w:p>
    <w:p w14:paraId="75C44DF1" w14:textId="77DC994D" w:rsidR="00604D35" w:rsidRPr="000323CA" w:rsidRDefault="00604D35" w:rsidP="00B71070">
      <w:r w:rsidRPr="000323CA">
        <w:rPr>
          <w:rFonts w:hint="eastAsia"/>
        </w:rPr>
        <w:t>语言：通用语</w:t>
      </w:r>
      <w:r w:rsidR="002F0BFF">
        <w:rPr>
          <w:rFonts w:hint="eastAsia"/>
        </w:rPr>
        <w:t>，斯克林螳螂人语、天界语、地底通用语</w:t>
      </w:r>
    </w:p>
    <w:p w14:paraId="06EF0333" w14:textId="38D66555" w:rsidR="00604D35" w:rsidRPr="000323CA" w:rsidRDefault="00604D35" w:rsidP="00B71070">
      <w:r w:rsidRPr="000323CA">
        <w:rPr>
          <w:rFonts w:hint="eastAsia"/>
        </w:rPr>
        <w:t>挑战等级：</w:t>
      </w:r>
      <w:r w:rsidR="002F0BFF">
        <w:rPr>
          <w:rFonts w:hint="eastAsia"/>
        </w:rPr>
        <w:t>——</w:t>
      </w:r>
    </w:p>
    <w:p w14:paraId="1A5A7DB1" w14:textId="77777777" w:rsidR="00604D35" w:rsidRPr="000323CA" w:rsidRDefault="00604D35" w:rsidP="00B71070">
      <w:pPr>
        <w:pStyle w:val="af7"/>
      </w:pPr>
      <w:r w:rsidRPr="000323CA">
        <w:rPr>
          <w:rFonts w:hint="eastAsia"/>
        </w:rPr>
        <w:t>动作</w:t>
      </w:r>
    </w:p>
    <w:p w14:paraId="02CC58F6" w14:textId="43572EEE" w:rsidR="002F0BFF" w:rsidRDefault="002F0BFF" w:rsidP="002F0BFF">
      <w:r w:rsidRPr="007234A6">
        <w:rPr>
          <w:rFonts w:hint="eastAsia"/>
        </w:rPr>
        <w:t>多重攻击。</w:t>
      </w:r>
      <w:r>
        <w:rPr>
          <w:rFonts w:hint="eastAsia"/>
        </w:rPr>
        <w:t>1</w:t>
      </w:r>
      <w:r>
        <w:t>1</w:t>
      </w:r>
      <w:r>
        <w:rPr>
          <w:rFonts w:hint="eastAsia"/>
        </w:rPr>
        <w:t>B</w:t>
      </w:r>
      <w:r>
        <w:rPr>
          <w:rFonts w:hint="eastAsia"/>
        </w:rPr>
        <w:t>进行一次发射器和一次核心发射器</w:t>
      </w:r>
      <w:r w:rsidRPr="007234A6">
        <w:rPr>
          <w:rFonts w:hint="eastAsia"/>
        </w:rPr>
        <w:t>攻击</w:t>
      </w:r>
      <w:r>
        <w:rPr>
          <w:rFonts w:hint="eastAsia"/>
        </w:rPr>
        <w:t>，再以附赠动作命令机器人进行攻击</w:t>
      </w:r>
      <w:r w:rsidRPr="007234A6">
        <w:rPr>
          <w:rFonts w:hint="eastAsia"/>
        </w:rPr>
        <w:t>。</w:t>
      </w:r>
    </w:p>
    <w:p w14:paraId="03B3D748" w14:textId="62BF1E87" w:rsidR="002F0BFF" w:rsidRDefault="002F0BFF" w:rsidP="002F0BFF">
      <w:r>
        <w:rPr>
          <w:rFonts w:hint="eastAsia"/>
        </w:rPr>
        <w:lastRenderedPageBreak/>
        <w:t>闪电发射器。远程武器攻击：射程</w:t>
      </w:r>
      <w:r>
        <w:rPr>
          <w:rFonts w:hint="eastAsia"/>
        </w:rPr>
        <w:t>1</w:t>
      </w:r>
      <w:r>
        <w:t>00/400</w:t>
      </w:r>
      <w:r>
        <w:rPr>
          <w:rFonts w:hint="eastAsia"/>
        </w:rPr>
        <w:t>尺，命中</w:t>
      </w:r>
      <w:r>
        <w:rPr>
          <w:rFonts w:hint="eastAsia"/>
        </w:rPr>
        <w:t>+</w:t>
      </w:r>
      <w:r>
        <w:t>10</w:t>
      </w:r>
      <w:r>
        <w:rPr>
          <w:rFonts w:hint="eastAsia"/>
        </w:rPr>
        <w:t>，单一目标。命中：</w:t>
      </w:r>
      <w:r>
        <w:rPr>
          <w:rFonts w:hint="eastAsia"/>
        </w:rPr>
        <w:t>1</w:t>
      </w:r>
      <w:r>
        <w:t>1</w:t>
      </w:r>
      <w:r>
        <w:rPr>
          <w:rFonts w:hint="eastAsia"/>
        </w:rPr>
        <w:t>（</w:t>
      </w:r>
      <w:r>
        <w:rPr>
          <w:rFonts w:hint="eastAsia"/>
        </w:rPr>
        <w:t>1d</w:t>
      </w:r>
      <w:r>
        <w:t>8+7</w:t>
      </w:r>
      <w:r>
        <w:rPr>
          <w:rFonts w:hint="eastAsia"/>
        </w:rPr>
        <w:t>）点闪电伤害。（侵扰精通）</w:t>
      </w:r>
    </w:p>
    <w:p w14:paraId="62D88D97" w14:textId="1B639EA4" w:rsidR="002F0BFF" w:rsidRDefault="002F0BFF" w:rsidP="002F0BFF">
      <w:pPr>
        <w:ind w:firstLine="480"/>
      </w:pPr>
      <w:r>
        <w:rPr>
          <w:rFonts w:hint="eastAsia"/>
        </w:rPr>
        <w:t>核心闪电发射器。远程武器攻击：射程</w:t>
      </w:r>
      <w:r>
        <w:rPr>
          <w:rFonts w:hint="eastAsia"/>
        </w:rPr>
        <w:t>1</w:t>
      </w:r>
      <w:r>
        <w:t>50/600</w:t>
      </w:r>
      <w:r>
        <w:rPr>
          <w:rFonts w:hint="eastAsia"/>
        </w:rPr>
        <w:t>尺，命中</w:t>
      </w:r>
      <w:r>
        <w:rPr>
          <w:rFonts w:hint="eastAsia"/>
        </w:rPr>
        <w:t>+</w:t>
      </w:r>
      <w:r>
        <w:t>10</w:t>
      </w:r>
      <w:r>
        <w:rPr>
          <w:rFonts w:hint="eastAsia"/>
        </w:rPr>
        <w:t>，单一目标。命中：</w:t>
      </w:r>
      <w:r>
        <w:rPr>
          <w:rFonts w:hint="eastAsia"/>
        </w:rPr>
        <w:t>1</w:t>
      </w:r>
      <w:r>
        <w:t>6</w:t>
      </w:r>
      <w:r>
        <w:rPr>
          <w:rFonts w:hint="eastAsia"/>
        </w:rPr>
        <w:t>（</w:t>
      </w:r>
      <w:r>
        <w:t>2</w:t>
      </w:r>
      <w:r>
        <w:rPr>
          <w:rFonts w:hint="eastAsia"/>
        </w:rPr>
        <w:t>d</w:t>
      </w:r>
      <w:r>
        <w:t>8+7</w:t>
      </w:r>
      <w:r>
        <w:rPr>
          <w:rFonts w:hint="eastAsia"/>
        </w:rPr>
        <w:t>）点闪电伤害。（</w:t>
      </w:r>
      <w:r>
        <w:t>推离精通</w:t>
      </w:r>
      <w:r>
        <w:rPr>
          <w:rFonts w:hint="eastAsia"/>
        </w:rPr>
        <w:t>）</w:t>
      </w:r>
    </w:p>
    <w:p w14:paraId="41498401" w14:textId="77777777" w:rsidR="000015F3" w:rsidRDefault="002F0BFF" w:rsidP="002F0BFF">
      <w:r>
        <w:rPr>
          <w:rFonts w:hint="eastAsia"/>
        </w:rPr>
        <w:t>机器人攻击（长柄刀）。近战武器攻击：触及</w:t>
      </w:r>
      <w:r>
        <w:t>1</w:t>
      </w:r>
      <w:r>
        <w:rPr>
          <w:rFonts w:hint="eastAsia"/>
        </w:rPr>
        <w:t>0</w:t>
      </w:r>
      <w:r>
        <w:rPr>
          <w:rFonts w:hint="eastAsia"/>
        </w:rPr>
        <w:t>尺，命中</w:t>
      </w:r>
      <w:r>
        <w:rPr>
          <w:rFonts w:hint="eastAsia"/>
        </w:rPr>
        <w:t>+</w:t>
      </w:r>
      <w:r>
        <w:t>10</w:t>
      </w:r>
      <w:r>
        <w:rPr>
          <w:rFonts w:hint="eastAsia"/>
        </w:rPr>
        <w:t>，单一目标，命中：</w:t>
      </w:r>
      <w:r>
        <w:rPr>
          <w:rFonts w:hint="eastAsia"/>
        </w:rPr>
        <w:t>1</w:t>
      </w:r>
      <w:r>
        <w:t>2</w:t>
      </w:r>
      <w:r>
        <w:rPr>
          <w:rFonts w:hint="eastAsia"/>
        </w:rPr>
        <w:t>（</w:t>
      </w:r>
      <w:r>
        <w:rPr>
          <w:rFonts w:hint="eastAsia"/>
        </w:rPr>
        <w:t>1d</w:t>
      </w:r>
      <w:r>
        <w:t>10+7</w:t>
      </w:r>
      <w:r>
        <w:rPr>
          <w:rFonts w:hint="eastAsia"/>
        </w:rPr>
        <w:t>）点挥砍伤害。</w:t>
      </w:r>
    </w:p>
    <w:p w14:paraId="0E2D9956" w14:textId="5A83A8C4" w:rsidR="000015F3" w:rsidRDefault="000015F3" w:rsidP="000015F3">
      <w:pPr>
        <w:pStyle w:val="2"/>
      </w:pPr>
      <w:bookmarkStart w:id="75" w:name="_Toc177341952"/>
      <w:r>
        <w:rPr>
          <w:rFonts w:hint="eastAsia"/>
        </w:rPr>
        <w:t>工虫</w:t>
      </w:r>
      <w:bookmarkEnd w:id="75"/>
    </w:p>
    <w:p w14:paraId="5E0AC915" w14:textId="0CA568AB" w:rsidR="000015F3" w:rsidRDefault="000015F3" w:rsidP="000015F3">
      <w:r>
        <w:rPr>
          <w:rFonts w:hint="eastAsia"/>
        </w:rPr>
        <w:t>中型异怪（异虫），无阵营</w:t>
      </w:r>
    </w:p>
    <w:p w14:paraId="4CF443A6" w14:textId="37CE6228" w:rsidR="000015F3" w:rsidRDefault="000015F3" w:rsidP="000015F3">
      <w:r>
        <w:rPr>
          <w:rFonts w:hint="eastAsia"/>
        </w:rPr>
        <w:t>AC</w:t>
      </w:r>
      <w:r>
        <w:rPr>
          <w:rFonts w:hint="eastAsia"/>
        </w:rPr>
        <w:t>：</w:t>
      </w:r>
      <w:r>
        <w:rPr>
          <w:rFonts w:hint="eastAsia"/>
        </w:rPr>
        <w:t>1</w:t>
      </w:r>
      <w:r>
        <w:t>1</w:t>
      </w:r>
      <w:r>
        <w:rPr>
          <w:rFonts w:hint="eastAsia"/>
        </w:rPr>
        <w:t>（无甲防御）</w:t>
      </w:r>
    </w:p>
    <w:p w14:paraId="073AFCC9" w14:textId="0980BECF" w:rsidR="000015F3" w:rsidRDefault="000015F3" w:rsidP="000015F3">
      <w:r>
        <w:rPr>
          <w:rFonts w:hint="eastAsia"/>
        </w:rPr>
        <w:t>HP</w:t>
      </w:r>
      <w:r>
        <w:rPr>
          <w:rFonts w:hint="eastAsia"/>
        </w:rPr>
        <w:t>：</w:t>
      </w:r>
      <w:r>
        <w:rPr>
          <w:rFonts w:hint="eastAsia"/>
        </w:rPr>
        <w:t>1</w:t>
      </w:r>
      <w:r>
        <w:t>0</w:t>
      </w:r>
      <w:r>
        <w:rPr>
          <w:rFonts w:hint="eastAsia"/>
        </w:rPr>
        <w:t>（</w:t>
      </w:r>
      <w:r>
        <w:rPr>
          <w:rFonts w:hint="eastAsia"/>
        </w:rPr>
        <w:t>1d</w:t>
      </w:r>
      <w:r>
        <w:t>8+2</w:t>
      </w:r>
      <w:r>
        <w:rPr>
          <w:rFonts w:hint="eastAsia"/>
        </w:rPr>
        <w:t>）</w:t>
      </w:r>
    </w:p>
    <w:p w14:paraId="3D5D3161" w14:textId="6C289A03" w:rsidR="000015F3" w:rsidRDefault="000015F3" w:rsidP="000015F3">
      <w:r>
        <w:rPr>
          <w:rFonts w:hint="eastAsia"/>
        </w:rPr>
        <w:t>速度：</w:t>
      </w:r>
      <w:r>
        <w:rPr>
          <w:rFonts w:hint="eastAsia"/>
        </w:rPr>
        <w:t>3</w:t>
      </w:r>
      <w:r>
        <w:t>0</w:t>
      </w:r>
      <w:r>
        <w:rPr>
          <w:rFonts w:hint="eastAsia"/>
        </w:rPr>
        <w:t>尺（悬浮）</w:t>
      </w:r>
    </w:p>
    <w:p w14:paraId="635DFF58" w14:textId="2B467FC0" w:rsidR="000015F3" w:rsidRDefault="000015F3" w:rsidP="000015F3">
      <w:r>
        <w:rPr>
          <w:rFonts w:hint="eastAsia"/>
        </w:rPr>
        <w:t>力量</w:t>
      </w:r>
      <w:r>
        <w:t xml:space="preserve"> 14(+2) </w:t>
      </w:r>
      <w:r>
        <w:t>敏捷</w:t>
      </w:r>
      <w:r>
        <w:t xml:space="preserve"> 14(+2) </w:t>
      </w:r>
      <w:r>
        <w:t>体质</w:t>
      </w:r>
      <w:r>
        <w:t xml:space="preserve"> 14(+2)</w:t>
      </w:r>
    </w:p>
    <w:p w14:paraId="2819B221" w14:textId="229E4DB3" w:rsidR="000015F3" w:rsidRDefault="000015F3" w:rsidP="000015F3">
      <w:r>
        <w:rPr>
          <w:rFonts w:hint="eastAsia"/>
        </w:rPr>
        <w:t>智力</w:t>
      </w:r>
      <w:r>
        <w:t xml:space="preserve"> 5(-3) </w:t>
      </w:r>
      <w:r>
        <w:t>感知</w:t>
      </w:r>
      <w:r>
        <w:t xml:space="preserve"> 14(+2) </w:t>
      </w:r>
      <w:r>
        <w:t>魅力</w:t>
      </w:r>
      <w:r>
        <w:t xml:space="preserve"> 7(-2)</w:t>
      </w:r>
    </w:p>
    <w:p w14:paraId="3CFBAAEB" w14:textId="1E9C594A" w:rsidR="00FD34FE" w:rsidRDefault="00FD34FE" w:rsidP="00FD34FE">
      <w:r>
        <w:rPr>
          <w:rFonts w:hint="eastAsia"/>
        </w:rPr>
        <w:t>伤害抗性：非魔法穿刺、挥砍、钝击伤害。（菌毯上）</w:t>
      </w:r>
    </w:p>
    <w:p w14:paraId="00725BA6" w14:textId="063E1AF9" w:rsidR="00FD34FE" w:rsidRDefault="00FD34FE" w:rsidP="00FD34FE">
      <w:r>
        <w:rPr>
          <w:rFonts w:hint="eastAsia"/>
        </w:rPr>
        <w:t>伤害免疫：毒素</w:t>
      </w:r>
    </w:p>
    <w:p w14:paraId="0E7D269A" w14:textId="41ABCBA0" w:rsidR="00FD34FE" w:rsidRDefault="00FD34FE" w:rsidP="00FD34FE">
      <w:r>
        <w:rPr>
          <w:rFonts w:hint="eastAsia"/>
        </w:rPr>
        <w:t>伤害易伤：心灵</w:t>
      </w:r>
    </w:p>
    <w:p w14:paraId="0FCD4130" w14:textId="7219DA03" w:rsidR="00FD34FE" w:rsidRPr="00FD34FE" w:rsidRDefault="00FD34FE" w:rsidP="00FD34FE">
      <w:r>
        <w:rPr>
          <w:rFonts w:hint="eastAsia"/>
        </w:rPr>
        <w:t>状态免疫：中毒，魅惑，恐慌</w:t>
      </w:r>
    </w:p>
    <w:p w14:paraId="61D64CDE" w14:textId="462E10F6" w:rsidR="006F3500" w:rsidRDefault="006F3500" w:rsidP="000015F3">
      <w:r>
        <w:rPr>
          <w:rFonts w:hint="eastAsia"/>
        </w:rPr>
        <w:t>感官：黑暗视觉</w:t>
      </w:r>
      <w:r>
        <w:rPr>
          <w:rFonts w:hint="eastAsia"/>
        </w:rPr>
        <w:t>120</w:t>
      </w:r>
      <w:r>
        <w:rPr>
          <w:rFonts w:hint="eastAsia"/>
        </w:rPr>
        <w:t>尺</w:t>
      </w:r>
    </w:p>
    <w:p w14:paraId="430A5BD8" w14:textId="39119AF3" w:rsidR="006F3500" w:rsidRDefault="006F3500" w:rsidP="006F3500">
      <w:r>
        <w:rPr>
          <w:rFonts w:hint="eastAsia"/>
        </w:rPr>
        <w:t>挑战等级：</w:t>
      </w:r>
      <w:r>
        <w:t>1/</w:t>
      </w:r>
      <w:r w:rsidR="00AB4175">
        <w:t>8</w:t>
      </w:r>
    </w:p>
    <w:p w14:paraId="7F72414F" w14:textId="77777777" w:rsidR="006F3500" w:rsidRPr="00EB4314" w:rsidRDefault="006F3500" w:rsidP="006F3500">
      <w:pPr>
        <w:pStyle w:val="af7"/>
      </w:pPr>
      <w:r w:rsidRPr="00EB4314">
        <w:rPr>
          <w:rFonts w:hint="eastAsia"/>
        </w:rPr>
        <w:t>动作</w:t>
      </w:r>
    </w:p>
    <w:p w14:paraId="0E23C5CD" w14:textId="2A75BC13" w:rsidR="006F3500" w:rsidRDefault="006F3500" w:rsidP="006F3500">
      <w:r>
        <w:rPr>
          <w:rFonts w:hint="eastAsia"/>
        </w:rPr>
        <w:t>啃咬。近战</w:t>
      </w:r>
      <w:r w:rsidRPr="009A6E4E">
        <w:rPr>
          <w:rFonts w:hint="eastAsia"/>
        </w:rPr>
        <w:t>武器攻击：命中</w:t>
      </w:r>
      <w:r w:rsidRPr="009A6E4E">
        <w:rPr>
          <w:rFonts w:hint="eastAsia"/>
        </w:rPr>
        <w:t>+</w:t>
      </w:r>
      <w:r>
        <w:t>4</w:t>
      </w:r>
      <w:r>
        <w:rPr>
          <w:rFonts w:hint="eastAsia"/>
        </w:rPr>
        <w:t>，触及</w:t>
      </w:r>
      <w:r>
        <w:rPr>
          <w:rFonts w:hint="eastAsia"/>
        </w:rPr>
        <w:t>5</w:t>
      </w:r>
      <w:r>
        <w:rPr>
          <w:rFonts w:hint="eastAsia"/>
        </w:rPr>
        <w:t>尺</w:t>
      </w:r>
      <w:r w:rsidRPr="009A6E4E">
        <w:rPr>
          <w:rFonts w:hint="eastAsia"/>
        </w:rPr>
        <w:t>，单一目标。命中：</w:t>
      </w:r>
      <w:r>
        <w:t>4</w:t>
      </w:r>
      <w:r w:rsidRPr="009A6E4E">
        <w:rPr>
          <w:rFonts w:hint="eastAsia"/>
        </w:rPr>
        <w:t>（</w:t>
      </w:r>
      <w:r>
        <w:t>1</w:t>
      </w:r>
      <w:r>
        <w:rPr>
          <w:rFonts w:hint="eastAsia"/>
        </w:rPr>
        <w:t>d</w:t>
      </w:r>
      <w:r>
        <w:t>4</w:t>
      </w:r>
      <w:r w:rsidRPr="009A6E4E">
        <w:rPr>
          <w:rFonts w:hint="eastAsia"/>
        </w:rPr>
        <w:t>+</w:t>
      </w:r>
      <w:r>
        <w:t>2</w:t>
      </w:r>
      <w:r w:rsidRPr="009A6E4E">
        <w:rPr>
          <w:rFonts w:hint="eastAsia"/>
        </w:rPr>
        <w:t>）点穿刺伤害。</w:t>
      </w:r>
    </w:p>
    <w:p w14:paraId="3B50A9A8" w14:textId="3E7AA8CF" w:rsidR="001068A8" w:rsidRDefault="001068A8" w:rsidP="001068A8">
      <w:pPr>
        <w:pStyle w:val="2"/>
      </w:pPr>
      <w:bookmarkStart w:id="76" w:name="_Toc177341953"/>
      <w:r>
        <w:rPr>
          <w:rFonts w:hint="eastAsia"/>
        </w:rPr>
        <w:t>跳虫</w:t>
      </w:r>
      <w:bookmarkEnd w:id="76"/>
    </w:p>
    <w:p w14:paraId="20897038" w14:textId="78944301" w:rsidR="001068A8" w:rsidRDefault="00ED3320" w:rsidP="001068A8">
      <w:r>
        <w:rPr>
          <w:rFonts w:hint="eastAsia"/>
        </w:rPr>
        <w:t>小</w:t>
      </w:r>
      <w:r w:rsidR="001068A8">
        <w:rPr>
          <w:rFonts w:hint="eastAsia"/>
        </w:rPr>
        <w:t>型异怪（异虫），无阵营</w:t>
      </w:r>
    </w:p>
    <w:p w14:paraId="53A2D42F" w14:textId="5337140F" w:rsidR="001068A8" w:rsidRDefault="001068A8" w:rsidP="001068A8">
      <w:r>
        <w:rPr>
          <w:rFonts w:hint="eastAsia"/>
        </w:rPr>
        <w:t>AC</w:t>
      </w:r>
      <w:r>
        <w:rPr>
          <w:rFonts w:hint="eastAsia"/>
        </w:rPr>
        <w:t>：</w:t>
      </w:r>
      <w:r>
        <w:rPr>
          <w:rFonts w:hint="eastAsia"/>
        </w:rPr>
        <w:t>1</w:t>
      </w:r>
      <w:r w:rsidR="001A07C1">
        <w:t>5</w:t>
      </w:r>
      <w:r>
        <w:rPr>
          <w:rFonts w:hint="eastAsia"/>
        </w:rPr>
        <w:t>（天生护甲）</w:t>
      </w:r>
    </w:p>
    <w:p w14:paraId="28B2DFA0" w14:textId="2F40AEAE" w:rsidR="001068A8" w:rsidRDefault="001068A8" w:rsidP="001068A8">
      <w:r>
        <w:rPr>
          <w:rFonts w:hint="eastAsia"/>
        </w:rPr>
        <w:t>HP</w:t>
      </w:r>
      <w:r>
        <w:rPr>
          <w:rFonts w:hint="eastAsia"/>
        </w:rPr>
        <w:t>：</w:t>
      </w:r>
      <w:r>
        <w:t>9</w:t>
      </w:r>
      <w:r>
        <w:rPr>
          <w:rFonts w:hint="eastAsia"/>
        </w:rPr>
        <w:t>（</w:t>
      </w:r>
      <w:r>
        <w:t>2</w:t>
      </w:r>
      <w:r>
        <w:rPr>
          <w:rFonts w:hint="eastAsia"/>
        </w:rPr>
        <w:t>d</w:t>
      </w:r>
      <w:r>
        <w:t>10-2</w:t>
      </w:r>
      <w:r>
        <w:rPr>
          <w:rFonts w:hint="eastAsia"/>
        </w:rPr>
        <w:t>）</w:t>
      </w:r>
    </w:p>
    <w:p w14:paraId="7139BAB7" w14:textId="77777777" w:rsidR="001068A8" w:rsidRDefault="001068A8" w:rsidP="001068A8">
      <w:r>
        <w:rPr>
          <w:rFonts w:hint="eastAsia"/>
        </w:rPr>
        <w:t>速度：</w:t>
      </w:r>
      <w:r>
        <w:rPr>
          <w:rFonts w:hint="eastAsia"/>
        </w:rPr>
        <w:t>3</w:t>
      </w:r>
      <w:r>
        <w:t>0</w:t>
      </w:r>
      <w:r>
        <w:rPr>
          <w:rFonts w:hint="eastAsia"/>
        </w:rPr>
        <w:t>尺（悬浮）</w:t>
      </w:r>
    </w:p>
    <w:p w14:paraId="4EBCE428" w14:textId="1021CCF5" w:rsidR="001068A8" w:rsidRDefault="001068A8" w:rsidP="001068A8">
      <w:r>
        <w:rPr>
          <w:rFonts w:hint="eastAsia"/>
        </w:rPr>
        <w:t>力量</w:t>
      </w:r>
      <w:r>
        <w:t xml:space="preserve"> 6(-2) </w:t>
      </w:r>
      <w:r>
        <w:t>敏捷</w:t>
      </w:r>
      <w:r>
        <w:t xml:space="preserve"> 1</w:t>
      </w:r>
      <w:r w:rsidR="0022501C">
        <w:t>8</w:t>
      </w:r>
      <w:r>
        <w:t>(+</w:t>
      </w:r>
      <w:r w:rsidR="0022501C">
        <w:t>4</w:t>
      </w:r>
      <w:r>
        <w:t xml:space="preserve">) </w:t>
      </w:r>
      <w:r>
        <w:t>体质</w:t>
      </w:r>
      <w:r>
        <w:t xml:space="preserve"> 8(-1)</w:t>
      </w:r>
    </w:p>
    <w:p w14:paraId="3F89BF1A" w14:textId="24DC3825" w:rsidR="001068A8" w:rsidRDefault="001068A8" w:rsidP="001068A8">
      <w:r>
        <w:rPr>
          <w:rFonts w:hint="eastAsia"/>
        </w:rPr>
        <w:t>智力</w:t>
      </w:r>
      <w:r>
        <w:t xml:space="preserve"> 5(-3) </w:t>
      </w:r>
      <w:r>
        <w:t>感知</w:t>
      </w:r>
      <w:r>
        <w:t xml:space="preserve"> 10(+0) </w:t>
      </w:r>
      <w:r>
        <w:t>魅力</w:t>
      </w:r>
      <w:r>
        <w:t xml:space="preserve"> 5(-3)</w:t>
      </w:r>
    </w:p>
    <w:p w14:paraId="4A9B83C9" w14:textId="7C4DD260" w:rsidR="00FD34FE" w:rsidRDefault="00FD34FE" w:rsidP="00FD34FE">
      <w:r>
        <w:rPr>
          <w:rFonts w:hint="eastAsia"/>
        </w:rPr>
        <w:t>伤害抗性：非魔法穿刺、挥砍、钝击伤害。（菌毯上）</w:t>
      </w:r>
    </w:p>
    <w:p w14:paraId="7FC6FE4A" w14:textId="77777777" w:rsidR="00FD34FE" w:rsidRDefault="00FD34FE" w:rsidP="00FD34FE">
      <w:r>
        <w:rPr>
          <w:rFonts w:hint="eastAsia"/>
        </w:rPr>
        <w:t>伤害免疫：毒素</w:t>
      </w:r>
    </w:p>
    <w:p w14:paraId="10165333" w14:textId="77777777" w:rsidR="00FD34FE" w:rsidRDefault="00FD34FE" w:rsidP="00FD34FE">
      <w:r>
        <w:rPr>
          <w:rFonts w:hint="eastAsia"/>
        </w:rPr>
        <w:t>伤害易伤：心灵</w:t>
      </w:r>
    </w:p>
    <w:p w14:paraId="71A2709C" w14:textId="7F3B2772" w:rsidR="00FD34FE" w:rsidRPr="00FD34FE" w:rsidRDefault="00FD34FE" w:rsidP="00FD34FE">
      <w:r>
        <w:rPr>
          <w:rFonts w:hint="eastAsia"/>
        </w:rPr>
        <w:t>状态免疫：中毒，魅惑，恐慌</w:t>
      </w:r>
    </w:p>
    <w:p w14:paraId="227529DB" w14:textId="77777777" w:rsidR="001068A8" w:rsidRDefault="001068A8" w:rsidP="001068A8">
      <w:r>
        <w:rPr>
          <w:rFonts w:hint="eastAsia"/>
        </w:rPr>
        <w:t>感官：黑暗视觉</w:t>
      </w:r>
      <w:r>
        <w:rPr>
          <w:rFonts w:hint="eastAsia"/>
        </w:rPr>
        <w:t>120</w:t>
      </w:r>
      <w:r>
        <w:rPr>
          <w:rFonts w:hint="eastAsia"/>
        </w:rPr>
        <w:t>尺</w:t>
      </w:r>
    </w:p>
    <w:p w14:paraId="03D36F22" w14:textId="1BC5DB64" w:rsidR="001068A8" w:rsidRDefault="001068A8" w:rsidP="001068A8">
      <w:r>
        <w:rPr>
          <w:rFonts w:hint="eastAsia"/>
        </w:rPr>
        <w:t>挑战等级：</w:t>
      </w:r>
      <w:r>
        <w:t>1/</w:t>
      </w:r>
      <w:r w:rsidR="00D1003A">
        <w:t>8</w:t>
      </w:r>
    </w:p>
    <w:p w14:paraId="615B2425" w14:textId="77777777" w:rsidR="001068A8" w:rsidRPr="00EB4314" w:rsidRDefault="001068A8" w:rsidP="001068A8">
      <w:pPr>
        <w:pStyle w:val="af7"/>
      </w:pPr>
      <w:r w:rsidRPr="00EB4314">
        <w:rPr>
          <w:rFonts w:hint="eastAsia"/>
        </w:rPr>
        <w:t>动作</w:t>
      </w:r>
    </w:p>
    <w:p w14:paraId="00869382" w14:textId="6FA9B57B" w:rsidR="001068A8" w:rsidRDefault="001068A8" w:rsidP="001068A8">
      <w:r>
        <w:rPr>
          <w:rFonts w:hint="eastAsia"/>
        </w:rPr>
        <w:t>啃咬。近战</w:t>
      </w:r>
      <w:r w:rsidRPr="009A6E4E">
        <w:rPr>
          <w:rFonts w:hint="eastAsia"/>
        </w:rPr>
        <w:t>武器攻击：命中</w:t>
      </w:r>
      <w:r w:rsidRPr="009A6E4E">
        <w:rPr>
          <w:rFonts w:hint="eastAsia"/>
        </w:rPr>
        <w:t>+</w:t>
      </w:r>
      <w:r w:rsidR="0022501C">
        <w:t>6</w:t>
      </w:r>
      <w:r>
        <w:rPr>
          <w:rFonts w:hint="eastAsia"/>
        </w:rPr>
        <w:t>，触及</w:t>
      </w:r>
      <w:r>
        <w:rPr>
          <w:rFonts w:hint="eastAsia"/>
        </w:rPr>
        <w:t>5</w:t>
      </w:r>
      <w:r>
        <w:rPr>
          <w:rFonts w:hint="eastAsia"/>
        </w:rPr>
        <w:t>尺</w:t>
      </w:r>
      <w:r w:rsidRPr="009A6E4E">
        <w:rPr>
          <w:rFonts w:hint="eastAsia"/>
        </w:rPr>
        <w:t>，单一目标。命中：</w:t>
      </w:r>
      <w:r w:rsidR="0022501C">
        <w:t>5</w:t>
      </w:r>
      <w:r w:rsidRPr="009A6E4E">
        <w:rPr>
          <w:rFonts w:hint="eastAsia"/>
        </w:rPr>
        <w:t>（</w:t>
      </w:r>
      <w:r>
        <w:t>1</w:t>
      </w:r>
      <w:r>
        <w:rPr>
          <w:rFonts w:hint="eastAsia"/>
        </w:rPr>
        <w:t>d</w:t>
      </w:r>
      <w:r w:rsidR="0022501C">
        <w:t>6</w:t>
      </w:r>
      <w:r w:rsidRPr="009A6E4E">
        <w:rPr>
          <w:rFonts w:hint="eastAsia"/>
        </w:rPr>
        <w:t>+</w:t>
      </w:r>
      <w:r>
        <w:t>2</w:t>
      </w:r>
      <w:r w:rsidRPr="009A6E4E">
        <w:rPr>
          <w:rFonts w:hint="eastAsia"/>
        </w:rPr>
        <w:t>）点穿刺伤害。</w:t>
      </w:r>
    </w:p>
    <w:p w14:paraId="2DE78994" w14:textId="3BE1C577" w:rsidR="0022501C" w:rsidRDefault="0022501C" w:rsidP="0022501C">
      <w:pPr>
        <w:pStyle w:val="2"/>
      </w:pPr>
      <w:bookmarkStart w:id="77" w:name="_Toc177341954"/>
      <w:r>
        <w:rPr>
          <w:rFonts w:hint="eastAsia"/>
        </w:rPr>
        <w:t>蟑螂</w:t>
      </w:r>
      <w:bookmarkEnd w:id="77"/>
    </w:p>
    <w:p w14:paraId="2695B8FA" w14:textId="77777777" w:rsidR="0022501C" w:rsidRDefault="0022501C" w:rsidP="0022501C">
      <w:r>
        <w:rPr>
          <w:rFonts w:hint="eastAsia"/>
        </w:rPr>
        <w:t>中型异怪（异虫），无阵营</w:t>
      </w:r>
    </w:p>
    <w:p w14:paraId="58E609DD" w14:textId="188DEEB9" w:rsidR="0022501C" w:rsidRDefault="0022501C" w:rsidP="0022501C">
      <w:r>
        <w:rPr>
          <w:rFonts w:hint="eastAsia"/>
        </w:rPr>
        <w:t>AC</w:t>
      </w:r>
      <w:r>
        <w:rPr>
          <w:rFonts w:hint="eastAsia"/>
        </w:rPr>
        <w:t>：</w:t>
      </w:r>
      <w:r>
        <w:rPr>
          <w:rFonts w:hint="eastAsia"/>
        </w:rPr>
        <w:t>1</w:t>
      </w:r>
      <w:r w:rsidR="001A07C1">
        <w:t>5</w:t>
      </w:r>
      <w:r>
        <w:rPr>
          <w:rFonts w:hint="eastAsia"/>
        </w:rPr>
        <w:t>（天生护甲）</w:t>
      </w:r>
    </w:p>
    <w:p w14:paraId="0C154239" w14:textId="19AC6F06" w:rsidR="0022501C" w:rsidRDefault="0022501C" w:rsidP="0022501C">
      <w:r>
        <w:rPr>
          <w:rFonts w:hint="eastAsia"/>
        </w:rPr>
        <w:t>HP</w:t>
      </w:r>
      <w:r>
        <w:rPr>
          <w:rFonts w:hint="eastAsia"/>
        </w:rPr>
        <w:t>：</w:t>
      </w:r>
      <w:r w:rsidR="005C3642">
        <w:t>28</w:t>
      </w:r>
      <w:r>
        <w:rPr>
          <w:rFonts w:hint="eastAsia"/>
        </w:rPr>
        <w:t>（</w:t>
      </w:r>
      <w:r>
        <w:t>4</w:t>
      </w:r>
      <w:r>
        <w:rPr>
          <w:rFonts w:hint="eastAsia"/>
        </w:rPr>
        <w:t>d</w:t>
      </w:r>
      <w:r>
        <w:t>10+</w:t>
      </w:r>
      <w:r w:rsidR="005C3642">
        <w:t>6</w:t>
      </w:r>
      <w:r>
        <w:rPr>
          <w:rFonts w:hint="eastAsia"/>
        </w:rPr>
        <w:t>）</w:t>
      </w:r>
    </w:p>
    <w:p w14:paraId="269A3D81" w14:textId="2D421884" w:rsidR="0022501C" w:rsidRDefault="0022501C" w:rsidP="0022501C">
      <w:r>
        <w:rPr>
          <w:rFonts w:hint="eastAsia"/>
        </w:rPr>
        <w:t>速度：</w:t>
      </w:r>
      <w:r>
        <w:rPr>
          <w:rFonts w:hint="eastAsia"/>
        </w:rPr>
        <w:t>3</w:t>
      </w:r>
      <w:r>
        <w:t>0</w:t>
      </w:r>
      <w:r>
        <w:rPr>
          <w:rFonts w:hint="eastAsia"/>
        </w:rPr>
        <w:t>尺</w:t>
      </w:r>
    </w:p>
    <w:p w14:paraId="06364B91" w14:textId="3E50433D" w:rsidR="0022501C" w:rsidRDefault="0022501C" w:rsidP="0022501C">
      <w:r>
        <w:rPr>
          <w:rFonts w:hint="eastAsia"/>
        </w:rPr>
        <w:t>力量</w:t>
      </w:r>
      <w:r>
        <w:t xml:space="preserve"> 20(+5) </w:t>
      </w:r>
      <w:r>
        <w:t>敏捷</w:t>
      </w:r>
      <w:r>
        <w:t xml:space="preserve"> 12(+1) </w:t>
      </w:r>
      <w:r>
        <w:t>体质</w:t>
      </w:r>
      <w:r>
        <w:t>16(+3)</w:t>
      </w:r>
    </w:p>
    <w:p w14:paraId="6BFDBB03" w14:textId="184424EE" w:rsidR="0022501C" w:rsidRDefault="0022501C" w:rsidP="0022501C">
      <w:r>
        <w:rPr>
          <w:rFonts w:hint="eastAsia"/>
        </w:rPr>
        <w:t>智力</w:t>
      </w:r>
      <w:r>
        <w:t xml:space="preserve"> 7(-2) </w:t>
      </w:r>
      <w:r>
        <w:t>感知</w:t>
      </w:r>
      <w:r>
        <w:t xml:space="preserve"> 11(+0) </w:t>
      </w:r>
      <w:r>
        <w:t>魅力</w:t>
      </w:r>
      <w:r>
        <w:t xml:space="preserve"> 7(-2)</w:t>
      </w:r>
    </w:p>
    <w:p w14:paraId="7FB935CB" w14:textId="7828DD44" w:rsidR="00FD34FE" w:rsidRDefault="00FD34FE" w:rsidP="00FD34FE">
      <w:r>
        <w:rPr>
          <w:rFonts w:hint="eastAsia"/>
        </w:rPr>
        <w:t>伤害抗性：非魔法穿刺、挥砍、钝击伤害。（菌毯上）</w:t>
      </w:r>
    </w:p>
    <w:p w14:paraId="3B4981F6" w14:textId="0DE2A83B" w:rsidR="00FD34FE" w:rsidRDefault="005C3642" w:rsidP="00FD34FE">
      <w:r>
        <w:rPr>
          <w:rFonts w:hint="eastAsia"/>
        </w:rPr>
        <w:t>伤害免疫：强酸</w:t>
      </w:r>
      <w:r w:rsidR="00FD34FE">
        <w:rPr>
          <w:rFonts w:hint="eastAsia"/>
        </w:rPr>
        <w:t>、毒素</w:t>
      </w:r>
    </w:p>
    <w:p w14:paraId="0E0B97CE" w14:textId="77777777" w:rsidR="00FD34FE" w:rsidRDefault="00FD34FE" w:rsidP="00FD34FE">
      <w:r>
        <w:rPr>
          <w:rFonts w:hint="eastAsia"/>
        </w:rPr>
        <w:t>伤害易伤：心灵</w:t>
      </w:r>
    </w:p>
    <w:p w14:paraId="18276B3B" w14:textId="3315E63D" w:rsidR="00FD34FE" w:rsidRPr="00FD34FE" w:rsidRDefault="00FD34FE" w:rsidP="00FD34FE">
      <w:r>
        <w:rPr>
          <w:rFonts w:hint="eastAsia"/>
        </w:rPr>
        <w:t>状态免疫：中毒，魅惑，恐慌</w:t>
      </w:r>
    </w:p>
    <w:p w14:paraId="7FFC4AE9" w14:textId="77777777" w:rsidR="0022501C" w:rsidRDefault="0022501C" w:rsidP="0022501C">
      <w:r>
        <w:rPr>
          <w:rFonts w:hint="eastAsia"/>
        </w:rPr>
        <w:t>感官：黑暗视觉</w:t>
      </w:r>
      <w:r>
        <w:rPr>
          <w:rFonts w:hint="eastAsia"/>
        </w:rPr>
        <w:t>120</w:t>
      </w:r>
      <w:r>
        <w:rPr>
          <w:rFonts w:hint="eastAsia"/>
        </w:rPr>
        <w:t>尺</w:t>
      </w:r>
    </w:p>
    <w:p w14:paraId="496EF506" w14:textId="1E82DAA5" w:rsidR="00D6342E" w:rsidRDefault="00D6342E" w:rsidP="0022501C">
      <w:r w:rsidRPr="00D6342E">
        <w:t>魔法抗性</w:t>
      </w:r>
      <w:r w:rsidRPr="00D6342E">
        <w:t>Magic Resistance</w:t>
      </w:r>
      <w:r w:rsidRPr="00D6342E">
        <w:t>。</w:t>
      </w:r>
      <w:r>
        <w:rPr>
          <w:rFonts w:hint="eastAsia"/>
        </w:rPr>
        <w:t>蟑螂</w:t>
      </w:r>
      <w:r w:rsidRPr="00D6342E">
        <w:t>为抵抗法术和其它魔法效应而作的豁免检定具有优势。</w:t>
      </w:r>
    </w:p>
    <w:p w14:paraId="0CD2D159" w14:textId="79720218" w:rsidR="0022501C" w:rsidRDefault="0022501C" w:rsidP="0022501C">
      <w:r>
        <w:rPr>
          <w:rFonts w:hint="eastAsia"/>
        </w:rPr>
        <w:t>挑战等级：</w:t>
      </w:r>
      <w:r w:rsidR="00D1003A">
        <w:t>1/2</w:t>
      </w:r>
    </w:p>
    <w:p w14:paraId="53127235" w14:textId="0C3B82EA" w:rsidR="005C3642" w:rsidRDefault="005C3642" w:rsidP="0022501C">
      <w:r w:rsidRPr="005C3642">
        <w:rPr>
          <w:rFonts w:hint="eastAsia"/>
        </w:rPr>
        <w:t>再生</w:t>
      </w:r>
      <w:r w:rsidRPr="005C3642">
        <w:t>Regeneration</w:t>
      </w:r>
      <w:r w:rsidRPr="005C3642">
        <w:t>。</w:t>
      </w:r>
      <w:r>
        <w:rPr>
          <w:rFonts w:hint="eastAsia"/>
        </w:rPr>
        <w:t>蟑螂</w:t>
      </w:r>
      <w:r w:rsidRPr="005C3642">
        <w:t>在它的回合开始时回复</w:t>
      </w:r>
      <w:r w:rsidR="00D1003A">
        <w:t>10</w:t>
      </w:r>
      <w:r w:rsidRPr="005C3642">
        <w:t>点生命值。如果</w:t>
      </w:r>
      <w:r>
        <w:rPr>
          <w:rFonts w:hint="eastAsia"/>
        </w:rPr>
        <w:t>蟑螂</w:t>
      </w:r>
      <w:r w:rsidRPr="005C3642">
        <w:t>受到火焰伤害</w:t>
      </w:r>
      <w:r>
        <w:rPr>
          <w:rFonts w:hint="eastAsia"/>
        </w:rPr>
        <w:t>或不在菌毯上</w:t>
      </w:r>
      <w:r w:rsidRPr="005C3642">
        <w:t>，则该特质在它的下一回合里无法生效。</w:t>
      </w:r>
    </w:p>
    <w:p w14:paraId="0EB5EAD3" w14:textId="77777777" w:rsidR="0022501C" w:rsidRPr="00EB4314" w:rsidRDefault="0022501C" w:rsidP="0022501C">
      <w:pPr>
        <w:pStyle w:val="af7"/>
      </w:pPr>
      <w:r w:rsidRPr="00EB4314">
        <w:rPr>
          <w:rFonts w:hint="eastAsia"/>
        </w:rPr>
        <w:t>动作</w:t>
      </w:r>
    </w:p>
    <w:p w14:paraId="3FB89947" w14:textId="77777777" w:rsidR="0022501C" w:rsidRDefault="0022501C" w:rsidP="0022501C">
      <w:r>
        <w:rPr>
          <w:rFonts w:hint="eastAsia"/>
        </w:rPr>
        <w:t>强酸喷射。蟑螂以二环发射马友夫强酸箭，力量是其施法关键属性。</w:t>
      </w:r>
    </w:p>
    <w:p w14:paraId="73FE498F" w14:textId="01A2A8DC" w:rsidR="0022501C" w:rsidRDefault="0022501C" w:rsidP="0022501C">
      <w:r>
        <w:rPr>
          <w:rFonts w:hint="eastAsia"/>
        </w:rPr>
        <w:t>劈砍。近战</w:t>
      </w:r>
      <w:r w:rsidRPr="009A6E4E">
        <w:rPr>
          <w:rFonts w:hint="eastAsia"/>
        </w:rPr>
        <w:t>武器攻击：命中</w:t>
      </w:r>
      <w:r w:rsidRPr="009A6E4E">
        <w:rPr>
          <w:rFonts w:hint="eastAsia"/>
        </w:rPr>
        <w:t>+</w:t>
      </w:r>
      <w:r>
        <w:t>7</w:t>
      </w:r>
      <w:r>
        <w:rPr>
          <w:rFonts w:hint="eastAsia"/>
        </w:rPr>
        <w:t>，触及</w:t>
      </w:r>
      <w:r>
        <w:rPr>
          <w:rFonts w:hint="eastAsia"/>
        </w:rPr>
        <w:t>5</w:t>
      </w:r>
      <w:r>
        <w:rPr>
          <w:rFonts w:hint="eastAsia"/>
        </w:rPr>
        <w:t>尺</w:t>
      </w:r>
      <w:r w:rsidRPr="009A6E4E">
        <w:rPr>
          <w:rFonts w:hint="eastAsia"/>
        </w:rPr>
        <w:t>，单一目标。命中：</w:t>
      </w:r>
      <w:r>
        <w:rPr>
          <w:rFonts w:hint="eastAsia"/>
        </w:rPr>
        <w:t>1</w:t>
      </w:r>
      <w:r>
        <w:t>5</w:t>
      </w:r>
      <w:r w:rsidRPr="009A6E4E">
        <w:rPr>
          <w:rFonts w:hint="eastAsia"/>
        </w:rPr>
        <w:t>（</w:t>
      </w:r>
      <w:r>
        <w:t>4</w:t>
      </w:r>
      <w:r>
        <w:rPr>
          <w:rFonts w:hint="eastAsia"/>
        </w:rPr>
        <w:t>d</w:t>
      </w:r>
      <w:r>
        <w:t>4</w:t>
      </w:r>
      <w:r w:rsidRPr="009A6E4E">
        <w:rPr>
          <w:rFonts w:hint="eastAsia"/>
        </w:rPr>
        <w:t>+</w:t>
      </w:r>
      <w:r>
        <w:t>5</w:t>
      </w:r>
      <w:r w:rsidRPr="009A6E4E">
        <w:rPr>
          <w:rFonts w:hint="eastAsia"/>
        </w:rPr>
        <w:t>）点</w:t>
      </w:r>
      <w:r>
        <w:rPr>
          <w:rFonts w:hint="eastAsia"/>
        </w:rPr>
        <w:t>挥砍</w:t>
      </w:r>
      <w:r w:rsidRPr="009A6E4E">
        <w:rPr>
          <w:rFonts w:hint="eastAsia"/>
        </w:rPr>
        <w:t>伤害。</w:t>
      </w:r>
    </w:p>
    <w:p w14:paraId="1CE30119" w14:textId="2882D289" w:rsidR="005C3642" w:rsidRDefault="005C3642" w:rsidP="005C3642">
      <w:pPr>
        <w:pStyle w:val="2"/>
      </w:pPr>
      <w:bookmarkStart w:id="78" w:name="_Toc177341955"/>
      <w:r>
        <w:rPr>
          <w:rFonts w:hint="eastAsia"/>
        </w:rPr>
        <w:t>刺蛇</w:t>
      </w:r>
      <w:bookmarkEnd w:id="78"/>
    </w:p>
    <w:p w14:paraId="4BADEC68" w14:textId="77777777" w:rsidR="005C3642" w:rsidRDefault="005C3642" w:rsidP="005C3642">
      <w:r>
        <w:rPr>
          <w:rFonts w:hint="eastAsia"/>
        </w:rPr>
        <w:t>中型异怪（异虫），无阵营</w:t>
      </w:r>
    </w:p>
    <w:p w14:paraId="6A5320D4" w14:textId="1B2F434F" w:rsidR="005C3642" w:rsidRDefault="005C3642" w:rsidP="005C3642">
      <w:r>
        <w:rPr>
          <w:rFonts w:hint="eastAsia"/>
        </w:rPr>
        <w:t>AC</w:t>
      </w:r>
      <w:r>
        <w:rPr>
          <w:rFonts w:hint="eastAsia"/>
        </w:rPr>
        <w:t>：</w:t>
      </w:r>
      <w:r>
        <w:rPr>
          <w:rFonts w:hint="eastAsia"/>
        </w:rPr>
        <w:t>1</w:t>
      </w:r>
      <w:r w:rsidR="001A07C1">
        <w:t>5</w:t>
      </w:r>
      <w:r>
        <w:rPr>
          <w:rFonts w:hint="eastAsia"/>
        </w:rPr>
        <w:t>（天生护甲）</w:t>
      </w:r>
    </w:p>
    <w:p w14:paraId="121F570F" w14:textId="413DBA02" w:rsidR="005C3642" w:rsidRDefault="005C3642" w:rsidP="005C3642">
      <w:r>
        <w:rPr>
          <w:rFonts w:hint="eastAsia"/>
        </w:rPr>
        <w:t>HP</w:t>
      </w:r>
      <w:r>
        <w:rPr>
          <w:rFonts w:hint="eastAsia"/>
        </w:rPr>
        <w:t>：</w:t>
      </w:r>
      <w:r w:rsidR="00D83149">
        <w:t>26</w:t>
      </w:r>
      <w:r w:rsidR="00D83149">
        <w:tab/>
      </w:r>
      <w:r>
        <w:rPr>
          <w:rFonts w:hint="eastAsia"/>
        </w:rPr>
        <w:t>（</w:t>
      </w:r>
      <w:r>
        <w:t>4</w:t>
      </w:r>
      <w:r>
        <w:rPr>
          <w:rFonts w:hint="eastAsia"/>
        </w:rPr>
        <w:t>d</w:t>
      </w:r>
      <w:r w:rsidR="00D83149">
        <w:t>10</w:t>
      </w:r>
      <w:r>
        <w:t>+</w:t>
      </w:r>
      <w:r w:rsidR="00D6342E">
        <w:t>4</w:t>
      </w:r>
      <w:r>
        <w:rPr>
          <w:rFonts w:hint="eastAsia"/>
        </w:rPr>
        <w:t>）</w:t>
      </w:r>
    </w:p>
    <w:p w14:paraId="575B9F75" w14:textId="77777777" w:rsidR="005C3642" w:rsidRDefault="005C3642" w:rsidP="005C3642">
      <w:r>
        <w:rPr>
          <w:rFonts w:hint="eastAsia"/>
        </w:rPr>
        <w:t>速度：</w:t>
      </w:r>
      <w:r>
        <w:rPr>
          <w:rFonts w:hint="eastAsia"/>
        </w:rPr>
        <w:t>3</w:t>
      </w:r>
      <w:r>
        <w:t>0</w:t>
      </w:r>
      <w:r>
        <w:rPr>
          <w:rFonts w:hint="eastAsia"/>
        </w:rPr>
        <w:t>尺</w:t>
      </w:r>
    </w:p>
    <w:p w14:paraId="71013081" w14:textId="36AFE007" w:rsidR="005C3642" w:rsidRDefault="005C3642" w:rsidP="005C3642">
      <w:r>
        <w:rPr>
          <w:rFonts w:hint="eastAsia"/>
        </w:rPr>
        <w:t>力量</w:t>
      </w:r>
      <w:r>
        <w:t xml:space="preserve"> </w:t>
      </w:r>
      <w:r w:rsidR="00D6342E">
        <w:t>12</w:t>
      </w:r>
      <w:r>
        <w:t>(+</w:t>
      </w:r>
      <w:r w:rsidR="00D6342E">
        <w:t>1</w:t>
      </w:r>
      <w:r>
        <w:t xml:space="preserve">) </w:t>
      </w:r>
      <w:r>
        <w:t>敏捷</w:t>
      </w:r>
      <w:r>
        <w:t xml:space="preserve"> </w:t>
      </w:r>
      <w:r w:rsidR="00D6342E">
        <w:t>18</w:t>
      </w:r>
      <w:r>
        <w:t>(+</w:t>
      </w:r>
      <w:r w:rsidR="00D6342E">
        <w:t>4</w:t>
      </w:r>
      <w:r>
        <w:t xml:space="preserve">) </w:t>
      </w:r>
      <w:r>
        <w:t>体质</w:t>
      </w:r>
      <w:r>
        <w:t>1</w:t>
      </w:r>
      <w:r w:rsidR="00D6342E">
        <w:t>4</w:t>
      </w:r>
      <w:r>
        <w:t>(+</w:t>
      </w:r>
      <w:r w:rsidR="00D6342E">
        <w:t>2</w:t>
      </w:r>
      <w:r>
        <w:t>)</w:t>
      </w:r>
    </w:p>
    <w:p w14:paraId="55AEBF5F" w14:textId="77777777" w:rsidR="005C3642" w:rsidRDefault="005C3642" w:rsidP="005C3642">
      <w:r>
        <w:rPr>
          <w:rFonts w:hint="eastAsia"/>
        </w:rPr>
        <w:lastRenderedPageBreak/>
        <w:t>智力</w:t>
      </w:r>
      <w:r>
        <w:t xml:space="preserve"> 7(-2) </w:t>
      </w:r>
      <w:r>
        <w:t>感知</w:t>
      </w:r>
      <w:r>
        <w:t xml:space="preserve"> 11(+0) </w:t>
      </w:r>
      <w:r>
        <w:t>魅力</w:t>
      </w:r>
      <w:r>
        <w:t xml:space="preserve"> 7(-2)</w:t>
      </w:r>
    </w:p>
    <w:p w14:paraId="47AA29BB" w14:textId="3E52C99A" w:rsidR="00FD34FE" w:rsidRDefault="00D6342E" w:rsidP="00FD34FE">
      <w:r>
        <w:rPr>
          <w:rFonts w:hint="eastAsia"/>
        </w:rPr>
        <w:t>伤害抗性：非魔法穿刺、挥砍、钝击伤害。</w:t>
      </w:r>
      <w:r w:rsidR="00FD34FE">
        <w:rPr>
          <w:rFonts w:hint="eastAsia"/>
        </w:rPr>
        <w:t>（菌毯上）</w:t>
      </w:r>
    </w:p>
    <w:p w14:paraId="4B5C9A1A" w14:textId="0BF4C159" w:rsidR="00FD34FE" w:rsidRDefault="00FD34FE" w:rsidP="00FD34FE">
      <w:r>
        <w:rPr>
          <w:rFonts w:hint="eastAsia"/>
        </w:rPr>
        <w:t>伤害免疫：毒素</w:t>
      </w:r>
    </w:p>
    <w:p w14:paraId="3A90B9E7" w14:textId="77777777" w:rsidR="00FD34FE" w:rsidRDefault="00FD34FE" w:rsidP="00FD34FE">
      <w:r>
        <w:rPr>
          <w:rFonts w:hint="eastAsia"/>
        </w:rPr>
        <w:t>伤害易伤：心灵</w:t>
      </w:r>
    </w:p>
    <w:p w14:paraId="27B3D794" w14:textId="660FBFD3" w:rsidR="00D6342E" w:rsidRPr="00FD34FE" w:rsidRDefault="00FD34FE" w:rsidP="00FD34FE">
      <w:r>
        <w:rPr>
          <w:rFonts w:hint="eastAsia"/>
        </w:rPr>
        <w:t>状态免疫：中毒，魅惑，恐慌</w:t>
      </w:r>
    </w:p>
    <w:p w14:paraId="08C874AB" w14:textId="0D306EFC" w:rsidR="00D6342E" w:rsidRDefault="005C3642" w:rsidP="00D6342E">
      <w:r>
        <w:rPr>
          <w:rFonts w:hint="eastAsia"/>
        </w:rPr>
        <w:t>感官：黑暗视觉</w:t>
      </w:r>
      <w:r>
        <w:rPr>
          <w:rFonts w:hint="eastAsia"/>
        </w:rPr>
        <w:t>120</w:t>
      </w:r>
      <w:r>
        <w:rPr>
          <w:rFonts w:hint="eastAsia"/>
        </w:rPr>
        <w:t>尺</w:t>
      </w:r>
    </w:p>
    <w:p w14:paraId="43554467" w14:textId="716A1FC9" w:rsidR="005C3642" w:rsidRDefault="005C3642" w:rsidP="005C3642">
      <w:r>
        <w:rPr>
          <w:rFonts w:hint="eastAsia"/>
        </w:rPr>
        <w:t>挑战等级：</w:t>
      </w:r>
      <w:r w:rsidR="00D1003A">
        <w:t>1</w:t>
      </w:r>
      <w:r w:rsidR="00D83149">
        <w:t>/2</w:t>
      </w:r>
    </w:p>
    <w:p w14:paraId="392DF76A" w14:textId="77777777" w:rsidR="005C3642" w:rsidRPr="00EB4314" w:rsidRDefault="005C3642" w:rsidP="005C3642">
      <w:pPr>
        <w:pStyle w:val="af7"/>
      </w:pPr>
      <w:r w:rsidRPr="00EB4314">
        <w:rPr>
          <w:rFonts w:hint="eastAsia"/>
        </w:rPr>
        <w:t>动作</w:t>
      </w:r>
    </w:p>
    <w:p w14:paraId="337968BD" w14:textId="413674E1" w:rsidR="005C3642" w:rsidRDefault="00AC510D" w:rsidP="005C3642">
      <w:r>
        <w:rPr>
          <w:rFonts w:hint="eastAsia"/>
        </w:rPr>
        <w:t>骨刺</w:t>
      </w:r>
      <w:r w:rsidR="005C3642">
        <w:rPr>
          <w:rFonts w:hint="eastAsia"/>
        </w:rPr>
        <w:t>。</w:t>
      </w:r>
      <w:r w:rsidRPr="00AC510D">
        <w:rPr>
          <w:rFonts w:hint="eastAsia"/>
        </w:rPr>
        <w:t>远程武器攻击：射程</w:t>
      </w:r>
      <w:r w:rsidR="001A7EF1">
        <w:t>15</w:t>
      </w:r>
      <w:r>
        <w:t>0/</w:t>
      </w:r>
      <w:r w:rsidR="001A7EF1">
        <w:t>6</w:t>
      </w:r>
      <w:r w:rsidRPr="00AC510D">
        <w:t>00</w:t>
      </w:r>
      <w:r w:rsidRPr="00AC510D">
        <w:t>尺，命中</w:t>
      </w:r>
      <w:r w:rsidRPr="00AC510D">
        <w:t>+</w:t>
      </w:r>
      <w:r>
        <w:t>6</w:t>
      </w:r>
      <w:r w:rsidRPr="00AC510D">
        <w:t>，单一目标。命中：</w:t>
      </w:r>
      <w:r>
        <w:t>1</w:t>
      </w:r>
      <w:r w:rsidR="00D83149">
        <w:t>1</w:t>
      </w:r>
      <w:r w:rsidRPr="00AC510D">
        <w:t>（</w:t>
      </w:r>
      <w:r w:rsidRPr="00AC510D">
        <w:t>2d</w:t>
      </w:r>
      <w:r w:rsidR="00D83149">
        <w:t>6</w:t>
      </w:r>
      <w:r w:rsidRPr="00AC510D">
        <w:t>+</w:t>
      </w:r>
      <w:r>
        <w:t>4</w:t>
      </w:r>
      <w:r w:rsidRPr="00AC510D">
        <w:t>）点</w:t>
      </w:r>
      <w:r>
        <w:rPr>
          <w:rFonts w:hint="eastAsia"/>
        </w:rPr>
        <w:t>穿刺</w:t>
      </w:r>
      <w:r w:rsidRPr="00AC510D">
        <w:t>伤害。</w:t>
      </w:r>
    </w:p>
    <w:p w14:paraId="53B3DC39" w14:textId="2D4B71A1" w:rsidR="005C3642" w:rsidRDefault="005C3642" w:rsidP="005C3642">
      <w:r>
        <w:rPr>
          <w:rFonts w:hint="eastAsia"/>
        </w:rPr>
        <w:t>劈砍。近战</w:t>
      </w:r>
      <w:r w:rsidRPr="009A6E4E">
        <w:rPr>
          <w:rFonts w:hint="eastAsia"/>
        </w:rPr>
        <w:t>武器攻击：命中</w:t>
      </w:r>
      <w:r w:rsidRPr="009A6E4E">
        <w:rPr>
          <w:rFonts w:hint="eastAsia"/>
        </w:rPr>
        <w:t>+</w:t>
      </w:r>
      <w:r w:rsidR="00AC510D">
        <w:t>6</w:t>
      </w:r>
      <w:r>
        <w:rPr>
          <w:rFonts w:hint="eastAsia"/>
        </w:rPr>
        <w:t>，触及</w:t>
      </w:r>
      <w:r>
        <w:rPr>
          <w:rFonts w:hint="eastAsia"/>
        </w:rPr>
        <w:t>5</w:t>
      </w:r>
      <w:r>
        <w:rPr>
          <w:rFonts w:hint="eastAsia"/>
        </w:rPr>
        <w:t>尺</w:t>
      </w:r>
      <w:r w:rsidRPr="009A6E4E">
        <w:rPr>
          <w:rFonts w:hint="eastAsia"/>
        </w:rPr>
        <w:t>，单一目标。命中：</w:t>
      </w:r>
      <w:r w:rsidR="00D83149">
        <w:t>11</w:t>
      </w:r>
      <w:r w:rsidRPr="009A6E4E">
        <w:rPr>
          <w:rFonts w:hint="eastAsia"/>
        </w:rPr>
        <w:t>（</w:t>
      </w:r>
      <w:r w:rsidR="00AC510D" w:rsidRPr="00AC510D">
        <w:t>2d</w:t>
      </w:r>
      <w:r w:rsidR="00D83149">
        <w:t>6</w:t>
      </w:r>
      <w:r w:rsidR="00AC510D" w:rsidRPr="00AC510D">
        <w:t>+</w:t>
      </w:r>
      <w:r w:rsidR="00AC510D">
        <w:t>4</w:t>
      </w:r>
      <w:r w:rsidRPr="009A6E4E">
        <w:rPr>
          <w:rFonts w:hint="eastAsia"/>
        </w:rPr>
        <w:t>）点</w:t>
      </w:r>
      <w:r>
        <w:rPr>
          <w:rFonts w:hint="eastAsia"/>
        </w:rPr>
        <w:t>挥砍</w:t>
      </w:r>
      <w:r w:rsidRPr="009A6E4E">
        <w:rPr>
          <w:rFonts w:hint="eastAsia"/>
        </w:rPr>
        <w:t>伤害。</w:t>
      </w:r>
    </w:p>
    <w:p w14:paraId="5DF6DE15" w14:textId="11BA3067" w:rsidR="001B20D3" w:rsidRDefault="001B20D3" w:rsidP="001B20D3">
      <w:pPr>
        <w:pStyle w:val="2"/>
      </w:pPr>
      <w:bookmarkStart w:id="79" w:name="_Toc177341956"/>
      <w:r>
        <w:rPr>
          <w:rFonts w:hint="eastAsia"/>
        </w:rPr>
        <w:t>飞龙</w:t>
      </w:r>
      <w:bookmarkEnd w:id="79"/>
    </w:p>
    <w:p w14:paraId="62B2B61A" w14:textId="77777777" w:rsidR="001B20D3" w:rsidRDefault="001B20D3" w:rsidP="001B20D3">
      <w:r>
        <w:rPr>
          <w:rFonts w:hint="eastAsia"/>
        </w:rPr>
        <w:t>中型异怪（异虫），无阵营</w:t>
      </w:r>
    </w:p>
    <w:p w14:paraId="7D00E18D" w14:textId="79DE4F9B" w:rsidR="001B20D3" w:rsidRDefault="001B20D3" w:rsidP="001B20D3">
      <w:r>
        <w:rPr>
          <w:rFonts w:hint="eastAsia"/>
        </w:rPr>
        <w:t>AC</w:t>
      </w:r>
      <w:r>
        <w:rPr>
          <w:rFonts w:hint="eastAsia"/>
        </w:rPr>
        <w:t>：</w:t>
      </w:r>
      <w:r>
        <w:rPr>
          <w:rFonts w:hint="eastAsia"/>
        </w:rPr>
        <w:t>1</w:t>
      </w:r>
      <w:r w:rsidR="001A07C1">
        <w:t>3</w:t>
      </w:r>
      <w:r>
        <w:rPr>
          <w:rFonts w:hint="eastAsia"/>
        </w:rPr>
        <w:t>（天生护甲）</w:t>
      </w:r>
    </w:p>
    <w:p w14:paraId="25D9E3D2" w14:textId="0D9ECCA8" w:rsidR="001B20D3" w:rsidRDefault="001B20D3" w:rsidP="001B20D3">
      <w:r>
        <w:rPr>
          <w:rFonts w:hint="eastAsia"/>
        </w:rPr>
        <w:t>HP</w:t>
      </w:r>
      <w:r>
        <w:rPr>
          <w:rFonts w:hint="eastAsia"/>
        </w:rPr>
        <w:t>：</w:t>
      </w:r>
      <w:r w:rsidR="009F624A">
        <w:t>4</w:t>
      </w:r>
      <w:r w:rsidR="007D0F86">
        <w:t>2</w:t>
      </w:r>
      <w:r>
        <w:rPr>
          <w:rFonts w:hint="eastAsia"/>
        </w:rPr>
        <w:t>（</w:t>
      </w:r>
      <w:r w:rsidR="009F624A">
        <w:rPr>
          <w:rFonts w:hint="eastAsia"/>
        </w:rPr>
        <w:t>1</w:t>
      </w:r>
      <w:r w:rsidR="009F624A">
        <w:t>2</w:t>
      </w:r>
      <w:r>
        <w:rPr>
          <w:rFonts w:hint="eastAsia"/>
        </w:rPr>
        <w:t>d</w:t>
      </w:r>
      <w:r w:rsidR="009F624A">
        <w:t>6</w:t>
      </w:r>
      <w:r>
        <w:rPr>
          <w:rFonts w:hint="eastAsia"/>
        </w:rPr>
        <w:t>）</w:t>
      </w:r>
    </w:p>
    <w:p w14:paraId="3305C409" w14:textId="606B786C" w:rsidR="001B20D3" w:rsidRDefault="001B20D3" w:rsidP="001B20D3">
      <w:r>
        <w:rPr>
          <w:rFonts w:hint="eastAsia"/>
        </w:rPr>
        <w:t>速度：</w:t>
      </w:r>
      <w:r w:rsidR="00C07A37">
        <w:t>6</w:t>
      </w:r>
      <w:r>
        <w:t>0</w:t>
      </w:r>
      <w:r>
        <w:rPr>
          <w:rFonts w:hint="eastAsia"/>
        </w:rPr>
        <w:t>尺</w:t>
      </w:r>
      <w:r w:rsidR="00C07A37">
        <w:rPr>
          <w:rFonts w:hint="eastAsia"/>
        </w:rPr>
        <w:t>飞行速度</w:t>
      </w:r>
    </w:p>
    <w:p w14:paraId="7F3E5173" w14:textId="2182DD49" w:rsidR="001B20D3" w:rsidRDefault="001B20D3" w:rsidP="001B20D3">
      <w:r>
        <w:rPr>
          <w:rFonts w:hint="eastAsia"/>
        </w:rPr>
        <w:t>力量</w:t>
      </w:r>
      <w:r>
        <w:t xml:space="preserve"> </w:t>
      </w:r>
      <w:r w:rsidR="00C07A37">
        <w:t>8</w:t>
      </w:r>
      <w:r>
        <w:t>(</w:t>
      </w:r>
      <w:r w:rsidR="00C07A37">
        <w:t>-1</w:t>
      </w:r>
      <w:r>
        <w:t xml:space="preserve">) </w:t>
      </w:r>
      <w:r>
        <w:t>敏捷</w:t>
      </w:r>
      <w:r>
        <w:t xml:space="preserve"> </w:t>
      </w:r>
      <w:r w:rsidR="00C07A37">
        <w:t>19</w:t>
      </w:r>
      <w:r>
        <w:t xml:space="preserve">(+4) </w:t>
      </w:r>
      <w:r>
        <w:t>体质</w:t>
      </w:r>
      <w:r>
        <w:t>1</w:t>
      </w:r>
      <w:r w:rsidR="00C07A37">
        <w:t>1</w:t>
      </w:r>
      <w:r>
        <w:t>(+</w:t>
      </w:r>
      <w:r w:rsidR="00C07A37">
        <w:t>0</w:t>
      </w:r>
      <w:r>
        <w:t>)</w:t>
      </w:r>
    </w:p>
    <w:p w14:paraId="14C7B439" w14:textId="77777777" w:rsidR="001B20D3" w:rsidRDefault="001B20D3" w:rsidP="001B20D3">
      <w:r>
        <w:rPr>
          <w:rFonts w:hint="eastAsia"/>
        </w:rPr>
        <w:t>智力</w:t>
      </w:r>
      <w:r>
        <w:t xml:space="preserve"> 7(-2) </w:t>
      </w:r>
      <w:r>
        <w:t>感知</w:t>
      </w:r>
      <w:r>
        <w:t xml:space="preserve"> 11(+0) </w:t>
      </w:r>
      <w:r>
        <w:t>魅力</w:t>
      </w:r>
      <w:r>
        <w:t xml:space="preserve"> 7(-2)</w:t>
      </w:r>
    </w:p>
    <w:p w14:paraId="4C59A388" w14:textId="77777777" w:rsidR="001B20D3" w:rsidRDefault="001B20D3" w:rsidP="001B20D3">
      <w:r>
        <w:rPr>
          <w:rFonts w:hint="eastAsia"/>
        </w:rPr>
        <w:t>伤害抗性：非魔法穿刺、挥砍、钝击伤害。</w:t>
      </w:r>
    </w:p>
    <w:p w14:paraId="07CA5A6B" w14:textId="77777777" w:rsidR="00FD34FE" w:rsidRDefault="00FD34FE" w:rsidP="00FD34FE">
      <w:r>
        <w:rPr>
          <w:rFonts w:hint="eastAsia"/>
        </w:rPr>
        <w:t>伤害免疫：毒素</w:t>
      </w:r>
    </w:p>
    <w:p w14:paraId="78FB72D7" w14:textId="77777777" w:rsidR="00FD34FE" w:rsidRDefault="00FD34FE" w:rsidP="00FD34FE">
      <w:r>
        <w:rPr>
          <w:rFonts w:hint="eastAsia"/>
        </w:rPr>
        <w:t>伤害易伤：心灵</w:t>
      </w:r>
    </w:p>
    <w:p w14:paraId="0A3E0173" w14:textId="5D9DB757" w:rsidR="00FD34FE" w:rsidRPr="00FD34FE" w:rsidRDefault="00FD34FE" w:rsidP="00FD34FE">
      <w:r>
        <w:rPr>
          <w:rFonts w:hint="eastAsia"/>
        </w:rPr>
        <w:t>状态免疫：中毒，魅惑，恐慌</w:t>
      </w:r>
    </w:p>
    <w:p w14:paraId="607B1284" w14:textId="44F5A429" w:rsidR="00313631" w:rsidRPr="00313631" w:rsidRDefault="00313631" w:rsidP="00313631">
      <w:r w:rsidRPr="005C3642">
        <w:rPr>
          <w:rFonts w:hint="eastAsia"/>
        </w:rPr>
        <w:t>再生</w:t>
      </w:r>
      <w:r w:rsidRPr="005C3642">
        <w:t>Regeneration</w:t>
      </w:r>
      <w:r w:rsidRPr="005C3642">
        <w:t>。</w:t>
      </w:r>
      <w:r>
        <w:rPr>
          <w:rFonts w:hint="eastAsia"/>
        </w:rPr>
        <w:t>飞龙</w:t>
      </w:r>
      <w:r w:rsidRPr="005C3642">
        <w:t>在它的回合开始时回复</w:t>
      </w:r>
      <w:r>
        <w:t>10</w:t>
      </w:r>
      <w:r w:rsidRPr="005C3642">
        <w:t>点生命值。</w:t>
      </w:r>
    </w:p>
    <w:p w14:paraId="25E3746C" w14:textId="77777777" w:rsidR="001B20D3" w:rsidRDefault="001B20D3" w:rsidP="001B20D3">
      <w:r>
        <w:rPr>
          <w:rFonts w:hint="eastAsia"/>
        </w:rPr>
        <w:t>感官：黑暗视觉</w:t>
      </w:r>
      <w:r>
        <w:rPr>
          <w:rFonts w:hint="eastAsia"/>
        </w:rPr>
        <w:t>120</w:t>
      </w:r>
      <w:r>
        <w:rPr>
          <w:rFonts w:hint="eastAsia"/>
        </w:rPr>
        <w:t>尺</w:t>
      </w:r>
    </w:p>
    <w:p w14:paraId="21F608CF" w14:textId="2DF252D7" w:rsidR="001B20D3" w:rsidRDefault="001B20D3" w:rsidP="001B20D3">
      <w:r>
        <w:rPr>
          <w:rFonts w:hint="eastAsia"/>
        </w:rPr>
        <w:t>挑战等级：</w:t>
      </w:r>
      <w:r w:rsidR="007D0F86">
        <w:t>1</w:t>
      </w:r>
    </w:p>
    <w:p w14:paraId="76BCC22A" w14:textId="77777777" w:rsidR="001B20D3" w:rsidRPr="00EB4314" w:rsidRDefault="001B20D3" w:rsidP="001B20D3">
      <w:pPr>
        <w:pStyle w:val="af7"/>
      </w:pPr>
      <w:r w:rsidRPr="00EB4314">
        <w:rPr>
          <w:rFonts w:hint="eastAsia"/>
        </w:rPr>
        <w:t>动作</w:t>
      </w:r>
    </w:p>
    <w:p w14:paraId="4271C4B6" w14:textId="2DEF9E42" w:rsidR="001B20D3" w:rsidRDefault="00C07A37" w:rsidP="001B20D3">
      <w:r>
        <w:rPr>
          <w:rFonts w:hint="eastAsia"/>
        </w:rPr>
        <w:t>飞</w:t>
      </w:r>
      <w:r w:rsidR="00313631">
        <w:rPr>
          <w:rFonts w:hint="eastAsia"/>
        </w:rPr>
        <w:t>刃</w:t>
      </w:r>
      <w:r w:rsidR="001B20D3">
        <w:rPr>
          <w:rFonts w:hint="eastAsia"/>
        </w:rPr>
        <w:t>。</w:t>
      </w:r>
      <w:r w:rsidR="001B20D3" w:rsidRPr="00AC510D">
        <w:rPr>
          <w:rFonts w:hint="eastAsia"/>
        </w:rPr>
        <w:t>远程武器攻击：射程</w:t>
      </w:r>
      <w:r w:rsidR="001B20D3">
        <w:t>150/6</w:t>
      </w:r>
      <w:r w:rsidR="001B20D3" w:rsidRPr="00AC510D">
        <w:t>00</w:t>
      </w:r>
      <w:r w:rsidR="001B20D3" w:rsidRPr="00AC510D">
        <w:t>尺，命中</w:t>
      </w:r>
      <w:r w:rsidR="001B20D3" w:rsidRPr="00AC510D">
        <w:t>+</w:t>
      </w:r>
      <w:r w:rsidR="001B20D3">
        <w:t>6</w:t>
      </w:r>
      <w:r w:rsidR="001B20D3" w:rsidRPr="00AC510D">
        <w:t>，</w:t>
      </w:r>
      <w:r w:rsidR="00313631">
        <w:rPr>
          <w:rFonts w:hint="eastAsia"/>
        </w:rPr>
        <w:t>3</w:t>
      </w:r>
      <w:r w:rsidR="00313631">
        <w:t>0</w:t>
      </w:r>
      <w:r w:rsidR="00313631">
        <w:rPr>
          <w:rFonts w:hint="eastAsia"/>
        </w:rPr>
        <w:t>尺内的</w:t>
      </w:r>
      <w:r w:rsidR="00313631">
        <w:t>3</w:t>
      </w:r>
      <w:r w:rsidR="00313631">
        <w:rPr>
          <w:rFonts w:hint="eastAsia"/>
        </w:rPr>
        <w:t>个</w:t>
      </w:r>
      <w:r w:rsidR="001B20D3" w:rsidRPr="00AC510D">
        <w:t>目标。命中：</w:t>
      </w:r>
      <w:r w:rsidR="007D0F86">
        <w:t>6</w:t>
      </w:r>
      <w:r w:rsidR="001B20D3" w:rsidRPr="00AC510D">
        <w:t>（</w:t>
      </w:r>
      <w:r w:rsidR="00313631">
        <w:rPr>
          <w:rFonts w:hint="eastAsia"/>
        </w:rPr>
        <w:t>1</w:t>
      </w:r>
      <w:r w:rsidR="001B20D3" w:rsidRPr="00AC510D">
        <w:t>d</w:t>
      </w:r>
      <w:r w:rsidR="007D0F86">
        <w:t>4</w:t>
      </w:r>
      <w:r w:rsidR="001B20D3" w:rsidRPr="00AC510D">
        <w:t>+</w:t>
      </w:r>
      <w:r w:rsidR="001B20D3">
        <w:t>4</w:t>
      </w:r>
      <w:r w:rsidR="001B20D3" w:rsidRPr="00AC510D">
        <w:t>）点</w:t>
      </w:r>
      <w:r w:rsidR="001B20D3">
        <w:rPr>
          <w:rFonts w:hint="eastAsia"/>
        </w:rPr>
        <w:t>穿刺</w:t>
      </w:r>
      <w:r w:rsidR="001B20D3" w:rsidRPr="00AC510D">
        <w:t>伤害。</w:t>
      </w:r>
    </w:p>
    <w:p w14:paraId="14C45D11" w14:textId="77777777" w:rsidR="00450AB0" w:rsidRDefault="00450AB0" w:rsidP="00450AB0">
      <w:pPr>
        <w:pStyle w:val="2"/>
      </w:pPr>
      <w:bookmarkStart w:id="80" w:name="_Toc177341957"/>
      <w:r>
        <w:rPr>
          <w:rFonts w:hint="eastAsia"/>
        </w:rPr>
        <w:t>脊针爬虫</w:t>
      </w:r>
      <w:bookmarkEnd w:id="80"/>
    </w:p>
    <w:p w14:paraId="4C32FEFC" w14:textId="77777777" w:rsidR="00450AB0" w:rsidRDefault="00450AB0" w:rsidP="00450AB0">
      <w:r>
        <w:rPr>
          <w:rFonts w:hint="eastAsia"/>
        </w:rPr>
        <w:t>中型异怪（异虫），无阵营</w:t>
      </w:r>
    </w:p>
    <w:p w14:paraId="5B6CF106" w14:textId="77777777" w:rsidR="00450AB0" w:rsidRDefault="00450AB0" w:rsidP="00450AB0">
      <w:r>
        <w:rPr>
          <w:rFonts w:hint="eastAsia"/>
        </w:rPr>
        <w:t>AC</w:t>
      </w:r>
      <w:r>
        <w:rPr>
          <w:rFonts w:hint="eastAsia"/>
        </w:rPr>
        <w:t>：</w:t>
      </w:r>
      <w:r>
        <w:rPr>
          <w:rFonts w:hint="eastAsia"/>
        </w:rPr>
        <w:t>1</w:t>
      </w:r>
      <w:r>
        <w:t>2</w:t>
      </w:r>
      <w:r>
        <w:rPr>
          <w:rFonts w:hint="eastAsia"/>
        </w:rPr>
        <w:t>（天生护甲）</w:t>
      </w:r>
    </w:p>
    <w:p w14:paraId="7D674719" w14:textId="77777777" w:rsidR="00450AB0" w:rsidRDefault="00450AB0" w:rsidP="00450AB0">
      <w:r>
        <w:rPr>
          <w:rFonts w:hint="eastAsia"/>
        </w:rPr>
        <w:t>HP</w:t>
      </w:r>
      <w:r>
        <w:rPr>
          <w:rFonts w:hint="eastAsia"/>
        </w:rPr>
        <w:t>：</w:t>
      </w:r>
      <w:r>
        <w:t>77</w:t>
      </w:r>
      <w:r>
        <w:rPr>
          <w:rFonts w:hint="eastAsia"/>
        </w:rPr>
        <w:t>（</w:t>
      </w:r>
      <w:r>
        <w:t>10</w:t>
      </w:r>
      <w:r>
        <w:rPr>
          <w:rFonts w:hint="eastAsia"/>
        </w:rPr>
        <w:t>d</w:t>
      </w:r>
      <w:r>
        <w:t>10+22</w:t>
      </w:r>
      <w:r>
        <w:rPr>
          <w:rFonts w:hint="eastAsia"/>
        </w:rPr>
        <w:t>）</w:t>
      </w:r>
    </w:p>
    <w:p w14:paraId="7E1F74B4" w14:textId="745A2369" w:rsidR="00450AB0" w:rsidRDefault="00450AB0" w:rsidP="00450AB0">
      <w:r>
        <w:rPr>
          <w:rFonts w:hint="eastAsia"/>
        </w:rPr>
        <w:t>速度：</w:t>
      </w:r>
      <w:r>
        <w:t>5</w:t>
      </w:r>
      <w:r>
        <w:rPr>
          <w:rFonts w:hint="eastAsia"/>
        </w:rPr>
        <w:t>尺</w:t>
      </w:r>
    </w:p>
    <w:p w14:paraId="17CD0984" w14:textId="77777777" w:rsidR="00450AB0" w:rsidRDefault="00450AB0" w:rsidP="00450AB0">
      <w:r>
        <w:rPr>
          <w:rFonts w:hint="eastAsia"/>
        </w:rPr>
        <w:t>力量</w:t>
      </w:r>
      <w:r>
        <w:t xml:space="preserve"> 18(+4) </w:t>
      </w:r>
      <w:r>
        <w:t>敏捷</w:t>
      </w:r>
      <w:r>
        <w:t xml:space="preserve"> 3(-4) </w:t>
      </w:r>
      <w:r>
        <w:t>体质</w:t>
      </w:r>
      <w:r>
        <w:t>14(+2)</w:t>
      </w:r>
    </w:p>
    <w:p w14:paraId="2FF2C4A0" w14:textId="77777777" w:rsidR="00450AB0" w:rsidRDefault="00450AB0" w:rsidP="00450AB0">
      <w:r>
        <w:rPr>
          <w:rFonts w:hint="eastAsia"/>
        </w:rPr>
        <w:t>智力</w:t>
      </w:r>
      <w:r>
        <w:t xml:space="preserve"> 3(-4) </w:t>
      </w:r>
      <w:r>
        <w:t>感知</w:t>
      </w:r>
      <w:r>
        <w:t xml:space="preserve"> 11(+0) </w:t>
      </w:r>
      <w:r>
        <w:t>魅力</w:t>
      </w:r>
      <w:r>
        <w:t xml:space="preserve"> 7(-2)</w:t>
      </w:r>
    </w:p>
    <w:p w14:paraId="0F6E0665" w14:textId="77777777" w:rsidR="00450AB0" w:rsidRDefault="00450AB0" w:rsidP="00450AB0">
      <w:r>
        <w:rPr>
          <w:rFonts w:hint="eastAsia"/>
        </w:rPr>
        <w:t>伤害抗性：非魔法穿刺、挥砍、钝击伤害。</w:t>
      </w:r>
    </w:p>
    <w:p w14:paraId="1B38C832" w14:textId="77777777" w:rsidR="00FD34FE" w:rsidRDefault="00FD34FE" w:rsidP="00FD34FE">
      <w:r>
        <w:rPr>
          <w:rFonts w:hint="eastAsia"/>
        </w:rPr>
        <w:t>伤害免疫：毒素</w:t>
      </w:r>
    </w:p>
    <w:p w14:paraId="6C64D6F1" w14:textId="77777777" w:rsidR="00FD34FE" w:rsidRDefault="00FD34FE" w:rsidP="00FD34FE">
      <w:r>
        <w:rPr>
          <w:rFonts w:hint="eastAsia"/>
        </w:rPr>
        <w:t>伤害易伤：心灵</w:t>
      </w:r>
    </w:p>
    <w:p w14:paraId="48DE8247" w14:textId="3B5B9B60" w:rsidR="00FD34FE" w:rsidRPr="00FD34FE" w:rsidRDefault="00FD34FE" w:rsidP="00FD34FE">
      <w:r>
        <w:rPr>
          <w:rFonts w:hint="eastAsia"/>
        </w:rPr>
        <w:t>状态免疫：中毒，魅惑，恐慌，力竭</w:t>
      </w:r>
    </w:p>
    <w:p w14:paraId="0AF8031F" w14:textId="77777777" w:rsidR="00450AB0" w:rsidRPr="00E81628" w:rsidRDefault="00450AB0" w:rsidP="00450AB0">
      <w:r>
        <w:rPr>
          <w:rFonts w:hint="eastAsia"/>
        </w:rPr>
        <w:t>挑战等级：</w:t>
      </w:r>
      <w:r>
        <w:t>2</w:t>
      </w:r>
    </w:p>
    <w:p w14:paraId="679C791A" w14:textId="77777777" w:rsidR="00450AB0" w:rsidRDefault="00450AB0" w:rsidP="00450AB0">
      <w:r>
        <w:rPr>
          <w:rFonts w:hint="eastAsia"/>
        </w:rPr>
        <w:t>感官：黑暗视觉</w:t>
      </w:r>
      <w:r>
        <w:rPr>
          <w:rFonts w:hint="eastAsia"/>
        </w:rPr>
        <w:t>120</w:t>
      </w:r>
      <w:r>
        <w:rPr>
          <w:rFonts w:hint="eastAsia"/>
        </w:rPr>
        <w:t>尺</w:t>
      </w:r>
    </w:p>
    <w:p w14:paraId="78DEC72A" w14:textId="77777777" w:rsidR="00450AB0" w:rsidRPr="00EB4314" w:rsidRDefault="00450AB0" w:rsidP="00450AB0">
      <w:pPr>
        <w:pStyle w:val="af7"/>
      </w:pPr>
      <w:r w:rsidRPr="00EB4314">
        <w:rPr>
          <w:rFonts w:hint="eastAsia"/>
        </w:rPr>
        <w:t>动作</w:t>
      </w:r>
    </w:p>
    <w:p w14:paraId="158B859B" w14:textId="77777777" w:rsidR="00450AB0" w:rsidRPr="00E81628" w:rsidRDefault="00450AB0" w:rsidP="00450AB0">
      <w:r>
        <w:rPr>
          <w:rFonts w:hint="eastAsia"/>
        </w:rPr>
        <w:t>脊针戳刺。近战</w:t>
      </w:r>
      <w:r w:rsidRPr="00AC510D">
        <w:rPr>
          <w:rFonts w:hint="eastAsia"/>
        </w:rPr>
        <w:t>武器攻击：</w:t>
      </w:r>
      <w:r>
        <w:rPr>
          <w:rFonts w:hint="eastAsia"/>
        </w:rPr>
        <w:t>命中</w:t>
      </w:r>
      <w:r>
        <w:rPr>
          <w:rFonts w:hint="eastAsia"/>
        </w:rPr>
        <w:t>+</w:t>
      </w:r>
      <w:r>
        <w:t>6</w:t>
      </w:r>
      <w:r>
        <w:rPr>
          <w:rFonts w:hint="eastAsia"/>
        </w:rPr>
        <w:t>，触及</w:t>
      </w:r>
      <w:r>
        <w:rPr>
          <w:rFonts w:hint="eastAsia"/>
        </w:rPr>
        <w:t>3</w:t>
      </w:r>
      <w:r>
        <w:t>0</w:t>
      </w:r>
      <w:r w:rsidRPr="00AC510D">
        <w:t>尺，</w:t>
      </w:r>
      <w:r>
        <w:rPr>
          <w:rFonts w:hint="eastAsia"/>
        </w:rPr>
        <w:t>单个</w:t>
      </w:r>
      <w:r w:rsidRPr="00AC510D">
        <w:t>目标。命中：</w:t>
      </w:r>
      <w:r>
        <w:t>15</w:t>
      </w:r>
      <w:r w:rsidRPr="00AC510D">
        <w:t>（</w:t>
      </w:r>
      <w:r>
        <w:t>2</w:t>
      </w:r>
      <w:r>
        <w:rPr>
          <w:rFonts w:hint="eastAsia"/>
        </w:rPr>
        <w:t>d</w:t>
      </w:r>
      <w:r>
        <w:t>10</w:t>
      </w:r>
      <w:r w:rsidRPr="00AC510D">
        <w:t>+</w:t>
      </w:r>
      <w:r>
        <w:t>4</w:t>
      </w:r>
      <w:r w:rsidRPr="00AC510D">
        <w:t>）点</w:t>
      </w:r>
      <w:r>
        <w:rPr>
          <w:rFonts w:hint="eastAsia"/>
        </w:rPr>
        <w:t>穿刺</w:t>
      </w:r>
      <w:r w:rsidRPr="00AC510D">
        <w:t>伤害。</w:t>
      </w:r>
    </w:p>
    <w:p w14:paraId="410D6F14" w14:textId="636C9F65" w:rsidR="00450AB0" w:rsidRDefault="00450AB0" w:rsidP="00450AB0">
      <w:pPr>
        <w:pStyle w:val="2"/>
      </w:pPr>
      <w:bookmarkStart w:id="81" w:name="_Toc177341958"/>
      <w:r>
        <w:rPr>
          <w:rFonts w:hint="eastAsia"/>
        </w:rPr>
        <w:t>孢子爬虫</w:t>
      </w:r>
      <w:bookmarkEnd w:id="81"/>
    </w:p>
    <w:p w14:paraId="3B6B1687" w14:textId="77777777" w:rsidR="00450AB0" w:rsidRDefault="00450AB0" w:rsidP="00450AB0">
      <w:r>
        <w:rPr>
          <w:rFonts w:hint="eastAsia"/>
        </w:rPr>
        <w:t>中型异怪（异虫），无阵营</w:t>
      </w:r>
    </w:p>
    <w:p w14:paraId="164BFEBB" w14:textId="77777777" w:rsidR="00450AB0" w:rsidRDefault="00450AB0" w:rsidP="00450AB0">
      <w:r>
        <w:rPr>
          <w:rFonts w:hint="eastAsia"/>
        </w:rPr>
        <w:t>AC</w:t>
      </w:r>
      <w:r>
        <w:rPr>
          <w:rFonts w:hint="eastAsia"/>
        </w:rPr>
        <w:t>：</w:t>
      </w:r>
      <w:r>
        <w:rPr>
          <w:rFonts w:hint="eastAsia"/>
        </w:rPr>
        <w:t>1</w:t>
      </w:r>
      <w:r>
        <w:t>2</w:t>
      </w:r>
      <w:r>
        <w:rPr>
          <w:rFonts w:hint="eastAsia"/>
        </w:rPr>
        <w:t>（天生护甲）</w:t>
      </w:r>
    </w:p>
    <w:p w14:paraId="7C77FC8F" w14:textId="77777777" w:rsidR="00450AB0" w:rsidRDefault="00450AB0" w:rsidP="00450AB0">
      <w:r>
        <w:rPr>
          <w:rFonts w:hint="eastAsia"/>
        </w:rPr>
        <w:t>HP</w:t>
      </w:r>
      <w:r>
        <w:rPr>
          <w:rFonts w:hint="eastAsia"/>
        </w:rPr>
        <w:t>：</w:t>
      </w:r>
      <w:r>
        <w:t>77</w:t>
      </w:r>
      <w:r>
        <w:rPr>
          <w:rFonts w:hint="eastAsia"/>
        </w:rPr>
        <w:t>（</w:t>
      </w:r>
      <w:r>
        <w:t>10</w:t>
      </w:r>
      <w:r>
        <w:rPr>
          <w:rFonts w:hint="eastAsia"/>
        </w:rPr>
        <w:t>d</w:t>
      </w:r>
      <w:r>
        <w:t>10+22</w:t>
      </w:r>
      <w:r>
        <w:rPr>
          <w:rFonts w:hint="eastAsia"/>
        </w:rPr>
        <w:t>）</w:t>
      </w:r>
    </w:p>
    <w:p w14:paraId="2220F5BC" w14:textId="1854D7CD" w:rsidR="00450AB0" w:rsidRDefault="00450AB0" w:rsidP="00450AB0">
      <w:r>
        <w:rPr>
          <w:rFonts w:hint="eastAsia"/>
        </w:rPr>
        <w:t>速度：</w:t>
      </w:r>
      <w:r>
        <w:t>5</w:t>
      </w:r>
      <w:r>
        <w:rPr>
          <w:rFonts w:hint="eastAsia"/>
        </w:rPr>
        <w:t>尺</w:t>
      </w:r>
    </w:p>
    <w:p w14:paraId="657FE378" w14:textId="6BA1B2E5" w:rsidR="00450AB0" w:rsidRDefault="00450AB0" w:rsidP="00450AB0">
      <w:r>
        <w:rPr>
          <w:rFonts w:hint="eastAsia"/>
        </w:rPr>
        <w:t>力量</w:t>
      </w:r>
      <w:r>
        <w:t xml:space="preserve"> 11(+0) </w:t>
      </w:r>
      <w:r>
        <w:t>敏捷</w:t>
      </w:r>
      <w:r>
        <w:t xml:space="preserve"> 3(-4) </w:t>
      </w:r>
      <w:r>
        <w:t>体质</w:t>
      </w:r>
      <w:r>
        <w:t>14(+2)</w:t>
      </w:r>
    </w:p>
    <w:p w14:paraId="764658F1" w14:textId="4D16C471" w:rsidR="00450AB0" w:rsidRDefault="00450AB0" w:rsidP="00450AB0">
      <w:r>
        <w:rPr>
          <w:rFonts w:hint="eastAsia"/>
        </w:rPr>
        <w:t>智力</w:t>
      </w:r>
      <w:r>
        <w:t xml:space="preserve"> 3(-4) </w:t>
      </w:r>
      <w:r>
        <w:t>感知</w:t>
      </w:r>
      <w:r>
        <w:t xml:space="preserve"> 18(+4) </w:t>
      </w:r>
      <w:r>
        <w:t>魅力</w:t>
      </w:r>
      <w:r>
        <w:t xml:space="preserve"> 7(-2)</w:t>
      </w:r>
    </w:p>
    <w:p w14:paraId="03CF1A67" w14:textId="77777777" w:rsidR="00450AB0" w:rsidRDefault="00450AB0" w:rsidP="00450AB0">
      <w:r>
        <w:rPr>
          <w:rFonts w:hint="eastAsia"/>
        </w:rPr>
        <w:t>伤害抗性：非魔法穿刺、挥砍、钝击伤害。</w:t>
      </w:r>
    </w:p>
    <w:p w14:paraId="037488A7" w14:textId="77777777" w:rsidR="00FD34FE" w:rsidRDefault="00FD34FE" w:rsidP="00FD34FE">
      <w:r>
        <w:rPr>
          <w:rFonts w:hint="eastAsia"/>
        </w:rPr>
        <w:t>伤害抗性：非魔法穿刺、挥砍、钝击伤害。</w:t>
      </w:r>
    </w:p>
    <w:p w14:paraId="28AB2584" w14:textId="77777777" w:rsidR="00FD34FE" w:rsidRDefault="00FD34FE" w:rsidP="00FD34FE">
      <w:r>
        <w:rPr>
          <w:rFonts w:hint="eastAsia"/>
        </w:rPr>
        <w:t>伤害免疫：毒素</w:t>
      </w:r>
    </w:p>
    <w:p w14:paraId="48CB114B" w14:textId="77777777" w:rsidR="00FD34FE" w:rsidRDefault="00FD34FE" w:rsidP="00FD34FE">
      <w:r>
        <w:rPr>
          <w:rFonts w:hint="eastAsia"/>
        </w:rPr>
        <w:t>伤害易伤：心灵</w:t>
      </w:r>
    </w:p>
    <w:p w14:paraId="554CEEDD" w14:textId="491AE772" w:rsidR="00FD34FE" w:rsidRPr="00FD34FE" w:rsidRDefault="00FD34FE" w:rsidP="00FD34FE">
      <w:r>
        <w:rPr>
          <w:rFonts w:hint="eastAsia"/>
        </w:rPr>
        <w:t>状态免疫：中毒，魅惑，恐慌，力竭</w:t>
      </w:r>
    </w:p>
    <w:p w14:paraId="3B3496D8" w14:textId="137E890E" w:rsidR="00450AB0" w:rsidRPr="00E81628" w:rsidRDefault="00450AB0" w:rsidP="00450AB0">
      <w:r>
        <w:rPr>
          <w:rFonts w:hint="eastAsia"/>
        </w:rPr>
        <w:t>挑战等级：</w:t>
      </w:r>
      <w:r>
        <w:t>1</w:t>
      </w:r>
    </w:p>
    <w:p w14:paraId="6B8BA380" w14:textId="77777777" w:rsidR="00450AB0" w:rsidRDefault="00450AB0" w:rsidP="00450AB0">
      <w:r>
        <w:rPr>
          <w:rFonts w:hint="eastAsia"/>
        </w:rPr>
        <w:t>感官：黑暗视觉</w:t>
      </w:r>
      <w:r>
        <w:rPr>
          <w:rFonts w:hint="eastAsia"/>
        </w:rPr>
        <w:t>120</w:t>
      </w:r>
      <w:r>
        <w:rPr>
          <w:rFonts w:hint="eastAsia"/>
        </w:rPr>
        <w:t>尺</w:t>
      </w:r>
    </w:p>
    <w:p w14:paraId="670C46D4" w14:textId="77777777" w:rsidR="00450AB0" w:rsidRPr="00EB4314" w:rsidRDefault="00450AB0" w:rsidP="00450AB0">
      <w:pPr>
        <w:pStyle w:val="af7"/>
      </w:pPr>
      <w:r w:rsidRPr="00EB4314">
        <w:rPr>
          <w:rFonts w:hint="eastAsia"/>
        </w:rPr>
        <w:t>动作</w:t>
      </w:r>
    </w:p>
    <w:p w14:paraId="5D06316B" w14:textId="11D61829" w:rsidR="00450AB0" w:rsidRPr="00E81628" w:rsidRDefault="00450AB0" w:rsidP="00450AB0">
      <w:r>
        <w:rPr>
          <w:rFonts w:hint="eastAsia"/>
        </w:rPr>
        <w:t>孢子喷射。远程法术</w:t>
      </w:r>
      <w:r w:rsidRPr="00AC510D">
        <w:rPr>
          <w:rFonts w:hint="eastAsia"/>
        </w:rPr>
        <w:t>：</w:t>
      </w:r>
      <w:r>
        <w:rPr>
          <w:rFonts w:hint="eastAsia"/>
        </w:rPr>
        <w:t>命中</w:t>
      </w:r>
      <w:r>
        <w:rPr>
          <w:rFonts w:hint="eastAsia"/>
        </w:rPr>
        <w:t>+</w:t>
      </w:r>
      <w:r>
        <w:t>6</w:t>
      </w:r>
      <w:r>
        <w:rPr>
          <w:rFonts w:hint="eastAsia"/>
        </w:rPr>
        <w:t>，触及</w:t>
      </w:r>
      <w:r>
        <w:rPr>
          <w:rFonts w:hint="eastAsia"/>
        </w:rPr>
        <w:t>3</w:t>
      </w:r>
      <w:r>
        <w:t>0</w:t>
      </w:r>
      <w:r w:rsidRPr="00AC510D">
        <w:t>尺，</w:t>
      </w:r>
      <w:r>
        <w:rPr>
          <w:rFonts w:hint="eastAsia"/>
        </w:rPr>
        <w:t>单个</w:t>
      </w:r>
      <w:r w:rsidRPr="00AC510D">
        <w:t>目标</w:t>
      </w:r>
      <w:r>
        <w:rPr>
          <w:rFonts w:hint="eastAsia"/>
        </w:rPr>
        <w:t>（仅限大型及以上单位及空中单位）</w:t>
      </w:r>
      <w:r w:rsidRPr="00AC510D">
        <w:t>。命中：</w:t>
      </w:r>
      <w:r>
        <w:rPr>
          <w:rFonts w:hint="eastAsia"/>
        </w:rPr>
        <w:t>1</w:t>
      </w:r>
      <w:r>
        <w:t>8</w:t>
      </w:r>
      <w:r w:rsidRPr="00AC510D">
        <w:t>（</w:t>
      </w:r>
      <w:r>
        <w:t>4</w:t>
      </w:r>
      <w:r>
        <w:rPr>
          <w:rFonts w:hint="eastAsia"/>
        </w:rPr>
        <w:t>d</w:t>
      </w:r>
      <w:r>
        <w:t>8</w:t>
      </w:r>
      <w:r w:rsidRPr="00AC510D">
        <w:t>）点</w:t>
      </w:r>
      <w:r>
        <w:rPr>
          <w:rFonts w:hint="eastAsia"/>
        </w:rPr>
        <w:t>强酸</w:t>
      </w:r>
      <w:r w:rsidRPr="00AC510D">
        <w:t>伤害。</w:t>
      </w:r>
    </w:p>
    <w:p w14:paraId="6EB721C7" w14:textId="159A7A13" w:rsidR="001A7EF1" w:rsidRDefault="001A7EF1" w:rsidP="001A7EF1">
      <w:pPr>
        <w:pStyle w:val="2"/>
      </w:pPr>
      <w:bookmarkStart w:id="82" w:name="_Toc177341959"/>
      <w:r>
        <w:rPr>
          <w:rFonts w:hint="eastAsia"/>
        </w:rPr>
        <w:t>虫后</w:t>
      </w:r>
      <w:bookmarkEnd w:id="82"/>
    </w:p>
    <w:p w14:paraId="6AE096C8" w14:textId="75754679" w:rsidR="001A7EF1" w:rsidRDefault="00ED3320" w:rsidP="001A7EF1">
      <w:r>
        <w:rPr>
          <w:rFonts w:hint="eastAsia"/>
        </w:rPr>
        <w:t>中</w:t>
      </w:r>
      <w:r>
        <w:rPr>
          <w:rFonts w:hint="eastAsia"/>
        </w:rPr>
        <w:t>/</w:t>
      </w:r>
      <w:r w:rsidR="001A7EF1">
        <w:rPr>
          <w:rFonts w:hint="eastAsia"/>
        </w:rPr>
        <w:t>大型异怪（异虫），无阵营</w:t>
      </w:r>
    </w:p>
    <w:p w14:paraId="450578A8" w14:textId="1BB4E0B3" w:rsidR="001A7EF1" w:rsidRDefault="001A7EF1" w:rsidP="001A7EF1">
      <w:r>
        <w:rPr>
          <w:rFonts w:hint="eastAsia"/>
        </w:rPr>
        <w:t>AC</w:t>
      </w:r>
      <w:r>
        <w:rPr>
          <w:rFonts w:hint="eastAsia"/>
        </w:rPr>
        <w:t>：</w:t>
      </w:r>
      <w:r w:rsidR="00AE1BB3">
        <w:rPr>
          <w:rFonts w:hint="eastAsia"/>
        </w:rPr>
        <w:t>1</w:t>
      </w:r>
      <w:r w:rsidR="00235300">
        <w:t>5</w:t>
      </w:r>
      <w:r w:rsidR="00AE1BB3">
        <w:t>/</w:t>
      </w:r>
      <w:r>
        <w:rPr>
          <w:rFonts w:hint="eastAsia"/>
        </w:rPr>
        <w:t>1</w:t>
      </w:r>
      <w:r w:rsidR="00235300">
        <w:t>7</w:t>
      </w:r>
      <w:r>
        <w:rPr>
          <w:rFonts w:hint="eastAsia"/>
        </w:rPr>
        <w:t>（天生护甲）</w:t>
      </w:r>
    </w:p>
    <w:p w14:paraId="7DF2A490" w14:textId="3A3AC263" w:rsidR="001A7EF1" w:rsidRDefault="001A7EF1" w:rsidP="001A7EF1">
      <w:r>
        <w:rPr>
          <w:rFonts w:hint="eastAsia"/>
        </w:rPr>
        <w:t>HP</w:t>
      </w:r>
      <w:r>
        <w:rPr>
          <w:rFonts w:hint="eastAsia"/>
        </w:rPr>
        <w:t>：</w:t>
      </w:r>
      <w:r w:rsidR="00893F68">
        <w:t>87</w:t>
      </w:r>
      <w:r w:rsidR="00FE612F">
        <w:t>/</w:t>
      </w:r>
      <w:r>
        <w:t>205</w:t>
      </w:r>
      <w:r>
        <w:rPr>
          <w:rFonts w:hint="eastAsia"/>
        </w:rPr>
        <w:t>（</w:t>
      </w:r>
      <w:r>
        <w:t>12</w:t>
      </w:r>
      <w:r>
        <w:rPr>
          <w:rFonts w:hint="eastAsia"/>
        </w:rPr>
        <w:t>d</w:t>
      </w:r>
      <w:r>
        <w:t>12+49</w:t>
      </w:r>
      <w:r>
        <w:rPr>
          <w:rFonts w:hint="eastAsia"/>
        </w:rPr>
        <w:t>）</w:t>
      </w:r>
    </w:p>
    <w:p w14:paraId="60A018DA" w14:textId="77777777" w:rsidR="001A7EF1" w:rsidRDefault="001A7EF1" w:rsidP="001A7EF1">
      <w:r>
        <w:rPr>
          <w:rFonts w:hint="eastAsia"/>
        </w:rPr>
        <w:t>速度：</w:t>
      </w:r>
      <w:r>
        <w:rPr>
          <w:rFonts w:hint="eastAsia"/>
        </w:rPr>
        <w:t>3</w:t>
      </w:r>
      <w:r>
        <w:t>0</w:t>
      </w:r>
      <w:r>
        <w:rPr>
          <w:rFonts w:hint="eastAsia"/>
        </w:rPr>
        <w:t>尺</w:t>
      </w:r>
    </w:p>
    <w:p w14:paraId="78E65CCD" w14:textId="7E96D490" w:rsidR="001A7EF1" w:rsidRDefault="001A7EF1" w:rsidP="001A7EF1">
      <w:r>
        <w:rPr>
          <w:rFonts w:hint="eastAsia"/>
        </w:rPr>
        <w:lastRenderedPageBreak/>
        <w:t>力量</w:t>
      </w:r>
      <w:r>
        <w:t xml:space="preserve"> 12(+1) </w:t>
      </w:r>
      <w:r>
        <w:t>敏捷</w:t>
      </w:r>
      <w:r>
        <w:t xml:space="preserve"> 18(+4) </w:t>
      </w:r>
      <w:r>
        <w:t>体质</w:t>
      </w:r>
      <w:r>
        <w:t>20(+5)</w:t>
      </w:r>
    </w:p>
    <w:p w14:paraId="38831D1C" w14:textId="1233A798" w:rsidR="001A7EF1" w:rsidRDefault="001A7EF1" w:rsidP="001A7EF1">
      <w:r>
        <w:rPr>
          <w:rFonts w:hint="eastAsia"/>
        </w:rPr>
        <w:t>智力</w:t>
      </w:r>
      <w:r>
        <w:t xml:space="preserve"> 11(-0) </w:t>
      </w:r>
      <w:r>
        <w:t>感知</w:t>
      </w:r>
      <w:r>
        <w:t xml:space="preserve"> 14(+2) </w:t>
      </w:r>
      <w:r>
        <w:t>魅力</w:t>
      </w:r>
      <w:r>
        <w:t xml:space="preserve"> 20(+5)</w:t>
      </w:r>
    </w:p>
    <w:p w14:paraId="60BC443F" w14:textId="77777777" w:rsidR="00340F54" w:rsidRDefault="00340F54" w:rsidP="00340F54">
      <w:r>
        <w:rPr>
          <w:rFonts w:hint="eastAsia"/>
        </w:rPr>
        <w:t>伤害抗性：非魔法穿刺、挥砍、钝击伤害。</w:t>
      </w:r>
    </w:p>
    <w:p w14:paraId="3193174E" w14:textId="77777777" w:rsidR="00340F54" w:rsidRDefault="00340F54" w:rsidP="00340F54">
      <w:r>
        <w:rPr>
          <w:rFonts w:hint="eastAsia"/>
        </w:rPr>
        <w:t>伤害免疫：毒素</w:t>
      </w:r>
    </w:p>
    <w:p w14:paraId="63BCE579" w14:textId="7962D631" w:rsidR="00340F54" w:rsidRPr="00340F54" w:rsidRDefault="00340F54" w:rsidP="00340F54">
      <w:r>
        <w:rPr>
          <w:rFonts w:hint="eastAsia"/>
        </w:rPr>
        <w:t>状态免疫：中毒，魅惑，恐慌</w:t>
      </w:r>
      <w:r w:rsidR="009957B6">
        <w:rPr>
          <w:rFonts w:hint="eastAsia"/>
        </w:rPr>
        <w:t>；</w:t>
      </w:r>
      <w:r>
        <w:rPr>
          <w:rFonts w:hint="eastAsia"/>
        </w:rPr>
        <w:t>力竭</w:t>
      </w:r>
      <w:r w:rsidR="00FC5729">
        <w:rPr>
          <w:rFonts w:hint="eastAsia"/>
        </w:rPr>
        <w:t>（精英）</w:t>
      </w:r>
    </w:p>
    <w:p w14:paraId="007FEA6A" w14:textId="49078877" w:rsidR="001A7EF1" w:rsidRDefault="001A7EF1" w:rsidP="00340F54">
      <w:r w:rsidRPr="00D6342E">
        <w:t>魔法抗性</w:t>
      </w:r>
      <w:r w:rsidRPr="00D6342E">
        <w:t>Magic Resistance</w:t>
      </w:r>
      <w:r w:rsidRPr="00D6342E">
        <w:t>。</w:t>
      </w:r>
      <w:r>
        <w:rPr>
          <w:rFonts w:hint="eastAsia"/>
        </w:rPr>
        <w:t>周围</w:t>
      </w:r>
      <w:r>
        <w:rPr>
          <w:rFonts w:hint="eastAsia"/>
        </w:rPr>
        <w:t>3</w:t>
      </w:r>
      <w:r>
        <w:t>0</w:t>
      </w:r>
      <w:r>
        <w:rPr>
          <w:rFonts w:hint="eastAsia"/>
        </w:rPr>
        <w:t>尺内有其他异虫单位时，虫后</w:t>
      </w:r>
      <w:r w:rsidRPr="00D6342E">
        <w:t>为抵抗法术和其它魔法效应而作的豁免检定具有优势。</w:t>
      </w:r>
    </w:p>
    <w:p w14:paraId="31C4CDD2" w14:textId="4920AEAB" w:rsidR="00CD0932" w:rsidRDefault="00893F68" w:rsidP="00CD0932">
      <w:r>
        <w:rPr>
          <w:rFonts w:hint="eastAsia"/>
        </w:rPr>
        <w:t>（精英）</w:t>
      </w:r>
      <w:r w:rsidR="00CD0932" w:rsidRPr="00893F68">
        <w:rPr>
          <w:rFonts w:hint="eastAsia"/>
          <w:b/>
          <w:bCs/>
        </w:rPr>
        <w:t>天生施法</w:t>
      </w:r>
      <w:r w:rsidR="00CD0932" w:rsidRPr="00893F68">
        <w:rPr>
          <w:b/>
          <w:bCs/>
        </w:rPr>
        <w:t>Innate Spellcasting</w:t>
      </w:r>
      <w:r w:rsidR="00CD0932" w:rsidRPr="00893F68">
        <w:rPr>
          <w:b/>
          <w:bCs/>
        </w:rPr>
        <w:t>。</w:t>
      </w:r>
      <w:r w:rsidR="00CD0932">
        <w:rPr>
          <w:rFonts w:hint="eastAsia"/>
        </w:rPr>
        <w:t>虫后</w:t>
      </w:r>
      <w:r>
        <w:rPr>
          <w:rFonts w:hint="eastAsia"/>
        </w:rPr>
        <w:t>（精英）</w:t>
      </w:r>
      <w:r w:rsidR="00CD0932">
        <w:rPr>
          <w:rFonts w:hint="eastAsia"/>
        </w:rPr>
        <w:t>天生</w:t>
      </w:r>
      <w:r w:rsidR="00CD0932">
        <w:t>施法属性为</w:t>
      </w:r>
      <w:r w:rsidR="00CD0932">
        <w:rPr>
          <w:rFonts w:hint="eastAsia"/>
        </w:rPr>
        <w:t>魅力</w:t>
      </w:r>
      <w:r w:rsidR="00CD0932">
        <w:t>(</w:t>
      </w:r>
      <w:r w:rsidR="00CD0932">
        <w:t>法术豁免</w:t>
      </w:r>
      <w:r w:rsidR="00CD0932">
        <w:t>DC1</w:t>
      </w:r>
      <w:r>
        <w:t>6</w:t>
      </w:r>
      <w:r w:rsidR="00CD0932">
        <w:t>)</w:t>
      </w:r>
      <w:r w:rsidR="00CD0932">
        <w:t>。它可以天生施展以下法术，并不需要任何相关材料</w:t>
      </w:r>
      <w:r w:rsidR="00CD0932">
        <w:t>:</w:t>
      </w:r>
    </w:p>
    <w:p w14:paraId="20F55081" w14:textId="77777777" w:rsidR="00CD0932" w:rsidRDefault="00CD0932" w:rsidP="00CD0932">
      <w:pPr>
        <w:rPr>
          <w:rFonts w:ascii="Arial" w:hAnsi="Arial" w:cs="Arial"/>
        </w:rPr>
      </w:pPr>
      <w:r>
        <w:rPr>
          <w:rFonts w:hint="eastAsia"/>
        </w:rPr>
        <w:t>任意：</w:t>
      </w:r>
      <w:r>
        <w:rPr>
          <w:rFonts w:ascii="Arial" w:hAnsi="Arial" w:cs="Arial"/>
        </w:rPr>
        <w:t>侦测思想</w:t>
      </w:r>
    </w:p>
    <w:p w14:paraId="5CDFC912" w14:textId="0B42E91A" w:rsidR="00CD0932" w:rsidRDefault="00CD0932" w:rsidP="00CD0932">
      <w:r>
        <w:t>3</w:t>
      </w:r>
      <w:r>
        <w:t>次</w:t>
      </w:r>
      <w:r>
        <w:t>/</w:t>
      </w:r>
      <w:r>
        <w:t>日：</w:t>
      </w:r>
      <w:r>
        <w:rPr>
          <w:rFonts w:hint="eastAsia"/>
        </w:rPr>
        <w:t>魅惑人类</w:t>
      </w:r>
      <w:r>
        <w:t>charm person</w:t>
      </w:r>
      <w:r>
        <w:rPr>
          <w:rFonts w:hint="eastAsia"/>
        </w:rPr>
        <w:t>，</w:t>
      </w:r>
      <w:r>
        <w:t>解除魔法</w:t>
      </w:r>
      <w:r>
        <w:t>dispel magic</w:t>
      </w:r>
    </w:p>
    <w:p w14:paraId="1C3639FF" w14:textId="1E78BF8A" w:rsidR="00CD0932" w:rsidRPr="001A7EF1" w:rsidRDefault="00CD0932" w:rsidP="00CD0932">
      <w:r>
        <w:t>1</w:t>
      </w:r>
      <w:r>
        <w:t>次</w:t>
      </w:r>
      <w:r>
        <w:t>/</w:t>
      </w:r>
      <w:r>
        <w:t>日：</w:t>
      </w:r>
      <w:r>
        <w:rPr>
          <w:rFonts w:hint="eastAsia"/>
        </w:rPr>
        <w:t>突触静止、心灵遥控、困惑术、弱智术</w:t>
      </w:r>
    </w:p>
    <w:p w14:paraId="43310A7E" w14:textId="77777777" w:rsidR="001A7EF1" w:rsidRDefault="001A7EF1" w:rsidP="001A7EF1">
      <w:r>
        <w:rPr>
          <w:rFonts w:hint="eastAsia"/>
        </w:rPr>
        <w:t>感官：黑暗视觉</w:t>
      </w:r>
      <w:r>
        <w:rPr>
          <w:rFonts w:hint="eastAsia"/>
        </w:rPr>
        <w:t>120</w:t>
      </w:r>
      <w:r>
        <w:rPr>
          <w:rFonts w:hint="eastAsia"/>
        </w:rPr>
        <w:t>尺</w:t>
      </w:r>
    </w:p>
    <w:p w14:paraId="4B6C4A48" w14:textId="64323C4E" w:rsidR="001A7EF1" w:rsidRDefault="001A7EF1" w:rsidP="001A7EF1">
      <w:r>
        <w:rPr>
          <w:rFonts w:hint="eastAsia"/>
        </w:rPr>
        <w:t>挑战等级：</w:t>
      </w:r>
      <w:r w:rsidR="00893F68">
        <w:t>2</w:t>
      </w:r>
      <w:r>
        <w:rPr>
          <w:rFonts w:hint="eastAsia"/>
        </w:rPr>
        <w:t>（精英变为</w:t>
      </w:r>
      <w:r>
        <w:rPr>
          <w:rFonts w:hint="eastAsia"/>
        </w:rPr>
        <w:t>9</w:t>
      </w:r>
      <w:r>
        <w:rPr>
          <w:rFonts w:hint="eastAsia"/>
        </w:rPr>
        <w:t>）</w:t>
      </w:r>
    </w:p>
    <w:p w14:paraId="146A8313" w14:textId="77777777" w:rsidR="001A7EF1" w:rsidRPr="00EB4314" w:rsidRDefault="001A7EF1" w:rsidP="001A7EF1">
      <w:pPr>
        <w:pStyle w:val="af7"/>
      </w:pPr>
      <w:r w:rsidRPr="00EB4314">
        <w:rPr>
          <w:rFonts w:hint="eastAsia"/>
        </w:rPr>
        <w:t>动作</w:t>
      </w:r>
    </w:p>
    <w:p w14:paraId="4FDD848E" w14:textId="69F043E2" w:rsidR="006523C5" w:rsidRDefault="006523C5" w:rsidP="001A7EF1">
      <w:r>
        <w:rPr>
          <w:rFonts w:hint="eastAsia"/>
        </w:rPr>
        <w:t>多重攻击（精英）。虫后发动两次脊刺攻击。</w:t>
      </w:r>
    </w:p>
    <w:p w14:paraId="20A178D8" w14:textId="7F753E21" w:rsidR="001A7EF1" w:rsidRDefault="001A7EF1" w:rsidP="001A7EF1">
      <w:r>
        <w:rPr>
          <w:rFonts w:hint="eastAsia"/>
        </w:rPr>
        <w:t>脊刺攻击。</w:t>
      </w:r>
      <w:r w:rsidRPr="00AC510D">
        <w:rPr>
          <w:rFonts w:hint="eastAsia"/>
        </w:rPr>
        <w:t>远程武器攻击：射程</w:t>
      </w:r>
      <w:r>
        <w:t>150/6</w:t>
      </w:r>
      <w:r w:rsidRPr="00AC510D">
        <w:t>00</w:t>
      </w:r>
      <w:r w:rsidRPr="00AC510D">
        <w:t>尺，命中</w:t>
      </w:r>
      <w:r w:rsidRPr="00AC510D">
        <w:t>+</w:t>
      </w:r>
      <w:r>
        <w:t>6</w:t>
      </w:r>
      <w:r w:rsidRPr="00AC510D">
        <w:t>，单一目标。命中：</w:t>
      </w:r>
      <w:r>
        <w:rPr>
          <w:rFonts w:hint="eastAsia"/>
        </w:rPr>
        <w:t>6</w:t>
      </w:r>
      <w:r w:rsidRPr="00AC510D">
        <w:t>（</w:t>
      </w:r>
      <w:r>
        <w:rPr>
          <w:rFonts w:hint="eastAsia"/>
        </w:rPr>
        <w:t>1d</w:t>
      </w:r>
      <w:r>
        <w:t>4</w:t>
      </w:r>
      <w:r w:rsidRPr="00AC510D">
        <w:t>+</w:t>
      </w:r>
      <w:r>
        <w:t>4</w:t>
      </w:r>
      <w:r w:rsidRPr="00AC510D">
        <w:t>）点</w:t>
      </w:r>
      <w:r>
        <w:rPr>
          <w:rFonts w:hint="eastAsia"/>
        </w:rPr>
        <w:t>穿刺</w:t>
      </w:r>
      <w:r w:rsidRPr="00AC510D">
        <w:t>伤害。</w:t>
      </w:r>
    </w:p>
    <w:p w14:paraId="38FE9B43" w14:textId="36B88181" w:rsidR="001A7EF1" w:rsidRDefault="001A7EF1" w:rsidP="001A7EF1">
      <w:r>
        <w:rPr>
          <w:rFonts w:hint="eastAsia"/>
        </w:rPr>
        <w:t>唾液喷射。以一个附赠动作对</w:t>
      </w:r>
      <w:r>
        <w:rPr>
          <w:rFonts w:hint="eastAsia"/>
        </w:rPr>
        <w:t>6</w:t>
      </w:r>
      <w:r>
        <w:t>0</w:t>
      </w:r>
      <w:r>
        <w:rPr>
          <w:rFonts w:hint="eastAsia"/>
        </w:rPr>
        <w:t>尺内异虫单位释放一环治愈真言。</w:t>
      </w:r>
    </w:p>
    <w:p w14:paraId="0DED42EB" w14:textId="4DF0B7B3" w:rsidR="00FC5729" w:rsidRDefault="00FC5729" w:rsidP="00FC5729">
      <w:pPr>
        <w:pStyle w:val="2"/>
      </w:pPr>
      <w:r>
        <w:rPr>
          <w:rFonts w:hint="eastAsia"/>
        </w:rPr>
        <w:t>王虫</w:t>
      </w:r>
    </w:p>
    <w:p w14:paraId="622CDD34" w14:textId="4FBE4FDC" w:rsidR="00FC5729" w:rsidRDefault="00FC5729" w:rsidP="00FC5729">
      <w:r>
        <w:rPr>
          <w:rFonts w:hint="eastAsia"/>
        </w:rPr>
        <w:t>大型异怪（异虫），无阵营</w:t>
      </w:r>
    </w:p>
    <w:p w14:paraId="6E2EF7B1" w14:textId="22081E52" w:rsidR="00FC5729" w:rsidRDefault="00FC5729" w:rsidP="00FC5729">
      <w:r>
        <w:rPr>
          <w:rFonts w:hint="eastAsia"/>
        </w:rPr>
        <w:t>AC</w:t>
      </w:r>
      <w:r>
        <w:rPr>
          <w:rFonts w:hint="eastAsia"/>
        </w:rPr>
        <w:t>：</w:t>
      </w:r>
      <w:r>
        <w:t>10</w:t>
      </w:r>
      <w:r>
        <w:rPr>
          <w:rFonts w:hint="eastAsia"/>
        </w:rPr>
        <w:t>（天生护甲）</w:t>
      </w:r>
    </w:p>
    <w:p w14:paraId="1AE13F68" w14:textId="07D35F1B" w:rsidR="00FC5729" w:rsidRDefault="00FC5729" w:rsidP="00490214">
      <w:r>
        <w:rPr>
          <w:rFonts w:hint="eastAsia"/>
        </w:rPr>
        <w:t>HP</w:t>
      </w:r>
      <w:r>
        <w:rPr>
          <w:rFonts w:hint="eastAsia"/>
        </w:rPr>
        <w:t>：</w:t>
      </w:r>
      <w:r w:rsidR="00490214">
        <w:t>65</w:t>
      </w:r>
      <w:r>
        <w:rPr>
          <w:rFonts w:hint="eastAsia"/>
        </w:rPr>
        <w:t>（</w:t>
      </w:r>
      <w:r w:rsidR="00490214">
        <w:t>10</w:t>
      </w:r>
      <w:r w:rsidR="00490214">
        <w:rPr>
          <w:rFonts w:hint="eastAsia"/>
        </w:rPr>
        <w:t>d</w:t>
      </w:r>
      <w:r w:rsidR="00490214">
        <w:t>12</w:t>
      </w:r>
      <w:r>
        <w:rPr>
          <w:rFonts w:hint="eastAsia"/>
        </w:rPr>
        <w:t>）</w:t>
      </w:r>
    </w:p>
    <w:p w14:paraId="4E4A473B" w14:textId="085E5C37" w:rsidR="00FC5729" w:rsidRDefault="00FC5729" w:rsidP="00FC5729">
      <w:r>
        <w:rPr>
          <w:rFonts w:hint="eastAsia"/>
        </w:rPr>
        <w:t>速度：</w:t>
      </w:r>
      <w:r w:rsidR="009238AB">
        <w:t>60</w:t>
      </w:r>
      <w:r>
        <w:rPr>
          <w:rFonts w:hint="eastAsia"/>
        </w:rPr>
        <w:t>尺</w:t>
      </w:r>
      <w:r w:rsidR="009238AB">
        <w:rPr>
          <w:rFonts w:hint="eastAsia"/>
        </w:rPr>
        <w:t>飞行</w:t>
      </w:r>
    </w:p>
    <w:p w14:paraId="129B8318" w14:textId="35DEB08B" w:rsidR="00FC5729" w:rsidRDefault="00FC5729" w:rsidP="00FC5729">
      <w:r>
        <w:rPr>
          <w:rFonts w:hint="eastAsia"/>
        </w:rPr>
        <w:t>力量</w:t>
      </w:r>
      <w:r>
        <w:t xml:space="preserve"> </w:t>
      </w:r>
      <w:r>
        <w:t>6</w:t>
      </w:r>
      <w:r>
        <w:t>(</w:t>
      </w:r>
      <w:r>
        <w:t>-2</w:t>
      </w:r>
      <w:r>
        <w:t xml:space="preserve">) </w:t>
      </w:r>
      <w:r>
        <w:t>敏捷</w:t>
      </w:r>
      <w:r>
        <w:t xml:space="preserve"> </w:t>
      </w:r>
      <w:r>
        <w:t>7</w:t>
      </w:r>
      <w:r>
        <w:t>(</w:t>
      </w:r>
      <w:r>
        <w:t>-2</w:t>
      </w:r>
      <w:r>
        <w:t xml:space="preserve">) </w:t>
      </w:r>
      <w:r>
        <w:t>体质</w:t>
      </w:r>
      <w:r>
        <w:t>11</w:t>
      </w:r>
      <w:r>
        <w:t>(+</w:t>
      </w:r>
      <w:r>
        <w:t>0</w:t>
      </w:r>
      <w:r>
        <w:t>)</w:t>
      </w:r>
    </w:p>
    <w:p w14:paraId="7300EF55" w14:textId="4E3B9A68" w:rsidR="00FC5729" w:rsidRDefault="00FC5729" w:rsidP="00FC5729">
      <w:r>
        <w:rPr>
          <w:rFonts w:hint="eastAsia"/>
        </w:rPr>
        <w:t>智力</w:t>
      </w:r>
      <w:r>
        <w:t xml:space="preserve"> 1</w:t>
      </w:r>
      <w:r>
        <w:t>2</w:t>
      </w:r>
      <w:r>
        <w:t>(</w:t>
      </w:r>
      <w:r>
        <w:t>+1</w:t>
      </w:r>
      <w:r>
        <w:t xml:space="preserve">) </w:t>
      </w:r>
      <w:r>
        <w:t>感知</w:t>
      </w:r>
      <w:r>
        <w:t xml:space="preserve"> </w:t>
      </w:r>
      <w:r>
        <w:t>16</w:t>
      </w:r>
      <w:r>
        <w:t>(+</w:t>
      </w:r>
      <w:r>
        <w:t>3</w:t>
      </w:r>
      <w:r>
        <w:t xml:space="preserve">) </w:t>
      </w:r>
      <w:r>
        <w:t>魅力</w:t>
      </w:r>
      <w:r>
        <w:t xml:space="preserve"> </w:t>
      </w:r>
      <w:r>
        <w:t>19</w:t>
      </w:r>
      <w:r>
        <w:t>(</w:t>
      </w:r>
      <w:r>
        <w:t>+4</w:t>
      </w:r>
      <w:r>
        <w:t>)</w:t>
      </w:r>
    </w:p>
    <w:p w14:paraId="6AB95936" w14:textId="214219EE" w:rsidR="00FC5729" w:rsidRPr="00340F54" w:rsidRDefault="00FC5729" w:rsidP="00FC5729">
      <w:r>
        <w:rPr>
          <w:rFonts w:hint="eastAsia"/>
        </w:rPr>
        <w:t>状态免疫：魅惑，恐慌</w:t>
      </w:r>
    </w:p>
    <w:p w14:paraId="63A05105" w14:textId="77777777" w:rsidR="00FC5729" w:rsidRDefault="00FC5729" w:rsidP="00FC5729">
      <w:r w:rsidRPr="00D6342E">
        <w:t>魔法抗性</w:t>
      </w:r>
      <w:r w:rsidRPr="00D6342E">
        <w:t>Magic Resistance</w:t>
      </w:r>
      <w:r w:rsidRPr="00D6342E">
        <w:t>。</w:t>
      </w:r>
      <w:r>
        <w:rPr>
          <w:rFonts w:hint="eastAsia"/>
        </w:rPr>
        <w:t>周围</w:t>
      </w:r>
      <w:r>
        <w:rPr>
          <w:rFonts w:hint="eastAsia"/>
        </w:rPr>
        <w:t>3</w:t>
      </w:r>
      <w:r>
        <w:t>0</w:t>
      </w:r>
      <w:r>
        <w:rPr>
          <w:rFonts w:hint="eastAsia"/>
        </w:rPr>
        <w:t>尺内有其他异虫单位时，虫后</w:t>
      </w:r>
      <w:r w:rsidRPr="00D6342E">
        <w:t>为抵抗法术和其它魔法效应而作的豁免检定具有优势。</w:t>
      </w:r>
    </w:p>
    <w:p w14:paraId="2F363958" w14:textId="0C062076" w:rsidR="00FC5729" w:rsidRPr="009957B6" w:rsidRDefault="00FC5729" w:rsidP="00FC5729">
      <w:r>
        <w:rPr>
          <w:rFonts w:hint="eastAsia"/>
        </w:rPr>
        <w:t>挑战等级：</w:t>
      </w:r>
      <w:r w:rsidR="009957B6">
        <w:t>1/4</w:t>
      </w:r>
    </w:p>
    <w:p w14:paraId="4E429E5D" w14:textId="77777777" w:rsidR="00FC5729" w:rsidRPr="00EB4314" w:rsidRDefault="00FC5729" w:rsidP="00FC5729">
      <w:pPr>
        <w:pStyle w:val="af7"/>
      </w:pPr>
      <w:r w:rsidRPr="00EB4314">
        <w:rPr>
          <w:rFonts w:hint="eastAsia"/>
        </w:rPr>
        <w:t>动作</w:t>
      </w:r>
    </w:p>
    <w:p w14:paraId="7AC180AB" w14:textId="3E46BBD1" w:rsidR="00647081" w:rsidRDefault="00647081" w:rsidP="00647081">
      <w:r>
        <w:rPr>
          <w:rFonts w:hint="eastAsia"/>
        </w:rPr>
        <w:t>触须抽打</w:t>
      </w:r>
      <w:r w:rsidR="00FC5729">
        <w:rPr>
          <w:rFonts w:hint="eastAsia"/>
        </w:rPr>
        <w:t>。</w:t>
      </w:r>
      <w:bookmarkStart w:id="83" w:name="_Toc177341960"/>
      <w:r>
        <w:rPr>
          <w:rFonts w:hint="eastAsia"/>
        </w:rPr>
        <w:t>近战</w:t>
      </w:r>
      <w:r w:rsidRPr="009A6E4E">
        <w:rPr>
          <w:rFonts w:hint="eastAsia"/>
        </w:rPr>
        <w:t>武器攻击：命中</w:t>
      </w:r>
      <w:r w:rsidRPr="009A6E4E">
        <w:rPr>
          <w:rFonts w:hint="eastAsia"/>
        </w:rPr>
        <w:t>+</w:t>
      </w:r>
      <w:r>
        <w:t>0</w:t>
      </w:r>
      <w:r>
        <w:rPr>
          <w:rFonts w:hint="eastAsia"/>
        </w:rPr>
        <w:t>，触及</w:t>
      </w:r>
      <w:r>
        <w:rPr>
          <w:rFonts w:hint="eastAsia"/>
        </w:rPr>
        <w:t>1</w:t>
      </w:r>
      <w:r>
        <w:rPr>
          <w:rFonts w:hint="eastAsia"/>
        </w:rPr>
        <w:t>5</w:t>
      </w:r>
      <w:r>
        <w:rPr>
          <w:rFonts w:hint="eastAsia"/>
        </w:rPr>
        <w:t>尺</w:t>
      </w:r>
      <w:r w:rsidRPr="009A6E4E">
        <w:rPr>
          <w:rFonts w:hint="eastAsia"/>
        </w:rPr>
        <w:t>，单一目标。命中：</w:t>
      </w:r>
      <w:r>
        <w:t>1</w:t>
      </w:r>
      <w:r w:rsidRPr="009A6E4E">
        <w:rPr>
          <w:rFonts w:hint="eastAsia"/>
        </w:rPr>
        <w:t>（</w:t>
      </w:r>
      <w:r>
        <w:t>1</w:t>
      </w:r>
      <w:r>
        <w:rPr>
          <w:rFonts w:hint="eastAsia"/>
        </w:rPr>
        <w:t>d</w:t>
      </w:r>
      <w:r>
        <w:t>6-2</w:t>
      </w:r>
      <w:r w:rsidRPr="009A6E4E">
        <w:rPr>
          <w:rFonts w:hint="eastAsia"/>
        </w:rPr>
        <w:t>）点</w:t>
      </w:r>
      <w:r>
        <w:rPr>
          <w:rFonts w:hint="eastAsia"/>
        </w:rPr>
        <w:t>钝击</w:t>
      </w:r>
      <w:r w:rsidRPr="009A6E4E">
        <w:rPr>
          <w:rFonts w:hint="eastAsia"/>
        </w:rPr>
        <w:t>伤害。</w:t>
      </w:r>
    </w:p>
    <w:p w14:paraId="3F01C600" w14:textId="7B0EFAA9" w:rsidR="009876A5" w:rsidRDefault="009876A5" w:rsidP="00647081">
      <w:pPr>
        <w:rPr>
          <w:rFonts w:hint="eastAsia"/>
        </w:rPr>
      </w:pPr>
      <w:r>
        <w:rPr>
          <w:rFonts w:hint="eastAsia"/>
        </w:rPr>
        <w:t>排放菌毯。移动速度下降</w:t>
      </w:r>
      <w:r>
        <w:rPr>
          <w:rFonts w:hint="eastAsia"/>
        </w:rPr>
        <w:t>4</w:t>
      </w:r>
      <w:r>
        <w:t>0</w:t>
      </w:r>
      <w:r>
        <w:rPr>
          <w:rFonts w:hint="eastAsia"/>
        </w:rPr>
        <w:t>尺，你身下半径</w:t>
      </w:r>
      <w:r>
        <w:rPr>
          <w:rFonts w:hint="eastAsia"/>
        </w:rPr>
        <w:t>2</w:t>
      </w:r>
      <w:r>
        <w:t>0</w:t>
      </w:r>
      <w:r>
        <w:rPr>
          <w:rFonts w:hint="eastAsia"/>
        </w:rPr>
        <w:t>尺的地表将被临时覆盖菌毯</w:t>
      </w:r>
    </w:p>
    <w:p w14:paraId="10B5EBC6" w14:textId="6C7211B6" w:rsidR="001A07C1" w:rsidRPr="001A07C1" w:rsidRDefault="001A7EF1" w:rsidP="00BA5FE0">
      <w:pPr>
        <w:pStyle w:val="2"/>
      </w:pPr>
      <w:r>
        <w:rPr>
          <w:rFonts w:hint="eastAsia"/>
        </w:rPr>
        <w:t>虫穴</w:t>
      </w:r>
      <w:bookmarkEnd w:id="83"/>
    </w:p>
    <w:p w14:paraId="30799308" w14:textId="3A761BC1" w:rsidR="006F3500" w:rsidRDefault="001A7EF1" w:rsidP="000015F3">
      <w:r>
        <w:rPr>
          <w:rFonts w:hint="eastAsia"/>
        </w:rPr>
        <w:t>巨型（</w:t>
      </w:r>
      <w:r w:rsidR="00BA5FE0">
        <w:t>2</w:t>
      </w:r>
      <w:r>
        <w:t>0</w:t>
      </w:r>
      <w:r>
        <w:rPr>
          <w:rFonts w:hint="eastAsia"/>
        </w:rPr>
        <w:t>ft</w:t>
      </w:r>
      <w:r>
        <w:rPr>
          <w:rFonts w:hint="eastAsia"/>
        </w:rPr>
        <w:t>）异怪（异虫），混乱邪恶。</w:t>
      </w:r>
    </w:p>
    <w:p w14:paraId="189FB1A3" w14:textId="6211813D" w:rsidR="001A7EF1" w:rsidRDefault="001A7EF1" w:rsidP="001A7EF1">
      <w:r>
        <w:rPr>
          <w:rFonts w:hint="eastAsia"/>
        </w:rPr>
        <w:t>AC</w:t>
      </w:r>
      <w:r>
        <w:rPr>
          <w:rFonts w:hint="eastAsia"/>
        </w:rPr>
        <w:t>：</w:t>
      </w:r>
      <w:r>
        <w:rPr>
          <w:rFonts w:hint="eastAsia"/>
        </w:rPr>
        <w:t>1</w:t>
      </w:r>
      <w:r w:rsidR="00CC0B7B">
        <w:t>5</w:t>
      </w:r>
      <w:r>
        <w:rPr>
          <w:rFonts w:hint="eastAsia"/>
        </w:rPr>
        <w:t>（天生护甲）</w:t>
      </w:r>
    </w:p>
    <w:p w14:paraId="416E8063" w14:textId="7CD35DC9" w:rsidR="001A7EF1" w:rsidRDefault="001A7EF1" w:rsidP="001A7EF1">
      <w:r>
        <w:rPr>
          <w:rFonts w:hint="eastAsia"/>
        </w:rPr>
        <w:t>HP</w:t>
      </w:r>
      <w:r>
        <w:rPr>
          <w:rFonts w:hint="eastAsia"/>
        </w:rPr>
        <w:t>：</w:t>
      </w:r>
      <w:r>
        <w:t>75</w:t>
      </w:r>
      <w:r>
        <w:rPr>
          <w:rFonts w:hint="eastAsia"/>
        </w:rPr>
        <w:t>（</w:t>
      </w:r>
      <w:r>
        <w:t>10</w:t>
      </w:r>
      <w:r>
        <w:rPr>
          <w:rFonts w:hint="eastAsia"/>
        </w:rPr>
        <w:t>d</w:t>
      </w:r>
      <w:r>
        <w:t>10+20</w:t>
      </w:r>
      <w:r>
        <w:rPr>
          <w:rFonts w:hint="eastAsia"/>
        </w:rPr>
        <w:t>）</w:t>
      </w:r>
    </w:p>
    <w:p w14:paraId="474020B5" w14:textId="61B4D5B7" w:rsidR="001A7EF1" w:rsidRDefault="001A7EF1" w:rsidP="001A7EF1">
      <w:r>
        <w:rPr>
          <w:rFonts w:hint="eastAsia"/>
        </w:rPr>
        <w:t>速度：</w:t>
      </w:r>
      <w:r>
        <w:rPr>
          <w:rFonts w:hint="eastAsia"/>
        </w:rPr>
        <w:t>0</w:t>
      </w:r>
      <w:r>
        <w:rPr>
          <w:rFonts w:hint="eastAsia"/>
        </w:rPr>
        <w:t>尺</w:t>
      </w:r>
    </w:p>
    <w:p w14:paraId="02338D89" w14:textId="0CBA3A15" w:rsidR="001A7EF1" w:rsidRDefault="001A7EF1" w:rsidP="001A7EF1">
      <w:r>
        <w:rPr>
          <w:rFonts w:hint="eastAsia"/>
        </w:rPr>
        <w:t>力量</w:t>
      </w:r>
      <w:r>
        <w:t xml:space="preserve"> 24(+7) </w:t>
      </w:r>
      <w:r>
        <w:t>敏捷</w:t>
      </w:r>
      <w:r>
        <w:t xml:space="preserve"> 2(-4) </w:t>
      </w:r>
      <w:r>
        <w:t>体质</w:t>
      </w:r>
      <w:r>
        <w:t>24(+7)</w:t>
      </w:r>
    </w:p>
    <w:p w14:paraId="0EC962B7" w14:textId="24CAA21F" w:rsidR="001A7EF1" w:rsidRDefault="001A7EF1" w:rsidP="001A7EF1">
      <w:r>
        <w:rPr>
          <w:rFonts w:hint="eastAsia"/>
        </w:rPr>
        <w:t>智力</w:t>
      </w:r>
      <w:r>
        <w:t xml:space="preserve"> 24(+7) </w:t>
      </w:r>
      <w:r>
        <w:t>感知</w:t>
      </w:r>
      <w:r>
        <w:t xml:space="preserve"> 17(+3) </w:t>
      </w:r>
      <w:r>
        <w:t>魅力</w:t>
      </w:r>
      <w:r>
        <w:t xml:space="preserve"> 12(+1)</w:t>
      </w:r>
    </w:p>
    <w:p w14:paraId="5EDCC4D2" w14:textId="77777777" w:rsidR="001A7EF1" w:rsidRDefault="001A7EF1" w:rsidP="001A7EF1">
      <w:r>
        <w:rPr>
          <w:rFonts w:hint="eastAsia"/>
        </w:rPr>
        <w:t>伤害抗性：非魔法穿刺、挥砍、钝击伤害。</w:t>
      </w:r>
    </w:p>
    <w:p w14:paraId="6EBEAFFC" w14:textId="77777777" w:rsidR="001F0831" w:rsidRDefault="001F0831" w:rsidP="001F0831">
      <w:r>
        <w:rPr>
          <w:rFonts w:hint="eastAsia"/>
        </w:rPr>
        <w:t>伤害免疫：毒素</w:t>
      </w:r>
    </w:p>
    <w:p w14:paraId="247246A4" w14:textId="77777777" w:rsidR="001F0831" w:rsidRDefault="001F0831" w:rsidP="001F0831">
      <w:r>
        <w:rPr>
          <w:rFonts w:hint="eastAsia"/>
        </w:rPr>
        <w:t>伤害易伤：心灵</w:t>
      </w:r>
    </w:p>
    <w:p w14:paraId="03A62D00" w14:textId="06415B75" w:rsidR="001F0831" w:rsidRPr="001F0831" w:rsidRDefault="001F0831" w:rsidP="001F0831">
      <w:r>
        <w:rPr>
          <w:rFonts w:hint="eastAsia"/>
        </w:rPr>
        <w:t>状态免疫：中毒，魅惑，恐慌，力竭，麻痹，倒地，目盲，耳聋，束缚</w:t>
      </w:r>
      <w:r w:rsidR="008247E1">
        <w:rPr>
          <w:rFonts w:hint="eastAsia"/>
        </w:rPr>
        <w:t>。</w:t>
      </w:r>
    </w:p>
    <w:p w14:paraId="0E73758F" w14:textId="01F07F88" w:rsidR="001A7EF1" w:rsidRDefault="001A7EF1" w:rsidP="001A7EF1">
      <w:r>
        <w:rPr>
          <w:rFonts w:hint="eastAsia"/>
        </w:rPr>
        <w:t>建筑生命。法术影响范围不大于虫穴体型的</w:t>
      </w:r>
      <w:r w:rsidR="001A07C1">
        <w:rPr>
          <w:rFonts w:hint="eastAsia"/>
        </w:rPr>
        <w:t>非伤害</w:t>
      </w:r>
      <w:r>
        <w:rPr>
          <w:rFonts w:hint="eastAsia"/>
        </w:rPr>
        <w:t>法术对虫穴无效</w:t>
      </w:r>
      <w:r w:rsidR="008247E1">
        <w:rPr>
          <w:rFonts w:hint="eastAsia"/>
        </w:rPr>
        <w:t>。</w:t>
      </w:r>
    </w:p>
    <w:p w14:paraId="5677A1ED" w14:textId="61C0523B" w:rsidR="001A7EF1" w:rsidRDefault="001A7EF1" w:rsidP="001A7EF1">
      <w:r>
        <w:rPr>
          <w:rFonts w:hint="eastAsia"/>
        </w:rPr>
        <w:t>感官：</w:t>
      </w:r>
      <w:r w:rsidR="001F0831">
        <w:rPr>
          <w:rFonts w:hint="eastAsia"/>
        </w:rPr>
        <w:t>真实</w:t>
      </w:r>
      <w:r>
        <w:rPr>
          <w:rFonts w:hint="eastAsia"/>
        </w:rPr>
        <w:t>视</w:t>
      </w:r>
      <w:r w:rsidR="008247E1">
        <w:rPr>
          <w:rFonts w:hint="eastAsia"/>
        </w:rPr>
        <w:t>1</w:t>
      </w:r>
      <w:r w:rsidR="008247E1">
        <w:t>0</w:t>
      </w:r>
      <w:r>
        <w:rPr>
          <w:rFonts w:hint="eastAsia"/>
        </w:rPr>
        <w:t>尺</w:t>
      </w:r>
      <w:r w:rsidR="008247E1">
        <w:rPr>
          <w:rFonts w:hint="eastAsia"/>
        </w:rPr>
        <w:t>，震颤感知</w:t>
      </w:r>
      <w:r w:rsidR="008247E1">
        <w:rPr>
          <w:rFonts w:hint="eastAsia"/>
        </w:rPr>
        <w:t>6</w:t>
      </w:r>
      <w:r w:rsidR="008247E1">
        <w:t>0</w:t>
      </w:r>
      <w:r w:rsidR="008247E1">
        <w:rPr>
          <w:rFonts w:hint="eastAsia"/>
        </w:rPr>
        <w:t>尺。</w:t>
      </w:r>
    </w:p>
    <w:p w14:paraId="468BE1AE" w14:textId="19EB7435" w:rsidR="001A7EF1" w:rsidRDefault="001A7EF1" w:rsidP="001A7EF1">
      <w:r>
        <w:rPr>
          <w:rFonts w:hint="eastAsia"/>
        </w:rPr>
        <w:t>挑战等级：</w:t>
      </w:r>
      <w:r w:rsidR="00D749C4">
        <w:t>3</w:t>
      </w:r>
    </w:p>
    <w:p w14:paraId="7F5DAF37" w14:textId="77777777" w:rsidR="001A7EF1" w:rsidRPr="00EB4314" w:rsidRDefault="001A7EF1" w:rsidP="001A7EF1">
      <w:pPr>
        <w:pStyle w:val="af7"/>
      </w:pPr>
      <w:r w:rsidRPr="00EB4314">
        <w:rPr>
          <w:rFonts w:hint="eastAsia"/>
        </w:rPr>
        <w:t>动作</w:t>
      </w:r>
    </w:p>
    <w:p w14:paraId="5698349C" w14:textId="5BFDD72B" w:rsidR="001A7EF1" w:rsidRDefault="001A7EF1" w:rsidP="001A7EF1">
      <w:r>
        <w:rPr>
          <w:rFonts w:hint="eastAsia"/>
        </w:rPr>
        <w:t>抛出菌毯。向</w:t>
      </w:r>
      <w:r>
        <w:rPr>
          <w:rFonts w:hint="eastAsia"/>
        </w:rPr>
        <w:t>6</w:t>
      </w:r>
      <w:r>
        <w:t>0</w:t>
      </w:r>
      <w:r>
        <w:rPr>
          <w:rFonts w:hint="eastAsia"/>
        </w:rPr>
        <w:t>尺内一处未被占据的空地释放菌毯肿瘤。</w:t>
      </w:r>
    </w:p>
    <w:p w14:paraId="60603A95" w14:textId="4A80C4D4" w:rsidR="009A7967" w:rsidRDefault="009A7967" w:rsidP="001A7EF1">
      <w:r>
        <w:rPr>
          <w:rFonts w:hint="eastAsia"/>
        </w:rPr>
        <w:t>输送养料。向一个在菌毯上的异虫单位释放一环疗伤术。</w:t>
      </w:r>
    </w:p>
    <w:p w14:paraId="4DF4FD25" w14:textId="41AD54CD" w:rsidR="001A7EF1" w:rsidRPr="00EB4314" w:rsidRDefault="001A7EF1" w:rsidP="001A7EF1">
      <w:pPr>
        <w:pStyle w:val="af7"/>
      </w:pPr>
      <w:r>
        <w:rPr>
          <w:rFonts w:hint="eastAsia"/>
        </w:rPr>
        <w:t>巢穴</w:t>
      </w:r>
      <w:r w:rsidRPr="00EB4314">
        <w:rPr>
          <w:rFonts w:hint="eastAsia"/>
        </w:rPr>
        <w:t>动作</w:t>
      </w:r>
    </w:p>
    <w:p w14:paraId="2A79AAF1" w14:textId="72B824D7" w:rsidR="001A7EF1" w:rsidRDefault="001A7EF1" w:rsidP="001A7EF1">
      <w:pPr>
        <w:ind w:firstLine="0"/>
      </w:pPr>
      <w:r>
        <w:rPr>
          <w:rFonts w:hint="eastAsia"/>
        </w:rPr>
        <w:t>虫穴呼叫</w:t>
      </w:r>
      <w:r>
        <w:rPr>
          <w:rFonts w:hint="eastAsia"/>
        </w:rPr>
        <w:t>4</w:t>
      </w:r>
      <w:r>
        <w:rPr>
          <w:rFonts w:hint="eastAsia"/>
        </w:rPr>
        <w:t>只工虫前来支援。</w:t>
      </w:r>
    </w:p>
    <w:p w14:paraId="256C7E9C" w14:textId="4064806B" w:rsidR="001A7EF1" w:rsidRPr="00EB4314" w:rsidRDefault="001A7EF1" w:rsidP="001A7EF1">
      <w:pPr>
        <w:pStyle w:val="af7"/>
      </w:pPr>
      <w:r>
        <w:rPr>
          <w:rFonts w:hint="eastAsia"/>
        </w:rPr>
        <w:t>传奇</w:t>
      </w:r>
      <w:r w:rsidRPr="00EB4314">
        <w:rPr>
          <w:rFonts w:hint="eastAsia"/>
        </w:rPr>
        <w:t>动作</w:t>
      </w:r>
    </w:p>
    <w:p w14:paraId="4EC2596B" w14:textId="0F17A5DC" w:rsidR="001A7EF1" w:rsidRPr="007234A6" w:rsidRDefault="001A7EF1" w:rsidP="001A7EF1">
      <w:r>
        <w:rPr>
          <w:rFonts w:hint="eastAsia"/>
        </w:rPr>
        <w:t>虫穴</w:t>
      </w:r>
      <w:r w:rsidRPr="007234A6">
        <w:rPr>
          <w:rFonts w:hint="eastAsia"/>
        </w:rPr>
        <w:t>拥有</w:t>
      </w:r>
      <w:r>
        <w:t>1</w:t>
      </w:r>
      <w:r w:rsidRPr="007234A6">
        <w:rPr>
          <w:rFonts w:hint="eastAsia"/>
        </w:rPr>
        <w:t>传奇动作，用来选择执行下列动作项。它每次只可选择执行一个传奇动作项，且必须在另一生物回合结束时执行。银手在其回合开始时恢复所有消耗的传奇动作数。</w:t>
      </w:r>
    </w:p>
    <w:p w14:paraId="7893065F" w14:textId="4C68D4C7" w:rsidR="001A7EF1" w:rsidRDefault="001A6723" w:rsidP="001A7EF1">
      <w:r>
        <w:rPr>
          <w:rFonts w:hint="eastAsia"/>
        </w:rPr>
        <w:t>律令</w:t>
      </w:r>
      <w:r w:rsidR="001A7EF1">
        <w:rPr>
          <w:rFonts w:hint="eastAsia"/>
        </w:rPr>
        <w:t>攻击</w:t>
      </w:r>
      <w:r w:rsidR="001A7EF1" w:rsidRPr="007234A6">
        <w:rPr>
          <w:rFonts w:hint="eastAsia"/>
        </w:rPr>
        <w:t>。</w:t>
      </w:r>
      <w:r w:rsidR="001A7EF1">
        <w:rPr>
          <w:rFonts w:hint="eastAsia"/>
        </w:rPr>
        <w:t>命令以一个异虫单位以一个反应进行一次攻击。</w:t>
      </w:r>
    </w:p>
    <w:p w14:paraId="0EA5AAFD" w14:textId="77777777" w:rsidR="001A7EF1" w:rsidRDefault="001A7EF1" w:rsidP="001A7EF1">
      <w:pPr>
        <w:ind w:firstLine="0"/>
      </w:pPr>
    </w:p>
    <w:p w14:paraId="36943BA0" w14:textId="75A8F800" w:rsidR="001848B9" w:rsidRDefault="001848B9" w:rsidP="001848B9">
      <w:pPr>
        <w:pStyle w:val="2"/>
      </w:pPr>
      <w:bookmarkStart w:id="84" w:name="_Toc177341961"/>
      <w:r>
        <w:rPr>
          <w:rFonts w:hint="eastAsia"/>
        </w:rPr>
        <w:lastRenderedPageBreak/>
        <w:t>主巢</w:t>
      </w:r>
      <w:bookmarkEnd w:id="84"/>
    </w:p>
    <w:p w14:paraId="6FC039E5" w14:textId="398C2CA3" w:rsidR="001848B9" w:rsidRDefault="001848B9" w:rsidP="001848B9">
      <w:r>
        <w:rPr>
          <w:rFonts w:hint="eastAsia"/>
        </w:rPr>
        <w:t>超巨型（</w:t>
      </w:r>
      <w:r>
        <w:t>60</w:t>
      </w:r>
      <w:r>
        <w:rPr>
          <w:rFonts w:hint="eastAsia"/>
        </w:rPr>
        <w:t>ft</w:t>
      </w:r>
      <w:r>
        <w:rPr>
          <w:rFonts w:hint="eastAsia"/>
        </w:rPr>
        <w:t>）异怪（异虫），混乱邪恶。</w:t>
      </w:r>
    </w:p>
    <w:p w14:paraId="3C79FF0D" w14:textId="7631374C" w:rsidR="001848B9" w:rsidRDefault="001848B9" w:rsidP="001848B9">
      <w:r>
        <w:rPr>
          <w:rFonts w:hint="eastAsia"/>
        </w:rPr>
        <w:t>AC</w:t>
      </w:r>
      <w:r>
        <w:rPr>
          <w:rFonts w:hint="eastAsia"/>
        </w:rPr>
        <w:t>：</w:t>
      </w:r>
      <w:r>
        <w:rPr>
          <w:rFonts w:hint="eastAsia"/>
        </w:rPr>
        <w:t>1</w:t>
      </w:r>
      <w:r w:rsidR="00CC0B7B">
        <w:t>6</w:t>
      </w:r>
      <w:r>
        <w:rPr>
          <w:rFonts w:hint="eastAsia"/>
        </w:rPr>
        <w:t>（天生护甲）</w:t>
      </w:r>
    </w:p>
    <w:p w14:paraId="2F3A6F1D" w14:textId="71523196" w:rsidR="001848B9" w:rsidRDefault="001848B9" w:rsidP="001848B9">
      <w:r>
        <w:rPr>
          <w:rFonts w:hint="eastAsia"/>
        </w:rPr>
        <w:t>HP</w:t>
      </w:r>
      <w:r>
        <w:rPr>
          <w:rFonts w:hint="eastAsia"/>
        </w:rPr>
        <w:t>：</w:t>
      </w:r>
      <w:r>
        <w:t>275</w:t>
      </w:r>
      <w:r>
        <w:rPr>
          <w:rFonts w:hint="eastAsia"/>
        </w:rPr>
        <w:t>（</w:t>
      </w:r>
      <w:r>
        <w:t>40</w:t>
      </w:r>
      <w:r>
        <w:rPr>
          <w:rFonts w:hint="eastAsia"/>
        </w:rPr>
        <w:t>d</w:t>
      </w:r>
      <w:r>
        <w:t>10+55</w:t>
      </w:r>
      <w:r>
        <w:rPr>
          <w:rFonts w:hint="eastAsia"/>
        </w:rPr>
        <w:t>）</w:t>
      </w:r>
    </w:p>
    <w:p w14:paraId="6FC579C2" w14:textId="77777777" w:rsidR="001848B9" w:rsidRDefault="001848B9" w:rsidP="001848B9">
      <w:r>
        <w:rPr>
          <w:rFonts w:hint="eastAsia"/>
        </w:rPr>
        <w:t>速度：</w:t>
      </w:r>
      <w:r>
        <w:rPr>
          <w:rFonts w:hint="eastAsia"/>
        </w:rPr>
        <w:t>0</w:t>
      </w:r>
      <w:r>
        <w:rPr>
          <w:rFonts w:hint="eastAsia"/>
        </w:rPr>
        <w:t>尺</w:t>
      </w:r>
    </w:p>
    <w:p w14:paraId="05DCF999" w14:textId="5108AB7D" w:rsidR="001848B9" w:rsidRDefault="001848B9" w:rsidP="001848B9">
      <w:r>
        <w:rPr>
          <w:rFonts w:hint="eastAsia"/>
        </w:rPr>
        <w:t>力量</w:t>
      </w:r>
      <w:r>
        <w:t xml:space="preserve"> 30(+10) </w:t>
      </w:r>
      <w:r>
        <w:t>敏捷</w:t>
      </w:r>
      <w:r>
        <w:t xml:space="preserve"> 2(-4) </w:t>
      </w:r>
      <w:r>
        <w:t>体质</w:t>
      </w:r>
      <w:r>
        <w:t>30(+10)</w:t>
      </w:r>
    </w:p>
    <w:p w14:paraId="09600846" w14:textId="197ABDB7" w:rsidR="001848B9" w:rsidRDefault="001848B9" w:rsidP="001848B9">
      <w:r>
        <w:rPr>
          <w:rFonts w:hint="eastAsia"/>
        </w:rPr>
        <w:t>智力</w:t>
      </w:r>
      <w:r>
        <w:t xml:space="preserve"> 30(+10) </w:t>
      </w:r>
      <w:r>
        <w:t>感知</w:t>
      </w:r>
      <w:r>
        <w:t xml:space="preserve"> 17(+3) </w:t>
      </w:r>
      <w:r>
        <w:t>魅力</w:t>
      </w:r>
      <w:r>
        <w:t xml:space="preserve"> 12(+1)</w:t>
      </w:r>
    </w:p>
    <w:p w14:paraId="627D738C" w14:textId="4D12E2B1" w:rsidR="001F0831" w:rsidRDefault="001848B9" w:rsidP="001F0831">
      <w:r>
        <w:rPr>
          <w:rFonts w:hint="eastAsia"/>
        </w:rPr>
        <w:t>伤害抗性：非魔法穿刺、挥砍、钝击伤害。</w:t>
      </w:r>
    </w:p>
    <w:p w14:paraId="01C6BE78" w14:textId="77777777" w:rsidR="001F0831" w:rsidRDefault="001F0831" w:rsidP="001F0831">
      <w:r>
        <w:rPr>
          <w:rFonts w:hint="eastAsia"/>
        </w:rPr>
        <w:t>伤害免疫：毒素</w:t>
      </w:r>
    </w:p>
    <w:p w14:paraId="4085B7B1" w14:textId="77777777" w:rsidR="001F0831" w:rsidRDefault="001F0831" w:rsidP="001F0831">
      <w:r>
        <w:rPr>
          <w:rFonts w:hint="eastAsia"/>
        </w:rPr>
        <w:t>伤害易伤：心灵</w:t>
      </w:r>
    </w:p>
    <w:p w14:paraId="6C3FB130" w14:textId="7CC75629" w:rsidR="001F0831" w:rsidRPr="001F0831" w:rsidRDefault="001F0831" w:rsidP="001F0831">
      <w:r>
        <w:rPr>
          <w:rFonts w:hint="eastAsia"/>
        </w:rPr>
        <w:t>状态免疫：中毒，魅惑，恐慌，力竭，麻痹，倒地，目盲，耳聋，束缚</w:t>
      </w:r>
      <w:r w:rsidR="008247E1">
        <w:rPr>
          <w:rFonts w:hint="eastAsia"/>
        </w:rPr>
        <w:t>.</w:t>
      </w:r>
    </w:p>
    <w:p w14:paraId="2023D5C5" w14:textId="145E5506" w:rsidR="001848B9" w:rsidRDefault="001848B9" w:rsidP="001848B9">
      <w:r>
        <w:rPr>
          <w:rFonts w:hint="eastAsia"/>
        </w:rPr>
        <w:t>建筑生命。法术影响范围不大于主巢体型的</w:t>
      </w:r>
      <w:r w:rsidR="001A07C1">
        <w:rPr>
          <w:rFonts w:hint="eastAsia"/>
        </w:rPr>
        <w:t>非伤害</w:t>
      </w:r>
      <w:r>
        <w:rPr>
          <w:rFonts w:hint="eastAsia"/>
        </w:rPr>
        <w:t>法术对主巢无效</w:t>
      </w:r>
      <w:r w:rsidR="008247E1">
        <w:rPr>
          <w:rFonts w:hint="eastAsia"/>
        </w:rPr>
        <w:t>。</w:t>
      </w:r>
    </w:p>
    <w:p w14:paraId="704EA132" w14:textId="3D4DAE10" w:rsidR="008247E1" w:rsidRDefault="008247E1" w:rsidP="008247E1">
      <w:r>
        <w:rPr>
          <w:rFonts w:hint="eastAsia"/>
        </w:rPr>
        <w:t>感官：真实视觉</w:t>
      </w:r>
      <w:r>
        <w:t>20</w:t>
      </w:r>
      <w:r>
        <w:rPr>
          <w:rFonts w:hint="eastAsia"/>
        </w:rPr>
        <w:t>尺，震颤感知</w:t>
      </w:r>
      <w:r>
        <w:t>12</w:t>
      </w:r>
      <w:r>
        <w:t>0</w:t>
      </w:r>
      <w:r>
        <w:rPr>
          <w:rFonts w:hint="eastAsia"/>
        </w:rPr>
        <w:t>尺。</w:t>
      </w:r>
    </w:p>
    <w:p w14:paraId="5E6B8E0C" w14:textId="5E4EB82A" w:rsidR="001848B9" w:rsidRDefault="001848B9" w:rsidP="001848B9">
      <w:r>
        <w:rPr>
          <w:rFonts w:hint="eastAsia"/>
        </w:rPr>
        <w:t>挑战等级：</w:t>
      </w:r>
      <w:r w:rsidR="009D4A50">
        <w:t>9</w:t>
      </w:r>
    </w:p>
    <w:p w14:paraId="5F354E1B" w14:textId="77777777" w:rsidR="001848B9" w:rsidRPr="00EB4314" w:rsidRDefault="001848B9" w:rsidP="001848B9">
      <w:pPr>
        <w:pStyle w:val="af7"/>
      </w:pPr>
      <w:r w:rsidRPr="00EB4314">
        <w:rPr>
          <w:rFonts w:hint="eastAsia"/>
        </w:rPr>
        <w:t>动作</w:t>
      </w:r>
    </w:p>
    <w:p w14:paraId="1B02434B" w14:textId="5FA4683F" w:rsidR="001848B9" w:rsidRDefault="001848B9" w:rsidP="001848B9">
      <w:r>
        <w:rPr>
          <w:rFonts w:hint="eastAsia"/>
        </w:rPr>
        <w:t>抛出菌毯。向</w:t>
      </w:r>
      <w:r>
        <w:rPr>
          <w:rFonts w:hint="eastAsia"/>
        </w:rPr>
        <w:t>6</w:t>
      </w:r>
      <w:r>
        <w:t>0</w:t>
      </w:r>
      <w:r>
        <w:rPr>
          <w:rFonts w:hint="eastAsia"/>
        </w:rPr>
        <w:t>尺内</w:t>
      </w:r>
      <w:r w:rsidR="00FE612F">
        <w:rPr>
          <w:rFonts w:hint="eastAsia"/>
        </w:rPr>
        <w:t>两</w:t>
      </w:r>
      <w:r>
        <w:rPr>
          <w:rFonts w:hint="eastAsia"/>
        </w:rPr>
        <w:t>处未被占据的空地释放菌毯肿瘤。</w:t>
      </w:r>
    </w:p>
    <w:p w14:paraId="59897CFC" w14:textId="5D31E42C" w:rsidR="009A7967" w:rsidRPr="009A7967" w:rsidRDefault="009A7967" w:rsidP="009A7967">
      <w:r>
        <w:rPr>
          <w:rFonts w:hint="eastAsia"/>
        </w:rPr>
        <w:t>输送养料。向</w:t>
      </w:r>
      <w:r w:rsidR="00283B16">
        <w:rPr>
          <w:rFonts w:hint="eastAsia"/>
        </w:rPr>
        <w:t>三</w:t>
      </w:r>
      <w:r>
        <w:rPr>
          <w:rFonts w:hint="eastAsia"/>
        </w:rPr>
        <w:t>个在菌毯上的异虫单位释放</w:t>
      </w:r>
      <w:r w:rsidR="001137F5">
        <w:rPr>
          <w:rFonts w:hint="eastAsia"/>
        </w:rPr>
        <w:t>一</w:t>
      </w:r>
      <w:r>
        <w:rPr>
          <w:rFonts w:hint="eastAsia"/>
        </w:rPr>
        <w:t>环疗伤术。</w:t>
      </w:r>
    </w:p>
    <w:p w14:paraId="40DC53C9" w14:textId="77777777" w:rsidR="001848B9" w:rsidRPr="00EB4314" w:rsidRDefault="001848B9" w:rsidP="001848B9">
      <w:pPr>
        <w:pStyle w:val="af7"/>
      </w:pPr>
      <w:r>
        <w:rPr>
          <w:rFonts w:hint="eastAsia"/>
        </w:rPr>
        <w:t>巢穴</w:t>
      </w:r>
      <w:r w:rsidRPr="00EB4314">
        <w:rPr>
          <w:rFonts w:hint="eastAsia"/>
        </w:rPr>
        <w:t>动作</w:t>
      </w:r>
    </w:p>
    <w:p w14:paraId="0E667A54" w14:textId="7007F9C4" w:rsidR="00131B67" w:rsidRPr="00131B67" w:rsidRDefault="00131B67" w:rsidP="001848B9">
      <w:pPr>
        <w:ind w:firstLine="0"/>
      </w:pPr>
      <w:r>
        <w:rPr>
          <w:rFonts w:hint="eastAsia"/>
        </w:rPr>
        <w:t>三级：主巢呼叫</w:t>
      </w:r>
      <w:r>
        <w:t>1</w:t>
      </w:r>
      <w:r>
        <w:rPr>
          <w:rFonts w:hint="eastAsia"/>
        </w:rPr>
        <w:t>只飞龙、</w:t>
      </w:r>
      <w:r>
        <w:rPr>
          <w:rFonts w:hint="eastAsia"/>
        </w:rPr>
        <w:t>8</w:t>
      </w:r>
      <w:r>
        <w:rPr>
          <w:rFonts w:hint="eastAsia"/>
        </w:rPr>
        <w:t>只跳虫、</w:t>
      </w:r>
      <w:r w:rsidR="00DF13E7">
        <w:t>4</w:t>
      </w:r>
      <w:r w:rsidR="00DF13E7">
        <w:rPr>
          <w:rFonts w:hint="eastAsia"/>
        </w:rPr>
        <w:t>只公虫、</w:t>
      </w:r>
      <w:r>
        <w:t>1</w:t>
      </w:r>
      <w:r>
        <w:rPr>
          <w:rFonts w:hint="eastAsia"/>
        </w:rPr>
        <w:t>只虫后、</w:t>
      </w:r>
      <w:r>
        <w:t>2</w:t>
      </w:r>
      <w:r>
        <w:rPr>
          <w:rFonts w:hint="eastAsia"/>
        </w:rPr>
        <w:t>只蟑螂、两只刺蛇。</w:t>
      </w:r>
    </w:p>
    <w:p w14:paraId="5F87210E" w14:textId="63E34941" w:rsidR="001848B9" w:rsidRDefault="00131B67" w:rsidP="001848B9">
      <w:pPr>
        <w:ind w:firstLine="0"/>
      </w:pPr>
      <w:r>
        <w:rPr>
          <w:rFonts w:hint="eastAsia"/>
        </w:rPr>
        <w:t>二级：</w:t>
      </w:r>
      <w:r w:rsidR="00FE612F">
        <w:rPr>
          <w:rFonts w:hint="eastAsia"/>
        </w:rPr>
        <w:t>主巢</w:t>
      </w:r>
      <w:r w:rsidR="001848B9">
        <w:rPr>
          <w:rFonts w:hint="eastAsia"/>
        </w:rPr>
        <w:t>呼叫</w:t>
      </w:r>
      <w:r w:rsidR="00FE612F">
        <w:t>1</w:t>
      </w:r>
      <w:r w:rsidR="00FE612F">
        <w:rPr>
          <w:rFonts w:hint="eastAsia"/>
        </w:rPr>
        <w:t>只飞龙</w:t>
      </w:r>
      <w:r w:rsidR="00EF3354">
        <w:rPr>
          <w:rFonts w:hint="eastAsia"/>
        </w:rPr>
        <w:t>和</w:t>
      </w:r>
      <w:r w:rsidR="00EF3354">
        <w:rPr>
          <w:rFonts w:hint="eastAsia"/>
        </w:rPr>
        <w:t>8</w:t>
      </w:r>
      <w:r w:rsidR="00EF3354">
        <w:rPr>
          <w:rFonts w:hint="eastAsia"/>
        </w:rPr>
        <w:t>只跳虫或</w:t>
      </w:r>
      <w:r w:rsidR="00EF3354">
        <w:t>1</w:t>
      </w:r>
      <w:r w:rsidR="00EF3354">
        <w:rPr>
          <w:rFonts w:hint="eastAsia"/>
        </w:rPr>
        <w:t>只虫后</w:t>
      </w:r>
      <w:r w:rsidR="00DF13E7">
        <w:rPr>
          <w:rFonts w:hint="eastAsia"/>
        </w:rPr>
        <w:t>和</w:t>
      </w:r>
      <w:r w:rsidR="00DF13E7">
        <w:rPr>
          <w:rFonts w:hint="eastAsia"/>
        </w:rPr>
        <w:t>4</w:t>
      </w:r>
      <w:r w:rsidR="00DF13E7">
        <w:rPr>
          <w:rFonts w:hint="eastAsia"/>
        </w:rPr>
        <w:t>只工虫</w:t>
      </w:r>
      <w:r w:rsidR="00EF3354">
        <w:rPr>
          <w:rFonts w:hint="eastAsia"/>
        </w:rPr>
        <w:t>、</w:t>
      </w:r>
      <w:r w:rsidR="00FE612F">
        <w:t>2</w:t>
      </w:r>
      <w:r w:rsidR="00FE612F">
        <w:rPr>
          <w:rFonts w:hint="eastAsia"/>
        </w:rPr>
        <w:t>只蟑螂</w:t>
      </w:r>
      <w:r>
        <w:rPr>
          <w:rFonts w:hint="eastAsia"/>
        </w:rPr>
        <w:t>或</w:t>
      </w:r>
      <w:r w:rsidR="00FE612F">
        <w:rPr>
          <w:rFonts w:hint="eastAsia"/>
        </w:rPr>
        <w:t>两只刺蛇</w:t>
      </w:r>
      <w:r w:rsidR="001848B9">
        <w:rPr>
          <w:rFonts w:hint="eastAsia"/>
        </w:rPr>
        <w:t>。</w:t>
      </w:r>
    </w:p>
    <w:p w14:paraId="6C3639C2" w14:textId="1A1ED400" w:rsidR="00131B67" w:rsidRDefault="00131B67" w:rsidP="00131B67">
      <w:pPr>
        <w:ind w:firstLine="0"/>
      </w:pPr>
      <w:r>
        <w:rPr>
          <w:rFonts w:hint="eastAsia"/>
        </w:rPr>
        <w:t>一级：主巢呼叫</w:t>
      </w:r>
      <w:r>
        <w:t>1</w:t>
      </w:r>
      <w:r>
        <w:rPr>
          <w:rFonts w:hint="eastAsia"/>
        </w:rPr>
        <w:t>只飞龙</w:t>
      </w:r>
      <w:r w:rsidR="00B07E66">
        <w:rPr>
          <w:rFonts w:hint="eastAsia"/>
        </w:rPr>
        <w:t>和两只蟑螂</w:t>
      </w:r>
      <w:r w:rsidR="0028376A">
        <w:rPr>
          <w:rFonts w:hint="eastAsia"/>
        </w:rPr>
        <w:t>，</w:t>
      </w:r>
      <w:r w:rsidR="00B07E66">
        <w:rPr>
          <w:rFonts w:hint="eastAsia"/>
        </w:rPr>
        <w:t>或</w:t>
      </w:r>
      <w:r>
        <w:rPr>
          <w:rFonts w:hint="eastAsia"/>
        </w:rPr>
        <w:t>8</w:t>
      </w:r>
      <w:r>
        <w:rPr>
          <w:rFonts w:hint="eastAsia"/>
        </w:rPr>
        <w:t>只跳虫</w:t>
      </w:r>
      <w:r w:rsidR="00B07E66">
        <w:rPr>
          <w:rFonts w:hint="eastAsia"/>
        </w:rPr>
        <w:t>和</w:t>
      </w:r>
      <w:r w:rsidR="00B07E66">
        <w:rPr>
          <w:rFonts w:hint="eastAsia"/>
        </w:rPr>
        <w:t>2</w:t>
      </w:r>
      <w:r>
        <w:rPr>
          <w:rFonts w:hint="eastAsia"/>
        </w:rPr>
        <w:t>只</w:t>
      </w:r>
      <w:r w:rsidR="00B07E66">
        <w:rPr>
          <w:rFonts w:hint="eastAsia"/>
        </w:rPr>
        <w:t>刺蛇</w:t>
      </w:r>
      <w:r w:rsidR="0028376A">
        <w:rPr>
          <w:rFonts w:hint="eastAsia"/>
        </w:rPr>
        <w:t>，</w:t>
      </w:r>
      <w:r w:rsidR="00B07E66">
        <w:rPr>
          <w:rFonts w:hint="eastAsia"/>
        </w:rPr>
        <w:t>或</w:t>
      </w:r>
      <w:r w:rsidR="00B07E66">
        <w:rPr>
          <w:rFonts w:hint="eastAsia"/>
        </w:rPr>
        <w:t>1</w:t>
      </w:r>
      <w:r w:rsidR="00B07E66">
        <w:rPr>
          <w:rFonts w:hint="eastAsia"/>
        </w:rPr>
        <w:t>只虫后</w:t>
      </w:r>
      <w:r w:rsidR="00DF13E7">
        <w:rPr>
          <w:rFonts w:hint="eastAsia"/>
        </w:rPr>
        <w:t>和</w:t>
      </w:r>
      <w:r w:rsidR="00DF13E7">
        <w:rPr>
          <w:rFonts w:hint="eastAsia"/>
        </w:rPr>
        <w:t>2</w:t>
      </w:r>
      <w:r w:rsidR="00DF13E7">
        <w:rPr>
          <w:rFonts w:hint="eastAsia"/>
        </w:rPr>
        <w:t>只工虫</w:t>
      </w:r>
      <w:r>
        <w:rPr>
          <w:rFonts w:hint="eastAsia"/>
        </w:rPr>
        <w:t>。</w:t>
      </w:r>
    </w:p>
    <w:p w14:paraId="5E0C0A86" w14:textId="77777777" w:rsidR="001848B9" w:rsidRPr="00EB4314" w:rsidRDefault="001848B9" w:rsidP="001848B9">
      <w:pPr>
        <w:pStyle w:val="af7"/>
      </w:pPr>
      <w:r>
        <w:rPr>
          <w:rFonts w:hint="eastAsia"/>
        </w:rPr>
        <w:t>传奇</w:t>
      </w:r>
      <w:r w:rsidRPr="00EB4314">
        <w:rPr>
          <w:rFonts w:hint="eastAsia"/>
        </w:rPr>
        <w:t>动作</w:t>
      </w:r>
    </w:p>
    <w:p w14:paraId="0EFC9ADD" w14:textId="3264406D" w:rsidR="001848B9" w:rsidRPr="007234A6" w:rsidRDefault="001848B9" w:rsidP="001848B9">
      <w:r>
        <w:rPr>
          <w:rFonts w:hint="eastAsia"/>
        </w:rPr>
        <w:t>虫穴</w:t>
      </w:r>
      <w:r w:rsidRPr="007234A6">
        <w:rPr>
          <w:rFonts w:hint="eastAsia"/>
        </w:rPr>
        <w:t>拥有</w:t>
      </w:r>
      <w:r w:rsidR="00FE612F">
        <w:t>3</w:t>
      </w:r>
      <w:r w:rsidRPr="007234A6">
        <w:rPr>
          <w:rFonts w:hint="eastAsia"/>
        </w:rPr>
        <w:t>传奇动作，用来选择执行下列动作项。它每次只可选择执行一个传奇动作项，且必须在另一生物回合结束时执行。银手在其回合开始时恢复所有消耗的传奇动作数。</w:t>
      </w:r>
    </w:p>
    <w:p w14:paraId="0BCDBE25" w14:textId="55762EF0" w:rsidR="001848B9" w:rsidRDefault="001A6723" w:rsidP="001848B9">
      <w:r>
        <w:rPr>
          <w:rFonts w:hint="eastAsia"/>
        </w:rPr>
        <w:t>律令攻击</w:t>
      </w:r>
      <w:r w:rsidR="001848B9">
        <w:rPr>
          <w:rFonts w:hint="eastAsia"/>
        </w:rPr>
        <w:t>攻击</w:t>
      </w:r>
      <w:r w:rsidR="001848B9" w:rsidRPr="007234A6">
        <w:rPr>
          <w:rFonts w:hint="eastAsia"/>
        </w:rPr>
        <w:t>。</w:t>
      </w:r>
      <w:r w:rsidR="001848B9">
        <w:rPr>
          <w:rFonts w:hint="eastAsia"/>
        </w:rPr>
        <w:t>命令以</w:t>
      </w:r>
      <w:r w:rsidR="00283B16">
        <w:rPr>
          <w:rFonts w:hint="eastAsia"/>
        </w:rPr>
        <w:t>三</w:t>
      </w:r>
      <w:r w:rsidR="001848B9">
        <w:rPr>
          <w:rFonts w:hint="eastAsia"/>
        </w:rPr>
        <w:t>个异虫单位以一个反应进行一次攻击。</w:t>
      </w:r>
    </w:p>
    <w:p w14:paraId="09E9E084" w14:textId="6F2A2CBB" w:rsidR="00992194" w:rsidRDefault="00992194" w:rsidP="00E00F4D">
      <w:pPr>
        <w:pStyle w:val="2"/>
        <w:sectPr w:rsidR="00992194" w:rsidSect="001E61BA">
          <w:pgSz w:w="11906" w:h="16838" w:code="9"/>
          <w:pgMar w:top="2155" w:right="851" w:bottom="964" w:left="1418" w:header="567" w:footer="680" w:gutter="0"/>
          <w:cols w:num="2" w:space="425"/>
          <w:docGrid w:type="linesAndChars" w:linePitch="326"/>
        </w:sectPr>
      </w:pPr>
      <w:bookmarkStart w:id="85" w:name="_Toc408858558"/>
    </w:p>
    <w:p w14:paraId="6C56CC11" w14:textId="77777777" w:rsidR="00604D35" w:rsidRPr="00C67092" w:rsidRDefault="00604D35" w:rsidP="00D63216">
      <w:pPr>
        <w:pStyle w:val="1"/>
      </w:pPr>
      <w:bookmarkStart w:id="86" w:name="_Toc177341962"/>
      <w:r w:rsidRPr="00C67092">
        <w:rPr>
          <w:rFonts w:hint="eastAsia"/>
        </w:rPr>
        <w:lastRenderedPageBreak/>
        <w:t>其他内容</w:t>
      </w:r>
      <w:bookmarkEnd w:id="85"/>
      <w:bookmarkEnd w:id="86"/>
    </w:p>
    <w:p w14:paraId="58DF9725" w14:textId="77777777" w:rsidR="00604D35" w:rsidRPr="00C67092" w:rsidRDefault="00604D35" w:rsidP="00D63216">
      <w:pPr>
        <w:pStyle w:val="2"/>
      </w:pPr>
      <w:bookmarkStart w:id="87" w:name="_Toc408858559"/>
      <w:bookmarkStart w:id="88" w:name="_Toc177341963"/>
      <w:r w:rsidRPr="00C67092">
        <w:rPr>
          <w:rFonts w:hint="eastAsia"/>
        </w:rPr>
        <w:t>封面</w:t>
      </w:r>
      <w:bookmarkEnd w:id="87"/>
      <w:bookmarkEnd w:id="88"/>
    </w:p>
    <w:p w14:paraId="14B640BC" w14:textId="77777777" w:rsidR="00604D35" w:rsidRPr="00C67092" w:rsidRDefault="00604D35" w:rsidP="00B71070">
      <w:r w:rsidRPr="00C67092">
        <w:rPr>
          <w:rFonts w:hint="eastAsia"/>
        </w:rPr>
        <w:t>作品名称</w:t>
      </w:r>
    </w:p>
    <w:p w14:paraId="2EDE1B0E" w14:textId="77777777" w:rsidR="00604D35" w:rsidRPr="00C67092" w:rsidRDefault="00604D35" w:rsidP="00B71070">
      <w:r w:rsidRPr="00C67092">
        <w:rPr>
          <w:rFonts w:hint="eastAsia"/>
        </w:rPr>
        <w:t>作者</w:t>
      </w:r>
    </w:p>
    <w:p w14:paraId="19C0A8C0" w14:textId="77777777" w:rsidR="00604D35" w:rsidRPr="00C67092" w:rsidRDefault="00604D35" w:rsidP="00B71070">
      <w:r w:rsidRPr="00C67092">
        <w:rPr>
          <w:rFonts w:hint="eastAsia"/>
        </w:rPr>
        <w:t>封绘</w:t>
      </w:r>
    </w:p>
    <w:p w14:paraId="0F169E3A" w14:textId="77777777" w:rsidR="00604D35" w:rsidRPr="00C67092" w:rsidRDefault="00604D35" w:rsidP="00B71070">
      <w:r w:rsidRPr="00C67092">
        <w:rPr>
          <w:rFonts w:hint="eastAsia"/>
        </w:rPr>
        <w:t>所用规则、版本</w:t>
      </w:r>
    </w:p>
    <w:p w14:paraId="71C0CDB1" w14:textId="77777777" w:rsidR="00604D35" w:rsidRPr="00C67092" w:rsidRDefault="00604D35" w:rsidP="00B71070">
      <w:r w:rsidRPr="00C67092">
        <w:rPr>
          <w:rFonts w:hint="eastAsia"/>
        </w:rPr>
        <w:t>玩家等级、人数</w:t>
      </w:r>
    </w:p>
    <w:p w14:paraId="0C9FE91A" w14:textId="77777777" w:rsidR="00604D35" w:rsidRPr="00C67092" w:rsidRDefault="00604D35" w:rsidP="00B71070">
      <w:r w:rsidRPr="00C67092">
        <w:rPr>
          <w:rFonts w:hint="eastAsia"/>
        </w:rPr>
        <w:t>版权</w:t>
      </w:r>
      <w:r w:rsidRPr="00C67092">
        <w:rPr>
          <w:rFonts w:hint="eastAsia"/>
        </w:rPr>
        <w:t>LOGO</w:t>
      </w:r>
    </w:p>
    <w:p w14:paraId="6DBE5033" w14:textId="77777777" w:rsidR="00604D35" w:rsidRPr="00C67092" w:rsidRDefault="00604D35" w:rsidP="00B71070"/>
    <w:p w14:paraId="3917B8DA" w14:textId="77777777" w:rsidR="00604D35" w:rsidRPr="00C67092" w:rsidRDefault="00604D35" w:rsidP="00D63216">
      <w:pPr>
        <w:pStyle w:val="2"/>
      </w:pPr>
      <w:bookmarkStart w:id="89" w:name="_Toc408858560"/>
      <w:bookmarkStart w:id="90" w:name="_Toc177341964"/>
      <w:r w:rsidRPr="00C67092">
        <w:rPr>
          <w:rFonts w:hint="eastAsia"/>
        </w:rPr>
        <w:t>扉页</w:t>
      </w:r>
      <w:bookmarkEnd w:id="89"/>
      <w:bookmarkEnd w:id="90"/>
    </w:p>
    <w:p w14:paraId="5E1B54A4" w14:textId="77777777" w:rsidR="00604D35" w:rsidRPr="00C67092" w:rsidRDefault="00604D35" w:rsidP="00B71070">
      <w:r w:rsidRPr="00C67092">
        <w:rPr>
          <w:rFonts w:hint="eastAsia"/>
        </w:rPr>
        <w:t>作品名称</w:t>
      </w:r>
    </w:p>
    <w:p w14:paraId="598B026D" w14:textId="77777777" w:rsidR="00604D35" w:rsidRPr="00C67092" w:rsidRDefault="00604D35" w:rsidP="00B71070">
      <w:r w:rsidRPr="00C67092">
        <w:rPr>
          <w:rFonts w:hint="eastAsia"/>
        </w:rPr>
        <w:t>作者</w:t>
      </w:r>
    </w:p>
    <w:p w14:paraId="44E8EA30" w14:textId="77777777" w:rsidR="00604D35" w:rsidRPr="00C67092" w:rsidRDefault="00604D35" w:rsidP="00B71070">
      <w:r w:rsidRPr="00C67092">
        <w:rPr>
          <w:rFonts w:hint="eastAsia"/>
        </w:rPr>
        <w:t>扉页插图</w:t>
      </w:r>
    </w:p>
    <w:p w14:paraId="366CFE11" w14:textId="77777777" w:rsidR="00604D35" w:rsidRPr="00C67092" w:rsidRDefault="00604D35" w:rsidP="00B71070">
      <w:r w:rsidRPr="00C67092">
        <w:rPr>
          <w:rFonts w:hint="eastAsia"/>
        </w:rPr>
        <w:t>详细的制作名单和致谢名单</w:t>
      </w:r>
    </w:p>
    <w:p w14:paraId="0E5BA8B9" w14:textId="77777777" w:rsidR="00604D35" w:rsidRPr="00C67092" w:rsidRDefault="00604D35" w:rsidP="00B71070">
      <w:r w:rsidRPr="00C67092">
        <w:rPr>
          <w:rFonts w:hint="eastAsia"/>
        </w:rPr>
        <w:t>详细的版权说明</w:t>
      </w:r>
    </w:p>
    <w:p w14:paraId="6D646CD0" w14:textId="77777777" w:rsidR="00604D35" w:rsidRPr="00C67092" w:rsidRDefault="00604D35" w:rsidP="00B71070">
      <w:r w:rsidRPr="00C67092">
        <w:rPr>
          <w:rFonts w:hint="eastAsia"/>
        </w:rPr>
        <w:t>各种</w:t>
      </w:r>
      <w:r w:rsidRPr="00C67092">
        <w:rPr>
          <w:rFonts w:hint="eastAsia"/>
        </w:rPr>
        <w:t>LOGO</w:t>
      </w:r>
    </w:p>
    <w:p w14:paraId="40AF5CD3" w14:textId="77777777" w:rsidR="00604D35" w:rsidRPr="00C67092" w:rsidRDefault="00604D35" w:rsidP="00B71070"/>
    <w:p w14:paraId="2288EED5" w14:textId="77777777" w:rsidR="00604D35" w:rsidRPr="00C67092" w:rsidRDefault="00604D35" w:rsidP="00D63216">
      <w:pPr>
        <w:pStyle w:val="2"/>
      </w:pPr>
      <w:bookmarkStart w:id="91" w:name="_Toc408858561"/>
      <w:bookmarkStart w:id="92" w:name="_Toc177341965"/>
      <w:r w:rsidRPr="00C67092">
        <w:rPr>
          <w:rFonts w:hint="eastAsia"/>
        </w:rPr>
        <w:t>封底</w:t>
      </w:r>
      <w:bookmarkEnd w:id="91"/>
      <w:bookmarkEnd w:id="92"/>
    </w:p>
    <w:p w14:paraId="7A3F3598" w14:textId="77777777" w:rsidR="00604D35" w:rsidRPr="00C67092" w:rsidRDefault="00604D35" w:rsidP="00B71070">
      <w:r w:rsidRPr="00C67092">
        <w:rPr>
          <w:rFonts w:hint="eastAsia"/>
        </w:rPr>
        <w:t>简介、简短的小广告</w:t>
      </w:r>
    </w:p>
    <w:p w14:paraId="65F80EB7" w14:textId="77777777" w:rsidR="00604D35" w:rsidRPr="00C67092" w:rsidRDefault="00604D35" w:rsidP="00B71070">
      <w:r w:rsidRPr="00C67092">
        <w:rPr>
          <w:rFonts w:hint="eastAsia"/>
        </w:rPr>
        <w:t>制作名单</w:t>
      </w:r>
    </w:p>
    <w:p w14:paraId="78595E1D" w14:textId="77777777" w:rsidR="00604D35" w:rsidRPr="00C67092" w:rsidRDefault="00604D35" w:rsidP="00B71070">
      <w:r w:rsidRPr="00C67092">
        <w:rPr>
          <w:rFonts w:hint="eastAsia"/>
        </w:rPr>
        <w:t>版权信息</w:t>
      </w:r>
    </w:p>
    <w:p w14:paraId="177C845C" w14:textId="77777777" w:rsidR="00604D35" w:rsidRPr="00C67092" w:rsidRDefault="00604D35" w:rsidP="00B71070">
      <w:r w:rsidRPr="00C67092">
        <w:rPr>
          <w:rFonts w:hint="eastAsia"/>
        </w:rPr>
        <w:t>各种</w:t>
      </w:r>
      <w:r w:rsidRPr="00C67092">
        <w:rPr>
          <w:rFonts w:hint="eastAsia"/>
        </w:rPr>
        <w:t>LOGO</w:t>
      </w:r>
    </w:p>
    <w:p w14:paraId="1EEE80C9" w14:textId="77777777" w:rsidR="00604D35" w:rsidRPr="00C67092" w:rsidRDefault="00604D35" w:rsidP="00B71070">
      <w:r w:rsidRPr="00C67092">
        <w:rPr>
          <w:rFonts w:hint="eastAsia"/>
        </w:rPr>
        <w:t>售价</w:t>
      </w:r>
    </w:p>
    <w:bookmarkEnd w:id="70"/>
    <w:bookmarkEnd w:id="71"/>
    <w:p w14:paraId="3ECF5DCF" w14:textId="77777777" w:rsidR="00A249FF" w:rsidRPr="00C67092" w:rsidRDefault="00A249FF" w:rsidP="00B71070"/>
    <w:p w14:paraId="344EB048" w14:textId="77777777" w:rsidR="00A249FF" w:rsidRPr="00C67092" w:rsidRDefault="00BC2248" w:rsidP="00D63216">
      <w:pPr>
        <w:pStyle w:val="2"/>
      </w:pPr>
      <w:bookmarkStart w:id="93" w:name="_Toc408858562"/>
      <w:bookmarkStart w:id="94" w:name="_Toc177341966"/>
      <w:r w:rsidRPr="00C67092">
        <w:rPr>
          <w:rFonts w:hint="eastAsia"/>
        </w:rPr>
        <w:t>书脊</w:t>
      </w:r>
      <w:bookmarkEnd w:id="93"/>
      <w:bookmarkEnd w:id="94"/>
    </w:p>
    <w:p w14:paraId="49CD8B14" w14:textId="77777777" w:rsidR="00A249FF" w:rsidRPr="00C67092" w:rsidRDefault="00BC2248" w:rsidP="00B71070">
      <w:r w:rsidRPr="00C67092">
        <w:rPr>
          <w:rFonts w:hint="eastAsia"/>
        </w:rPr>
        <w:t>编号</w:t>
      </w:r>
      <w:r w:rsidRPr="00C67092">
        <w:rPr>
          <w:rFonts w:hint="eastAsia"/>
        </w:rPr>
        <w:t xml:space="preserve"> </w:t>
      </w:r>
      <w:r w:rsidRPr="00C67092">
        <w:rPr>
          <w:rFonts w:hint="eastAsia"/>
        </w:rPr>
        <w:t>作品名称</w:t>
      </w:r>
      <w:r w:rsidRPr="00C67092">
        <w:rPr>
          <w:rFonts w:hint="eastAsia"/>
        </w:rPr>
        <w:t xml:space="preserve"> </w:t>
      </w:r>
      <w:r w:rsidRPr="00C67092">
        <w:rPr>
          <w:rFonts w:hint="eastAsia"/>
        </w:rPr>
        <w:t>期数</w:t>
      </w:r>
    </w:p>
    <w:sectPr w:rsidR="00A249FF" w:rsidRPr="00C67092" w:rsidSect="00E00F4D">
      <w:pgSz w:w="11906" w:h="16838" w:code="9"/>
      <w:pgMar w:top="2155" w:right="851" w:bottom="964" w:left="1418" w:header="567" w:footer="680"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E2A59" w14:textId="77777777" w:rsidR="001A6809" w:rsidRDefault="001A6809" w:rsidP="00B71070">
      <w:r>
        <w:separator/>
      </w:r>
    </w:p>
  </w:endnote>
  <w:endnote w:type="continuationSeparator" w:id="0">
    <w:p w14:paraId="5C4D8D3F" w14:textId="77777777" w:rsidR="001A6809" w:rsidRDefault="001A6809" w:rsidP="00B7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隶书">
    <w:altName w:val="微软雅黑"/>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3"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SimHei6">
    <w:altName w:val="Cambria"/>
    <w:panose1 w:val="00000000000000000000"/>
    <w:charset w:val="00"/>
    <w:family w:val="roman"/>
    <w:notTrueType/>
    <w:pitch w:val="default"/>
  </w:font>
  <w:font w:name="Bold">
    <w:altName w:val="Cambria"/>
    <w:panose1 w:val="00000000000000000000"/>
    <w:charset w:val="00"/>
    <w:family w:val="roman"/>
    <w:notTrueType/>
    <w:pitch w:val="default"/>
  </w:font>
  <w:font w:name="STXihei24">
    <w:altName w:val="Cambria"/>
    <w:panose1 w:val="00000000000000000000"/>
    <w:charset w:val="00"/>
    <w:family w:val="roman"/>
    <w:notTrueType/>
    <w:pitch w:val="default"/>
  </w:font>
  <w:font w:name="Calibri-Bold24">
    <w:altName w:val="Calibri"/>
    <w:panose1 w:val="00000000000000000000"/>
    <w:charset w:val="00"/>
    <w:family w:val="roman"/>
    <w:notTrueType/>
    <w:pitch w:val="default"/>
  </w:font>
  <w:font w:name="STHeiti24">
    <w:altName w:val="Cambria"/>
    <w:panose1 w:val="00000000000000000000"/>
    <w:charset w:val="00"/>
    <w:family w:val="roman"/>
    <w:notTrueType/>
    <w:pitch w:val="default"/>
  </w:font>
  <w:font w:name="STHeitiSC-Medium11">
    <w:altName w:val="Cambria"/>
    <w:panose1 w:val="00000000000000000000"/>
    <w:charset w:val="00"/>
    <w:family w:val="roman"/>
    <w:notTrueType/>
    <w:pitch w:val="default"/>
  </w:font>
  <w:font w:name="Calibri-BoldItalic7">
    <w:altName w:val="Calibri"/>
    <w:panose1 w:val="00000000000000000000"/>
    <w:charset w:val="00"/>
    <w:family w:val="roman"/>
    <w:notTrueType/>
    <w:pitch w:val="default"/>
  </w:font>
  <w:font w:name="Calibri21">
    <w:altName w:val="Cambria"/>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SimSun-8418">
    <w:altName w:val="微软雅黑"/>
    <w:panose1 w:val="00000000000000000000"/>
    <w:charset w:val="86"/>
    <w:family w:val="swiss"/>
    <w:notTrueType/>
    <w:pitch w:val="default"/>
    <w:sig w:usb0="00000001" w:usb1="080E0000" w:usb2="00000010" w:usb3="00000000" w:csb0="00040000"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2A7BC" w14:textId="77777777" w:rsidR="0030729E" w:rsidRDefault="0030729E" w:rsidP="00B71070">
    <w:r>
      <w:rPr>
        <w:rFonts w:hint="eastAsia"/>
      </w:rPr>
      <w:t>页脚页码：</w:t>
    </w:r>
    <w:sdt>
      <w:sdtPr>
        <w:id w:val="250395305"/>
        <w:docPartObj>
          <w:docPartGallery w:val="AutoText"/>
        </w:docPartObj>
      </w:sdtPr>
      <w:sdtContent>
        <w:r>
          <w:rPr>
            <w:lang w:val="zh-CN"/>
          </w:rPr>
          <w:t xml:space="preserve"> </w:t>
        </w:r>
        <w:r>
          <w:fldChar w:fldCharType="begin"/>
        </w:r>
        <w:r>
          <w:instrText xml:space="preserve"> PAGE </w:instrText>
        </w:r>
        <w:r>
          <w:fldChar w:fldCharType="separate"/>
        </w:r>
        <w:r>
          <w:t>24</w:t>
        </w:r>
        <w:r>
          <w:fldChar w:fldCharType="end"/>
        </w:r>
        <w:r>
          <w:rPr>
            <w:lang w:val="zh-CN"/>
          </w:rPr>
          <w:t xml:space="preserve"> / </w:t>
        </w:r>
        <w:fldSimple w:instr=" NUMPAGES  ">
          <w:r>
            <w:t>9</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EA52" w14:textId="77777777" w:rsidR="0030729E" w:rsidRDefault="0030729E" w:rsidP="00B71070">
    <w:r>
      <w:rPr>
        <w:rFonts w:hint="eastAsia"/>
      </w:rPr>
      <w:t>页脚页码：</w:t>
    </w:r>
    <w:sdt>
      <w:sdtPr>
        <w:id w:val="790165221"/>
        <w:docPartObj>
          <w:docPartGallery w:val="AutoText"/>
        </w:docPartObj>
      </w:sdtPr>
      <w:sdtContent>
        <w:r>
          <w:rPr>
            <w:lang w:val="zh-CN"/>
          </w:rPr>
          <w:t xml:space="preserve"> </w:t>
        </w:r>
        <w:r>
          <w:fldChar w:fldCharType="begin"/>
        </w:r>
        <w:r>
          <w:instrText xml:space="preserve"> PAGE </w:instrText>
        </w:r>
        <w:r>
          <w:fldChar w:fldCharType="separate"/>
        </w:r>
        <w:r>
          <w:t>1</w:t>
        </w:r>
        <w:r>
          <w:fldChar w:fldCharType="end"/>
        </w:r>
        <w:r>
          <w:rPr>
            <w:lang w:val="zh-CN"/>
          </w:rPr>
          <w:t xml:space="preserve"> / </w:t>
        </w:r>
        <w:fldSimple w:instr=" NUMPAGES  ">
          <w:r>
            <w:t>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4CE56" w14:textId="77777777" w:rsidR="001A6809" w:rsidRDefault="001A6809" w:rsidP="00B71070">
      <w:r>
        <w:separator/>
      </w:r>
    </w:p>
  </w:footnote>
  <w:footnote w:type="continuationSeparator" w:id="0">
    <w:p w14:paraId="4196BEF4" w14:textId="77777777" w:rsidR="001A6809" w:rsidRDefault="001A6809" w:rsidP="00B71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3724D" w14:textId="77777777" w:rsidR="0030729E" w:rsidRDefault="0030729E">
    <w:pPr>
      <w:pStyle w:val="af"/>
    </w:pPr>
    <w:r>
      <w:rPr>
        <w:rFonts w:hint="eastAsia"/>
      </w:rPr>
      <w:t>页眉，顶部纹样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8E664" w14:textId="726EC797" w:rsidR="0030729E" w:rsidRDefault="00504AAD">
    <w:pPr>
      <w:pStyle w:val="af"/>
    </w:pPr>
    <w:r>
      <w:rPr>
        <w:rFonts w:hint="eastAsia"/>
      </w:rPr>
      <w:t>克索迪亚德流星</w:t>
    </w:r>
    <w:r w:rsidR="00D24F31">
      <w:rPr>
        <w:rFonts w:hint="eastAsia"/>
      </w:rPr>
      <w:t>；作者：怒风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B636F" w14:textId="2A7676EA" w:rsidR="00D24F31" w:rsidRDefault="00C07A37" w:rsidP="00D24F31">
    <w:pPr>
      <w:pStyle w:val="af"/>
    </w:pPr>
    <w:r>
      <w:rPr>
        <w:rFonts w:hint="eastAsia"/>
      </w:rPr>
      <w:t>克索迪亚的流星</w:t>
    </w:r>
    <w:r w:rsidR="00D24F31">
      <w:rPr>
        <w:rFonts w:hint="eastAsia"/>
      </w:rPr>
      <w:t>；作者：怒风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635BA6"/>
    <w:multiLevelType w:val="hybridMultilevel"/>
    <w:tmpl w:val="89503E76"/>
    <w:lvl w:ilvl="0" w:tplc="E0E2D6A0">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496996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attachedTemplate r:id="rId1"/>
  <w:defaultTabStop w:val="420"/>
  <w:drawingGridHorizontalSpacing w:val="120"/>
  <w:drawingGridVerticalSpacing w:val="163"/>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4AAD"/>
    <w:rsid w:val="000015F3"/>
    <w:rsid w:val="00001B23"/>
    <w:rsid w:val="0000297F"/>
    <w:rsid w:val="00002DD0"/>
    <w:rsid w:val="000077B7"/>
    <w:rsid w:val="00007ADF"/>
    <w:rsid w:val="0001026E"/>
    <w:rsid w:val="00010B18"/>
    <w:rsid w:val="00010E93"/>
    <w:rsid w:val="000120C5"/>
    <w:rsid w:val="000130AA"/>
    <w:rsid w:val="000133B4"/>
    <w:rsid w:val="000136BA"/>
    <w:rsid w:val="00013A5C"/>
    <w:rsid w:val="00013C7C"/>
    <w:rsid w:val="00013F83"/>
    <w:rsid w:val="000142DF"/>
    <w:rsid w:val="00017350"/>
    <w:rsid w:val="00020542"/>
    <w:rsid w:val="00021D14"/>
    <w:rsid w:val="000230E0"/>
    <w:rsid w:val="00023384"/>
    <w:rsid w:val="0002451F"/>
    <w:rsid w:val="0002458A"/>
    <w:rsid w:val="00025D96"/>
    <w:rsid w:val="0002656C"/>
    <w:rsid w:val="00027F15"/>
    <w:rsid w:val="00030700"/>
    <w:rsid w:val="0003070A"/>
    <w:rsid w:val="00030EA5"/>
    <w:rsid w:val="0003227D"/>
    <w:rsid w:val="000323CA"/>
    <w:rsid w:val="00032836"/>
    <w:rsid w:val="00033291"/>
    <w:rsid w:val="00033349"/>
    <w:rsid w:val="00033D67"/>
    <w:rsid w:val="00034112"/>
    <w:rsid w:val="0003536F"/>
    <w:rsid w:val="0003725E"/>
    <w:rsid w:val="0003727D"/>
    <w:rsid w:val="00037B3E"/>
    <w:rsid w:val="000409B6"/>
    <w:rsid w:val="00041FCC"/>
    <w:rsid w:val="00042FEA"/>
    <w:rsid w:val="00044273"/>
    <w:rsid w:val="0004488E"/>
    <w:rsid w:val="00044B82"/>
    <w:rsid w:val="000452DA"/>
    <w:rsid w:val="000457A2"/>
    <w:rsid w:val="00046A68"/>
    <w:rsid w:val="0004705D"/>
    <w:rsid w:val="000474C4"/>
    <w:rsid w:val="00051496"/>
    <w:rsid w:val="00051906"/>
    <w:rsid w:val="00051AC0"/>
    <w:rsid w:val="0005474B"/>
    <w:rsid w:val="00055F0F"/>
    <w:rsid w:val="000600CB"/>
    <w:rsid w:val="00060542"/>
    <w:rsid w:val="000605E0"/>
    <w:rsid w:val="00060905"/>
    <w:rsid w:val="00061193"/>
    <w:rsid w:val="000615A8"/>
    <w:rsid w:val="0006237C"/>
    <w:rsid w:val="00063FE1"/>
    <w:rsid w:val="00064C0F"/>
    <w:rsid w:val="00065398"/>
    <w:rsid w:val="000671B4"/>
    <w:rsid w:val="00067533"/>
    <w:rsid w:val="00067867"/>
    <w:rsid w:val="00070117"/>
    <w:rsid w:val="000701C6"/>
    <w:rsid w:val="00070330"/>
    <w:rsid w:val="000715AB"/>
    <w:rsid w:val="00071EE5"/>
    <w:rsid w:val="00071F1C"/>
    <w:rsid w:val="0007240D"/>
    <w:rsid w:val="00073284"/>
    <w:rsid w:val="000736C5"/>
    <w:rsid w:val="0007373D"/>
    <w:rsid w:val="00074104"/>
    <w:rsid w:val="00074EE9"/>
    <w:rsid w:val="000750A8"/>
    <w:rsid w:val="00076250"/>
    <w:rsid w:val="0007646B"/>
    <w:rsid w:val="00076D3D"/>
    <w:rsid w:val="00077076"/>
    <w:rsid w:val="000777D6"/>
    <w:rsid w:val="0008170D"/>
    <w:rsid w:val="000822FD"/>
    <w:rsid w:val="00083CA8"/>
    <w:rsid w:val="00083E96"/>
    <w:rsid w:val="00084163"/>
    <w:rsid w:val="0008612F"/>
    <w:rsid w:val="00086ABF"/>
    <w:rsid w:val="00086D77"/>
    <w:rsid w:val="000870EC"/>
    <w:rsid w:val="000870FF"/>
    <w:rsid w:val="00087163"/>
    <w:rsid w:val="00090096"/>
    <w:rsid w:val="000913EB"/>
    <w:rsid w:val="00091DE3"/>
    <w:rsid w:val="00092F3A"/>
    <w:rsid w:val="00093221"/>
    <w:rsid w:val="00093562"/>
    <w:rsid w:val="00093D49"/>
    <w:rsid w:val="00094155"/>
    <w:rsid w:val="00094542"/>
    <w:rsid w:val="00094F38"/>
    <w:rsid w:val="00096A82"/>
    <w:rsid w:val="00096F01"/>
    <w:rsid w:val="000A1544"/>
    <w:rsid w:val="000A26E7"/>
    <w:rsid w:val="000A2BAC"/>
    <w:rsid w:val="000A3B15"/>
    <w:rsid w:val="000A3E45"/>
    <w:rsid w:val="000A53E0"/>
    <w:rsid w:val="000A5759"/>
    <w:rsid w:val="000A5AE1"/>
    <w:rsid w:val="000A6B64"/>
    <w:rsid w:val="000A6E47"/>
    <w:rsid w:val="000A792B"/>
    <w:rsid w:val="000A7E3E"/>
    <w:rsid w:val="000B0046"/>
    <w:rsid w:val="000B28B1"/>
    <w:rsid w:val="000B33B5"/>
    <w:rsid w:val="000B4368"/>
    <w:rsid w:val="000B746F"/>
    <w:rsid w:val="000B76C2"/>
    <w:rsid w:val="000B7AA8"/>
    <w:rsid w:val="000B7C89"/>
    <w:rsid w:val="000C004F"/>
    <w:rsid w:val="000C12A3"/>
    <w:rsid w:val="000C172E"/>
    <w:rsid w:val="000C1B9B"/>
    <w:rsid w:val="000C2A93"/>
    <w:rsid w:val="000C3FA7"/>
    <w:rsid w:val="000C45F4"/>
    <w:rsid w:val="000C49F6"/>
    <w:rsid w:val="000C4CC3"/>
    <w:rsid w:val="000C530C"/>
    <w:rsid w:val="000C5EA6"/>
    <w:rsid w:val="000C5FE8"/>
    <w:rsid w:val="000C60E5"/>
    <w:rsid w:val="000C65BD"/>
    <w:rsid w:val="000C7175"/>
    <w:rsid w:val="000C7809"/>
    <w:rsid w:val="000C79E5"/>
    <w:rsid w:val="000D0288"/>
    <w:rsid w:val="000D02B5"/>
    <w:rsid w:val="000D0601"/>
    <w:rsid w:val="000D20E8"/>
    <w:rsid w:val="000D2745"/>
    <w:rsid w:val="000D27F4"/>
    <w:rsid w:val="000D2C09"/>
    <w:rsid w:val="000D36CC"/>
    <w:rsid w:val="000D3764"/>
    <w:rsid w:val="000D3FE5"/>
    <w:rsid w:val="000D50C9"/>
    <w:rsid w:val="000D53D8"/>
    <w:rsid w:val="000D6040"/>
    <w:rsid w:val="000E07D4"/>
    <w:rsid w:val="000E13DE"/>
    <w:rsid w:val="000E1C9A"/>
    <w:rsid w:val="000E1DD3"/>
    <w:rsid w:val="000E32F6"/>
    <w:rsid w:val="000E3B94"/>
    <w:rsid w:val="000E4B95"/>
    <w:rsid w:val="000E5BD9"/>
    <w:rsid w:val="000E6B56"/>
    <w:rsid w:val="000E6F16"/>
    <w:rsid w:val="000E74BC"/>
    <w:rsid w:val="000E74EB"/>
    <w:rsid w:val="000E759C"/>
    <w:rsid w:val="000F0DF2"/>
    <w:rsid w:val="000F17E5"/>
    <w:rsid w:val="000F2AE6"/>
    <w:rsid w:val="000F4023"/>
    <w:rsid w:val="000F4028"/>
    <w:rsid w:val="000F4890"/>
    <w:rsid w:val="000F4FD0"/>
    <w:rsid w:val="000F54E9"/>
    <w:rsid w:val="000F5691"/>
    <w:rsid w:val="000F5985"/>
    <w:rsid w:val="000F5D88"/>
    <w:rsid w:val="000F7148"/>
    <w:rsid w:val="000F7248"/>
    <w:rsid w:val="00100B2A"/>
    <w:rsid w:val="00100CF2"/>
    <w:rsid w:val="00100D53"/>
    <w:rsid w:val="00101652"/>
    <w:rsid w:val="00101989"/>
    <w:rsid w:val="00101F4C"/>
    <w:rsid w:val="001052B3"/>
    <w:rsid w:val="001068A8"/>
    <w:rsid w:val="00106E17"/>
    <w:rsid w:val="001076AC"/>
    <w:rsid w:val="0011048A"/>
    <w:rsid w:val="00112EE1"/>
    <w:rsid w:val="0011355A"/>
    <w:rsid w:val="001137F5"/>
    <w:rsid w:val="00114080"/>
    <w:rsid w:val="001145F5"/>
    <w:rsid w:val="001150B3"/>
    <w:rsid w:val="0011591F"/>
    <w:rsid w:val="00116529"/>
    <w:rsid w:val="00117F1D"/>
    <w:rsid w:val="00120536"/>
    <w:rsid w:val="001207BA"/>
    <w:rsid w:val="00120DFA"/>
    <w:rsid w:val="00121E1E"/>
    <w:rsid w:val="001222C4"/>
    <w:rsid w:val="00124667"/>
    <w:rsid w:val="00125132"/>
    <w:rsid w:val="0012538C"/>
    <w:rsid w:val="00125E29"/>
    <w:rsid w:val="00127B92"/>
    <w:rsid w:val="001305AA"/>
    <w:rsid w:val="00130E36"/>
    <w:rsid w:val="0013134D"/>
    <w:rsid w:val="00131B67"/>
    <w:rsid w:val="001324A1"/>
    <w:rsid w:val="001328BE"/>
    <w:rsid w:val="00132A06"/>
    <w:rsid w:val="001344B0"/>
    <w:rsid w:val="00134ADA"/>
    <w:rsid w:val="00134EC2"/>
    <w:rsid w:val="001353C9"/>
    <w:rsid w:val="00135F5D"/>
    <w:rsid w:val="00136005"/>
    <w:rsid w:val="0013681B"/>
    <w:rsid w:val="00137698"/>
    <w:rsid w:val="001378BA"/>
    <w:rsid w:val="00137940"/>
    <w:rsid w:val="00140A27"/>
    <w:rsid w:val="00141095"/>
    <w:rsid w:val="00142637"/>
    <w:rsid w:val="001431AA"/>
    <w:rsid w:val="0014353F"/>
    <w:rsid w:val="001441FC"/>
    <w:rsid w:val="0014448A"/>
    <w:rsid w:val="00144872"/>
    <w:rsid w:val="001448C9"/>
    <w:rsid w:val="00144CE8"/>
    <w:rsid w:val="00146E8C"/>
    <w:rsid w:val="00147E12"/>
    <w:rsid w:val="001508C5"/>
    <w:rsid w:val="00150CC8"/>
    <w:rsid w:val="00153A4C"/>
    <w:rsid w:val="00154D99"/>
    <w:rsid w:val="00155894"/>
    <w:rsid w:val="00155E17"/>
    <w:rsid w:val="00157C53"/>
    <w:rsid w:val="00157FFC"/>
    <w:rsid w:val="001609A4"/>
    <w:rsid w:val="00160A11"/>
    <w:rsid w:val="0016161C"/>
    <w:rsid w:val="00161A78"/>
    <w:rsid w:val="00167858"/>
    <w:rsid w:val="00167E4C"/>
    <w:rsid w:val="00170696"/>
    <w:rsid w:val="001708AE"/>
    <w:rsid w:val="00171B36"/>
    <w:rsid w:val="00172767"/>
    <w:rsid w:val="001734CB"/>
    <w:rsid w:val="00173619"/>
    <w:rsid w:val="0017371D"/>
    <w:rsid w:val="0017481E"/>
    <w:rsid w:val="0017498D"/>
    <w:rsid w:val="00174F2F"/>
    <w:rsid w:val="00175068"/>
    <w:rsid w:val="001752C9"/>
    <w:rsid w:val="00175B72"/>
    <w:rsid w:val="0017601D"/>
    <w:rsid w:val="00177055"/>
    <w:rsid w:val="0017731A"/>
    <w:rsid w:val="0018017D"/>
    <w:rsid w:val="00180464"/>
    <w:rsid w:val="0018101D"/>
    <w:rsid w:val="001816D2"/>
    <w:rsid w:val="00182B99"/>
    <w:rsid w:val="001830F7"/>
    <w:rsid w:val="00183E7D"/>
    <w:rsid w:val="001848B9"/>
    <w:rsid w:val="0018492E"/>
    <w:rsid w:val="0018579A"/>
    <w:rsid w:val="00186AF2"/>
    <w:rsid w:val="0018726F"/>
    <w:rsid w:val="001872A3"/>
    <w:rsid w:val="00187C70"/>
    <w:rsid w:val="00187D78"/>
    <w:rsid w:val="001909DF"/>
    <w:rsid w:val="00193DCE"/>
    <w:rsid w:val="0019441F"/>
    <w:rsid w:val="00196C20"/>
    <w:rsid w:val="0019774A"/>
    <w:rsid w:val="001A07C1"/>
    <w:rsid w:val="001A0D07"/>
    <w:rsid w:val="001A1471"/>
    <w:rsid w:val="001A1658"/>
    <w:rsid w:val="001A2E11"/>
    <w:rsid w:val="001A335E"/>
    <w:rsid w:val="001A51E7"/>
    <w:rsid w:val="001A5858"/>
    <w:rsid w:val="001A59FF"/>
    <w:rsid w:val="001A5AA3"/>
    <w:rsid w:val="001A6723"/>
    <w:rsid w:val="001A6809"/>
    <w:rsid w:val="001A7EF1"/>
    <w:rsid w:val="001B11C2"/>
    <w:rsid w:val="001B20D3"/>
    <w:rsid w:val="001B5891"/>
    <w:rsid w:val="001B62C3"/>
    <w:rsid w:val="001B6F38"/>
    <w:rsid w:val="001B7068"/>
    <w:rsid w:val="001C0542"/>
    <w:rsid w:val="001C172E"/>
    <w:rsid w:val="001C1BF9"/>
    <w:rsid w:val="001C1E67"/>
    <w:rsid w:val="001C2448"/>
    <w:rsid w:val="001C34A6"/>
    <w:rsid w:val="001C35AD"/>
    <w:rsid w:val="001C4847"/>
    <w:rsid w:val="001C552D"/>
    <w:rsid w:val="001C57B1"/>
    <w:rsid w:val="001C59D1"/>
    <w:rsid w:val="001C5FFB"/>
    <w:rsid w:val="001C685B"/>
    <w:rsid w:val="001C7EC4"/>
    <w:rsid w:val="001D0308"/>
    <w:rsid w:val="001D0AB6"/>
    <w:rsid w:val="001D0AFE"/>
    <w:rsid w:val="001D0ECE"/>
    <w:rsid w:val="001D3116"/>
    <w:rsid w:val="001D3BC6"/>
    <w:rsid w:val="001D493E"/>
    <w:rsid w:val="001D5046"/>
    <w:rsid w:val="001D5E2F"/>
    <w:rsid w:val="001D6E85"/>
    <w:rsid w:val="001E10C0"/>
    <w:rsid w:val="001E1A38"/>
    <w:rsid w:val="001E263A"/>
    <w:rsid w:val="001E2F48"/>
    <w:rsid w:val="001E3AC0"/>
    <w:rsid w:val="001E3EC0"/>
    <w:rsid w:val="001E504C"/>
    <w:rsid w:val="001E6064"/>
    <w:rsid w:val="001E61BA"/>
    <w:rsid w:val="001E64F4"/>
    <w:rsid w:val="001F0245"/>
    <w:rsid w:val="001F048F"/>
    <w:rsid w:val="001F0831"/>
    <w:rsid w:val="001F1196"/>
    <w:rsid w:val="001F123A"/>
    <w:rsid w:val="001F2502"/>
    <w:rsid w:val="001F2A11"/>
    <w:rsid w:val="001F380B"/>
    <w:rsid w:val="001F43F4"/>
    <w:rsid w:val="001F5293"/>
    <w:rsid w:val="001F53CE"/>
    <w:rsid w:val="001F6AD6"/>
    <w:rsid w:val="001F7610"/>
    <w:rsid w:val="00200DAC"/>
    <w:rsid w:val="00201537"/>
    <w:rsid w:val="002016EE"/>
    <w:rsid w:val="00202066"/>
    <w:rsid w:val="00202D6C"/>
    <w:rsid w:val="00202F1F"/>
    <w:rsid w:val="00202FA6"/>
    <w:rsid w:val="0020359F"/>
    <w:rsid w:val="00203677"/>
    <w:rsid w:val="00203C7D"/>
    <w:rsid w:val="0020478C"/>
    <w:rsid w:val="00206289"/>
    <w:rsid w:val="0020692B"/>
    <w:rsid w:val="00207813"/>
    <w:rsid w:val="002100D8"/>
    <w:rsid w:val="002103B9"/>
    <w:rsid w:val="00210953"/>
    <w:rsid w:val="002109E4"/>
    <w:rsid w:val="00210B47"/>
    <w:rsid w:val="0021146A"/>
    <w:rsid w:val="002119F3"/>
    <w:rsid w:val="00212E9D"/>
    <w:rsid w:val="00213F95"/>
    <w:rsid w:val="002140B0"/>
    <w:rsid w:val="00214742"/>
    <w:rsid w:val="00214ECF"/>
    <w:rsid w:val="002151B8"/>
    <w:rsid w:val="00217036"/>
    <w:rsid w:val="00217226"/>
    <w:rsid w:val="00217A2D"/>
    <w:rsid w:val="002205E7"/>
    <w:rsid w:val="00221D0A"/>
    <w:rsid w:val="00222B29"/>
    <w:rsid w:val="002240CD"/>
    <w:rsid w:val="0022501C"/>
    <w:rsid w:val="00225848"/>
    <w:rsid w:val="00225BA2"/>
    <w:rsid w:val="0022621F"/>
    <w:rsid w:val="002269D5"/>
    <w:rsid w:val="00227DD2"/>
    <w:rsid w:val="00231394"/>
    <w:rsid w:val="0023175D"/>
    <w:rsid w:val="0023247F"/>
    <w:rsid w:val="00233149"/>
    <w:rsid w:val="00233B08"/>
    <w:rsid w:val="00235300"/>
    <w:rsid w:val="0023544F"/>
    <w:rsid w:val="002362E5"/>
    <w:rsid w:val="00236433"/>
    <w:rsid w:val="00236DAF"/>
    <w:rsid w:val="00236F5E"/>
    <w:rsid w:val="0023741F"/>
    <w:rsid w:val="00237BF8"/>
    <w:rsid w:val="00241CE3"/>
    <w:rsid w:val="00241EDF"/>
    <w:rsid w:val="002426A6"/>
    <w:rsid w:val="00242EF3"/>
    <w:rsid w:val="00243064"/>
    <w:rsid w:val="00244FFD"/>
    <w:rsid w:val="00247311"/>
    <w:rsid w:val="00247886"/>
    <w:rsid w:val="00247A0E"/>
    <w:rsid w:val="00247FA4"/>
    <w:rsid w:val="002500B5"/>
    <w:rsid w:val="00251DCF"/>
    <w:rsid w:val="00252ABA"/>
    <w:rsid w:val="00252E4F"/>
    <w:rsid w:val="00253EE4"/>
    <w:rsid w:val="00255045"/>
    <w:rsid w:val="002560D5"/>
    <w:rsid w:val="00256DDE"/>
    <w:rsid w:val="00256F0D"/>
    <w:rsid w:val="0026212C"/>
    <w:rsid w:val="002623F1"/>
    <w:rsid w:val="00262407"/>
    <w:rsid w:val="0026461C"/>
    <w:rsid w:val="0026511A"/>
    <w:rsid w:val="002652DB"/>
    <w:rsid w:val="002665B9"/>
    <w:rsid w:val="002667A8"/>
    <w:rsid w:val="00270A14"/>
    <w:rsid w:val="002711A7"/>
    <w:rsid w:val="00271CC4"/>
    <w:rsid w:val="00271D11"/>
    <w:rsid w:val="0027339C"/>
    <w:rsid w:val="00273566"/>
    <w:rsid w:val="00273A0F"/>
    <w:rsid w:val="00273A35"/>
    <w:rsid w:val="00273C61"/>
    <w:rsid w:val="00274B6E"/>
    <w:rsid w:val="002758AA"/>
    <w:rsid w:val="002759F2"/>
    <w:rsid w:val="00277FBA"/>
    <w:rsid w:val="0028037E"/>
    <w:rsid w:val="00280989"/>
    <w:rsid w:val="00282CAB"/>
    <w:rsid w:val="00282D68"/>
    <w:rsid w:val="00282FA4"/>
    <w:rsid w:val="00283201"/>
    <w:rsid w:val="0028376A"/>
    <w:rsid w:val="002839C0"/>
    <w:rsid w:val="00283B16"/>
    <w:rsid w:val="00283C7B"/>
    <w:rsid w:val="00283D6B"/>
    <w:rsid w:val="0028409A"/>
    <w:rsid w:val="0028450F"/>
    <w:rsid w:val="0028493C"/>
    <w:rsid w:val="00285006"/>
    <w:rsid w:val="002865AC"/>
    <w:rsid w:val="00286838"/>
    <w:rsid w:val="00291DEE"/>
    <w:rsid w:val="002920EB"/>
    <w:rsid w:val="002923EB"/>
    <w:rsid w:val="0029432A"/>
    <w:rsid w:val="002947C0"/>
    <w:rsid w:val="00294CC0"/>
    <w:rsid w:val="00294E85"/>
    <w:rsid w:val="00295F44"/>
    <w:rsid w:val="00297AD8"/>
    <w:rsid w:val="002A2A7E"/>
    <w:rsid w:val="002A2E5A"/>
    <w:rsid w:val="002A45BB"/>
    <w:rsid w:val="002A4B38"/>
    <w:rsid w:val="002A570E"/>
    <w:rsid w:val="002A5CA2"/>
    <w:rsid w:val="002A5F71"/>
    <w:rsid w:val="002A6E27"/>
    <w:rsid w:val="002A71B5"/>
    <w:rsid w:val="002A73B8"/>
    <w:rsid w:val="002B2784"/>
    <w:rsid w:val="002B3649"/>
    <w:rsid w:val="002B5BE6"/>
    <w:rsid w:val="002C0829"/>
    <w:rsid w:val="002C1548"/>
    <w:rsid w:val="002C23F5"/>
    <w:rsid w:val="002C4783"/>
    <w:rsid w:val="002C50BF"/>
    <w:rsid w:val="002C5B6D"/>
    <w:rsid w:val="002C5B79"/>
    <w:rsid w:val="002C5C20"/>
    <w:rsid w:val="002D027B"/>
    <w:rsid w:val="002D0DC9"/>
    <w:rsid w:val="002D1241"/>
    <w:rsid w:val="002D13AA"/>
    <w:rsid w:val="002D2CBB"/>
    <w:rsid w:val="002D36E0"/>
    <w:rsid w:val="002D4367"/>
    <w:rsid w:val="002D4C13"/>
    <w:rsid w:val="002D552D"/>
    <w:rsid w:val="002D6EFC"/>
    <w:rsid w:val="002E17C4"/>
    <w:rsid w:val="002E3139"/>
    <w:rsid w:val="002E32FE"/>
    <w:rsid w:val="002E3A17"/>
    <w:rsid w:val="002E451C"/>
    <w:rsid w:val="002E4D67"/>
    <w:rsid w:val="002E4F17"/>
    <w:rsid w:val="002E54D6"/>
    <w:rsid w:val="002E55D8"/>
    <w:rsid w:val="002E6949"/>
    <w:rsid w:val="002E73D5"/>
    <w:rsid w:val="002E79E2"/>
    <w:rsid w:val="002F017D"/>
    <w:rsid w:val="002F0544"/>
    <w:rsid w:val="002F0BFF"/>
    <w:rsid w:val="002F122F"/>
    <w:rsid w:val="002F2740"/>
    <w:rsid w:val="002F305A"/>
    <w:rsid w:val="002F3770"/>
    <w:rsid w:val="002F3866"/>
    <w:rsid w:val="002F60B8"/>
    <w:rsid w:val="002F663F"/>
    <w:rsid w:val="002F7703"/>
    <w:rsid w:val="00300751"/>
    <w:rsid w:val="003025E2"/>
    <w:rsid w:val="00303658"/>
    <w:rsid w:val="003039E9"/>
    <w:rsid w:val="003047EC"/>
    <w:rsid w:val="00304E07"/>
    <w:rsid w:val="0030595C"/>
    <w:rsid w:val="00305ECC"/>
    <w:rsid w:val="00305FB3"/>
    <w:rsid w:val="0030620E"/>
    <w:rsid w:val="00306651"/>
    <w:rsid w:val="00306881"/>
    <w:rsid w:val="00306D04"/>
    <w:rsid w:val="0030729E"/>
    <w:rsid w:val="00307647"/>
    <w:rsid w:val="00307D06"/>
    <w:rsid w:val="003105B5"/>
    <w:rsid w:val="00311825"/>
    <w:rsid w:val="00311E04"/>
    <w:rsid w:val="00313294"/>
    <w:rsid w:val="00313631"/>
    <w:rsid w:val="00313632"/>
    <w:rsid w:val="003138D5"/>
    <w:rsid w:val="00313B42"/>
    <w:rsid w:val="00314E0E"/>
    <w:rsid w:val="0031623E"/>
    <w:rsid w:val="003162F1"/>
    <w:rsid w:val="00316427"/>
    <w:rsid w:val="00316A25"/>
    <w:rsid w:val="00316F30"/>
    <w:rsid w:val="003178A5"/>
    <w:rsid w:val="003207DB"/>
    <w:rsid w:val="00320B77"/>
    <w:rsid w:val="003213C3"/>
    <w:rsid w:val="00321AC4"/>
    <w:rsid w:val="0032245B"/>
    <w:rsid w:val="00322886"/>
    <w:rsid w:val="00323F00"/>
    <w:rsid w:val="003249CD"/>
    <w:rsid w:val="00324B3E"/>
    <w:rsid w:val="00325017"/>
    <w:rsid w:val="00326040"/>
    <w:rsid w:val="0032680E"/>
    <w:rsid w:val="00327456"/>
    <w:rsid w:val="00327D2D"/>
    <w:rsid w:val="003310E4"/>
    <w:rsid w:val="0033196E"/>
    <w:rsid w:val="00331A7F"/>
    <w:rsid w:val="003324AF"/>
    <w:rsid w:val="00333CE5"/>
    <w:rsid w:val="003343A1"/>
    <w:rsid w:val="003356E9"/>
    <w:rsid w:val="00335BB4"/>
    <w:rsid w:val="00335EFE"/>
    <w:rsid w:val="00335FCC"/>
    <w:rsid w:val="00340F54"/>
    <w:rsid w:val="00341247"/>
    <w:rsid w:val="003415FC"/>
    <w:rsid w:val="00342185"/>
    <w:rsid w:val="003421C4"/>
    <w:rsid w:val="00344541"/>
    <w:rsid w:val="00344985"/>
    <w:rsid w:val="00344CDF"/>
    <w:rsid w:val="003461BF"/>
    <w:rsid w:val="00346206"/>
    <w:rsid w:val="003464F1"/>
    <w:rsid w:val="00350ACD"/>
    <w:rsid w:val="0035135B"/>
    <w:rsid w:val="00351420"/>
    <w:rsid w:val="00352967"/>
    <w:rsid w:val="00352B29"/>
    <w:rsid w:val="00354DD0"/>
    <w:rsid w:val="003552F4"/>
    <w:rsid w:val="00355BEC"/>
    <w:rsid w:val="003564A4"/>
    <w:rsid w:val="00356F32"/>
    <w:rsid w:val="003577FE"/>
    <w:rsid w:val="003617AA"/>
    <w:rsid w:val="0036229B"/>
    <w:rsid w:val="00363335"/>
    <w:rsid w:val="003637EE"/>
    <w:rsid w:val="00364F58"/>
    <w:rsid w:val="00365366"/>
    <w:rsid w:val="00366172"/>
    <w:rsid w:val="00367114"/>
    <w:rsid w:val="003671A5"/>
    <w:rsid w:val="003701EE"/>
    <w:rsid w:val="0037050F"/>
    <w:rsid w:val="0037094C"/>
    <w:rsid w:val="003713C8"/>
    <w:rsid w:val="0037163A"/>
    <w:rsid w:val="00372612"/>
    <w:rsid w:val="00374936"/>
    <w:rsid w:val="00374C19"/>
    <w:rsid w:val="00375116"/>
    <w:rsid w:val="00375C77"/>
    <w:rsid w:val="00375E70"/>
    <w:rsid w:val="00376098"/>
    <w:rsid w:val="003763B4"/>
    <w:rsid w:val="00376EF5"/>
    <w:rsid w:val="003770C2"/>
    <w:rsid w:val="00377BEA"/>
    <w:rsid w:val="00380C84"/>
    <w:rsid w:val="00381055"/>
    <w:rsid w:val="003818AC"/>
    <w:rsid w:val="00382863"/>
    <w:rsid w:val="00382C42"/>
    <w:rsid w:val="00382D36"/>
    <w:rsid w:val="00385A2B"/>
    <w:rsid w:val="00385FF9"/>
    <w:rsid w:val="0038607A"/>
    <w:rsid w:val="00387EB2"/>
    <w:rsid w:val="0039147D"/>
    <w:rsid w:val="003918B8"/>
    <w:rsid w:val="00393625"/>
    <w:rsid w:val="00394C1D"/>
    <w:rsid w:val="00396180"/>
    <w:rsid w:val="003964F9"/>
    <w:rsid w:val="00396AA2"/>
    <w:rsid w:val="00397352"/>
    <w:rsid w:val="003974B6"/>
    <w:rsid w:val="003975D9"/>
    <w:rsid w:val="00397A84"/>
    <w:rsid w:val="003A124E"/>
    <w:rsid w:val="003A188E"/>
    <w:rsid w:val="003A3472"/>
    <w:rsid w:val="003A42DB"/>
    <w:rsid w:val="003A6434"/>
    <w:rsid w:val="003A6969"/>
    <w:rsid w:val="003A6E44"/>
    <w:rsid w:val="003A7859"/>
    <w:rsid w:val="003A7D96"/>
    <w:rsid w:val="003B01E3"/>
    <w:rsid w:val="003B03CF"/>
    <w:rsid w:val="003B06AC"/>
    <w:rsid w:val="003B1B18"/>
    <w:rsid w:val="003B1BD5"/>
    <w:rsid w:val="003B244D"/>
    <w:rsid w:val="003B2AAD"/>
    <w:rsid w:val="003B2B49"/>
    <w:rsid w:val="003B306A"/>
    <w:rsid w:val="003B33CF"/>
    <w:rsid w:val="003B4C22"/>
    <w:rsid w:val="003B6869"/>
    <w:rsid w:val="003C0D34"/>
    <w:rsid w:val="003C3A9A"/>
    <w:rsid w:val="003C3AFA"/>
    <w:rsid w:val="003C40E8"/>
    <w:rsid w:val="003C4B12"/>
    <w:rsid w:val="003C52EE"/>
    <w:rsid w:val="003C55F2"/>
    <w:rsid w:val="003C584E"/>
    <w:rsid w:val="003C76F6"/>
    <w:rsid w:val="003C7BB1"/>
    <w:rsid w:val="003D02C6"/>
    <w:rsid w:val="003D051D"/>
    <w:rsid w:val="003D0AA1"/>
    <w:rsid w:val="003D0C8E"/>
    <w:rsid w:val="003D1002"/>
    <w:rsid w:val="003D1709"/>
    <w:rsid w:val="003D1A02"/>
    <w:rsid w:val="003D207D"/>
    <w:rsid w:val="003D3719"/>
    <w:rsid w:val="003D4D0D"/>
    <w:rsid w:val="003D55C7"/>
    <w:rsid w:val="003D5F84"/>
    <w:rsid w:val="003D62F8"/>
    <w:rsid w:val="003D6BD1"/>
    <w:rsid w:val="003D7103"/>
    <w:rsid w:val="003D7565"/>
    <w:rsid w:val="003D7BB4"/>
    <w:rsid w:val="003E16A0"/>
    <w:rsid w:val="003E18DA"/>
    <w:rsid w:val="003E2B15"/>
    <w:rsid w:val="003E2C99"/>
    <w:rsid w:val="003E3184"/>
    <w:rsid w:val="003E3AF9"/>
    <w:rsid w:val="003E4542"/>
    <w:rsid w:val="003E46B6"/>
    <w:rsid w:val="003E572B"/>
    <w:rsid w:val="003E5C57"/>
    <w:rsid w:val="003E7446"/>
    <w:rsid w:val="003E755A"/>
    <w:rsid w:val="003E7E98"/>
    <w:rsid w:val="003E7F78"/>
    <w:rsid w:val="003F057C"/>
    <w:rsid w:val="003F06F6"/>
    <w:rsid w:val="003F0BA8"/>
    <w:rsid w:val="003F0E99"/>
    <w:rsid w:val="003F13EE"/>
    <w:rsid w:val="003F2801"/>
    <w:rsid w:val="003F32F1"/>
    <w:rsid w:val="003F3E6A"/>
    <w:rsid w:val="003F4B0D"/>
    <w:rsid w:val="003F4D6D"/>
    <w:rsid w:val="003F4D8F"/>
    <w:rsid w:val="003F4F6B"/>
    <w:rsid w:val="003F611E"/>
    <w:rsid w:val="003F6576"/>
    <w:rsid w:val="003F66F9"/>
    <w:rsid w:val="0040004F"/>
    <w:rsid w:val="00400244"/>
    <w:rsid w:val="00400B1B"/>
    <w:rsid w:val="00402F8F"/>
    <w:rsid w:val="00403924"/>
    <w:rsid w:val="00403948"/>
    <w:rsid w:val="00403A6F"/>
    <w:rsid w:val="00404BB9"/>
    <w:rsid w:val="00404E11"/>
    <w:rsid w:val="00406469"/>
    <w:rsid w:val="0040660D"/>
    <w:rsid w:val="004068A5"/>
    <w:rsid w:val="004072CE"/>
    <w:rsid w:val="00407AF6"/>
    <w:rsid w:val="00407BE5"/>
    <w:rsid w:val="00407C81"/>
    <w:rsid w:val="004102CC"/>
    <w:rsid w:val="00411F05"/>
    <w:rsid w:val="00413722"/>
    <w:rsid w:val="00413A92"/>
    <w:rsid w:val="0041592B"/>
    <w:rsid w:val="004162C1"/>
    <w:rsid w:val="0041653D"/>
    <w:rsid w:val="0041686B"/>
    <w:rsid w:val="004207AD"/>
    <w:rsid w:val="00420C09"/>
    <w:rsid w:val="00421331"/>
    <w:rsid w:val="00421CC3"/>
    <w:rsid w:val="00422109"/>
    <w:rsid w:val="004229D0"/>
    <w:rsid w:val="00423711"/>
    <w:rsid w:val="00423B5E"/>
    <w:rsid w:val="00425332"/>
    <w:rsid w:val="0042588A"/>
    <w:rsid w:val="00425AE2"/>
    <w:rsid w:val="004266E9"/>
    <w:rsid w:val="00426D19"/>
    <w:rsid w:val="00427C16"/>
    <w:rsid w:val="00427F49"/>
    <w:rsid w:val="004308FA"/>
    <w:rsid w:val="0043090B"/>
    <w:rsid w:val="00433E7D"/>
    <w:rsid w:val="004343E5"/>
    <w:rsid w:val="00435B08"/>
    <w:rsid w:val="00436A0F"/>
    <w:rsid w:val="00437350"/>
    <w:rsid w:val="0043735C"/>
    <w:rsid w:val="00437440"/>
    <w:rsid w:val="00440EDC"/>
    <w:rsid w:val="004412FF"/>
    <w:rsid w:val="00441C19"/>
    <w:rsid w:val="00441FAC"/>
    <w:rsid w:val="004431DB"/>
    <w:rsid w:val="00446CE5"/>
    <w:rsid w:val="00450627"/>
    <w:rsid w:val="0045063B"/>
    <w:rsid w:val="00450AB0"/>
    <w:rsid w:val="004515CF"/>
    <w:rsid w:val="00453129"/>
    <w:rsid w:val="004541EC"/>
    <w:rsid w:val="0045452E"/>
    <w:rsid w:val="00454B66"/>
    <w:rsid w:val="004550AD"/>
    <w:rsid w:val="00457129"/>
    <w:rsid w:val="004579E0"/>
    <w:rsid w:val="00457B8D"/>
    <w:rsid w:val="00457EFF"/>
    <w:rsid w:val="00460E70"/>
    <w:rsid w:val="00461B97"/>
    <w:rsid w:val="00461F9F"/>
    <w:rsid w:val="00462072"/>
    <w:rsid w:val="00462F97"/>
    <w:rsid w:val="00463E77"/>
    <w:rsid w:val="004650EA"/>
    <w:rsid w:val="00465CB3"/>
    <w:rsid w:val="00467218"/>
    <w:rsid w:val="00467A01"/>
    <w:rsid w:val="004708CC"/>
    <w:rsid w:val="004713FB"/>
    <w:rsid w:val="004716EC"/>
    <w:rsid w:val="00471F1D"/>
    <w:rsid w:val="004730CD"/>
    <w:rsid w:val="00473CB2"/>
    <w:rsid w:val="00474F12"/>
    <w:rsid w:val="00475189"/>
    <w:rsid w:val="00475A13"/>
    <w:rsid w:val="00475F20"/>
    <w:rsid w:val="00475F9A"/>
    <w:rsid w:val="004760A2"/>
    <w:rsid w:val="00476260"/>
    <w:rsid w:val="00476FDA"/>
    <w:rsid w:val="004773F4"/>
    <w:rsid w:val="0048189D"/>
    <w:rsid w:val="0048237E"/>
    <w:rsid w:val="00482A3D"/>
    <w:rsid w:val="00482A83"/>
    <w:rsid w:val="00482AFF"/>
    <w:rsid w:val="00483864"/>
    <w:rsid w:val="00483948"/>
    <w:rsid w:val="004850B8"/>
    <w:rsid w:val="00485A37"/>
    <w:rsid w:val="00487B6C"/>
    <w:rsid w:val="00490214"/>
    <w:rsid w:val="004920C3"/>
    <w:rsid w:val="00493AE4"/>
    <w:rsid w:val="00493ED9"/>
    <w:rsid w:val="00495174"/>
    <w:rsid w:val="004952B8"/>
    <w:rsid w:val="004953CF"/>
    <w:rsid w:val="00496AB3"/>
    <w:rsid w:val="00496E57"/>
    <w:rsid w:val="00497186"/>
    <w:rsid w:val="00497558"/>
    <w:rsid w:val="004A1DAC"/>
    <w:rsid w:val="004A1F00"/>
    <w:rsid w:val="004A21F6"/>
    <w:rsid w:val="004A2382"/>
    <w:rsid w:val="004A240B"/>
    <w:rsid w:val="004A2FE4"/>
    <w:rsid w:val="004A35B5"/>
    <w:rsid w:val="004A5D4D"/>
    <w:rsid w:val="004A72E7"/>
    <w:rsid w:val="004A7D70"/>
    <w:rsid w:val="004B15B1"/>
    <w:rsid w:val="004B1606"/>
    <w:rsid w:val="004B475C"/>
    <w:rsid w:val="004B5818"/>
    <w:rsid w:val="004B612C"/>
    <w:rsid w:val="004B6C37"/>
    <w:rsid w:val="004B6C79"/>
    <w:rsid w:val="004B772A"/>
    <w:rsid w:val="004C1313"/>
    <w:rsid w:val="004C1FFA"/>
    <w:rsid w:val="004C2483"/>
    <w:rsid w:val="004C250D"/>
    <w:rsid w:val="004C4CB6"/>
    <w:rsid w:val="004C6263"/>
    <w:rsid w:val="004C62F0"/>
    <w:rsid w:val="004C7334"/>
    <w:rsid w:val="004C7824"/>
    <w:rsid w:val="004C7D72"/>
    <w:rsid w:val="004D0936"/>
    <w:rsid w:val="004D0D74"/>
    <w:rsid w:val="004D10F1"/>
    <w:rsid w:val="004D158F"/>
    <w:rsid w:val="004D177A"/>
    <w:rsid w:val="004D228A"/>
    <w:rsid w:val="004D2F2E"/>
    <w:rsid w:val="004D3739"/>
    <w:rsid w:val="004D4389"/>
    <w:rsid w:val="004D43F1"/>
    <w:rsid w:val="004D4865"/>
    <w:rsid w:val="004D495A"/>
    <w:rsid w:val="004D557C"/>
    <w:rsid w:val="004D5837"/>
    <w:rsid w:val="004D7B55"/>
    <w:rsid w:val="004D7C51"/>
    <w:rsid w:val="004E00D3"/>
    <w:rsid w:val="004E0849"/>
    <w:rsid w:val="004E110C"/>
    <w:rsid w:val="004E1A43"/>
    <w:rsid w:val="004E2165"/>
    <w:rsid w:val="004E3072"/>
    <w:rsid w:val="004E429D"/>
    <w:rsid w:val="004E4AF7"/>
    <w:rsid w:val="004E4DA7"/>
    <w:rsid w:val="004E5DB7"/>
    <w:rsid w:val="004E6C7B"/>
    <w:rsid w:val="004E75B3"/>
    <w:rsid w:val="004E7617"/>
    <w:rsid w:val="004E78BF"/>
    <w:rsid w:val="004E78F4"/>
    <w:rsid w:val="004E7B7C"/>
    <w:rsid w:val="004F0481"/>
    <w:rsid w:val="004F0B28"/>
    <w:rsid w:val="004F1564"/>
    <w:rsid w:val="004F43DF"/>
    <w:rsid w:val="004F49EC"/>
    <w:rsid w:val="004F4E39"/>
    <w:rsid w:val="004F4F86"/>
    <w:rsid w:val="004F5415"/>
    <w:rsid w:val="004F5463"/>
    <w:rsid w:val="004F55CA"/>
    <w:rsid w:val="004F57C2"/>
    <w:rsid w:val="004F5DDE"/>
    <w:rsid w:val="004F63C1"/>
    <w:rsid w:val="004F6706"/>
    <w:rsid w:val="004F6CB2"/>
    <w:rsid w:val="004F7BC4"/>
    <w:rsid w:val="004F7D7E"/>
    <w:rsid w:val="00500985"/>
    <w:rsid w:val="00500B09"/>
    <w:rsid w:val="00500FB3"/>
    <w:rsid w:val="00501072"/>
    <w:rsid w:val="00501286"/>
    <w:rsid w:val="005025F1"/>
    <w:rsid w:val="00502E42"/>
    <w:rsid w:val="005038A5"/>
    <w:rsid w:val="005039FF"/>
    <w:rsid w:val="00504355"/>
    <w:rsid w:val="0050472C"/>
    <w:rsid w:val="00504AAD"/>
    <w:rsid w:val="00504B4B"/>
    <w:rsid w:val="005058E6"/>
    <w:rsid w:val="005059CC"/>
    <w:rsid w:val="00507051"/>
    <w:rsid w:val="005072DF"/>
    <w:rsid w:val="00507EA2"/>
    <w:rsid w:val="00510095"/>
    <w:rsid w:val="00510D17"/>
    <w:rsid w:val="005117F1"/>
    <w:rsid w:val="00512306"/>
    <w:rsid w:val="0051248B"/>
    <w:rsid w:val="00512C93"/>
    <w:rsid w:val="00514236"/>
    <w:rsid w:val="00515821"/>
    <w:rsid w:val="00515B76"/>
    <w:rsid w:val="00516888"/>
    <w:rsid w:val="005176DF"/>
    <w:rsid w:val="00517CB3"/>
    <w:rsid w:val="00520873"/>
    <w:rsid w:val="00520BEC"/>
    <w:rsid w:val="005212E1"/>
    <w:rsid w:val="005216E5"/>
    <w:rsid w:val="00521CF8"/>
    <w:rsid w:val="00523BA5"/>
    <w:rsid w:val="005241C4"/>
    <w:rsid w:val="00524264"/>
    <w:rsid w:val="00524C1A"/>
    <w:rsid w:val="00525682"/>
    <w:rsid w:val="00525D24"/>
    <w:rsid w:val="00526D1C"/>
    <w:rsid w:val="00530B1B"/>
    <w:rsid w:val="005315E7"/>
    <w:rsid w:val="00532EDD"/>
    <w:rsid w:val="00533427"/>
    <w:rsid w:val="00534551"/>
    <w:rsid w:val="005346F4"/>
    <w:rsid w:val="005348EE"/>
    <w:rsid w:val="00535274"/>
    <w:rsid w:val="005405AB"/>
    <w:rsid w:val="00541D80"/>
    <w:rsid w:val="0054253F"/>
    <w:rsid w:val="005436F6"/>
    <w:rsid w:val="00543D04"/>
    <w:rsid w:val="00543ED0"/>
    <w:rsid w:val="005450E4"/>
    <w:rsid w:val="00545576"/>
    <w:rsid w:val="00545F02"/>
    <w:rsid w:val="00546413"/>
    <w:rsid w:val="005500CA"/>
    <w:rsid w:val="00551A90"/>
    <w:rsid w:val="00552E79"/>
    <w:rsid w:val="00552F21"/>
    <w:rsid w:val="00553561"/>
    <w:rsid w:val="00553789"/>
    <w:rsid w:val="00553B0F"/>
    <w:rsid w:val="00553F6F"/>
    <w:rsid w:val="00554124"/>
    <w:rsid w:val="00554E20"/>
    <w:rsid w:val="0055512A"/>
    <w:rsid w:val="005561AB"/>
    <w:rsid w:val="00556F88"/>
    <w:rsid w:val="005571B0"/>
    <w:rsid w:val="00557533"/>
    <w:rsid w:val="00557E33"/>
    <w:rsid w:val="0056079C"/>
    <w:rsid w:val="0056079F"/>
    <w:rsid w:val="00564055"/>
    <w:rsid w:val="005649CF"/>
    <w:rsid w:val="00565241"/>
    <w:rsid w:val="0056637B"/>
    <w:rsid w:val="00566732"/>
    <w:rsid w:val="00566A76"/>
    <w:rsid w:val="00567644"/>
    <w:rsid w:val="00567E47"/>
    <w:rsid w:val="0057021C"/>
    <w:rsid w:val="00571EAA"/>
    <w:rsid w:val="00571FD0"/>
    <w:rsid w:val="0057290B"/>
    <w:rsid w:val="005734CA"/>
    <w:rsid w:val="005749D2"/>
    <w:rsid w:val="00575B49"/>
    <w:rsid w:val="005764BE"/>
    <w:rsid w:val="00576B50"/>
    <w:rsid w:val="00576F60"/>
    <w:rsid w:val="00577734"/>
    <w:rsid w:val="005801D0"/>
    <w:rsid w:val="005816A0"/>
    <w:rsid w:val="00582427"/>
    <w:rsid w:val="0058340A"/>
    <w:rsid w:val="00584DFB"/>
    <w:rsid w:val="00585611"/>
    <w:rsid w:val="0058563B"/>
    <w:rsid w:val="00586231"/>
    <w:rsid w:val="00586419"/>
    <w:rsid w:val="00586F0F"/>
    <w:rsid w:val="00586F8F"/>
    <w:rsid w:val="005878EE"/>
    <w:rsid w:val="00590C95"/>
    <w:rsid w:val="00593015"/>
    <w:rsid w:val="00593054"/>
    <w:rsid w:val="00593E6E"/>
    <w:rsid w:val="00593FD4"/>
    <w:rsid w:val="00595348"/>
    <w:rsid w:val="005953B6"/>
    <w:rsid w:val="005955A7"/>
    <w:rsid w:val="00595812"/>
    <w:rsid w:val="00596018"/>
    <w:rsid w:val="00597DEF"/>
    <w:rsid w:val="00597F60"/>
    <w:rsid w:val="005A0316"/>
    <w:rsid w:val="005A03F9"/>
    <w:rsid w:val="005A08A0"/>
    <w:rsid w:val="005A0CE3"/>
    <w:rsid w:val="005A1B7E"/>
    <w:rsid w:val="005A25AA"/>
    <w:rsid w:val="005A30E8"/>
    <w:rsid w:val="005A3681"/>
    <w:rsid w:val="005A3758"/>
    <w:rsid w:val="005A4273"/>
    <w:rsid w:val="005A5C18"/>
    <w:rsid w:val="005A6570"/>
    <w:rsid w:val="005A686D"/>
    <w:rsid w:val="005A7A9D"/>
    <w:rsid w:val="005B0E9E"/>
    <w:rsid w:val="005B321D"/>
    <w:rsid w:val="005B4E22"/>
    <w:rsid w:val="005B5EB4"/>
    <w:rsid w:val="005B7313"/>
    <w:rsid w:val="005C1205"/>
    <w:rsid w:val="005C2118"/>
    <w:rsid w:val="005C21EA"/>
    <w:rsid w:val="005C32B4"/>
    <w:rsid w:val="005C3642"/>
    <w:rsid w:val="005C36C7"/>
    <w:rsid w:val="005C4496"/>
    <w:rsid w:val="005C4939"/>
    <w:rsid w:val="005C571E"/>
    <w:rsid w:val="005C599C"/>
    <w:rsid w:val="005C5F0E"/>
    <w:rsid w:val="005C6B45"/>
    <w:rsid w:val="005C7361"/>
    <w:rsid w:val="005C771D"/>
    <w:rsid w:val="005C781C"/>
    <w:rsid w:val="005D0409"/>
    <w:rsid w:val="005D1282"/>
    <w:rsid w:val="005D2BE3"/>
    <w:rsid w:val="005D2D1C"/>
    <w:rsid w:val="005D3359"/>
    <w:rsid w:val="005D4593"/>
    <w:rsid w:val="005D57B9"/>
    <w:rsid w:val="005D5EF6"/>
    <w:rsid w:val="005D6D28"/>
    <w:rsid w:val="005D7186"/>
    <w:rsid w:val="005D7F45"/>
    <w:rsid w:val="005E0030"/>
    <w:rsid w:val="005E10A6"/>
    <w:rsid w:val="005E320F"/>
    <w:rsid w:val="005E3834"/>
    <w:rsid w:val="005E45AB"/>
    <w:rsid w:val="005E47EE"/>
    <w:rsid w:val="005E5A2C"/>
    <w:rsid w:val="005E5BC5"/>
    <w:rsid w:val="005E5EBD"/>
    <w:rsid w:val="005E6B9A"/>
    <w:rsid w:val="005E77D3"/>
    <w:rsid w:val="005F08CE"/>
    <w:rsid w:val="005F0A81"/>
    <w:rsid w:val="005F22CF"/>
    <w:rsid w:val="005F2527"/>
    <w:rsid w:val="005F467D"/>
    <w:rsid w:val="005F5276"/>
    <w:rsid w:val="005F52D5"/>
    <w:rsid w:val="005F6626"/>
    <w:rsid w:val="005F6DF4"/>
    <w:rsid w:val="005F70AC"/>
    <w:rsid w:val="005F7795"/>
    <w:rsid w:val="006004B2"/>
    <w:rsid w:val="00600F93"/>
    <w:rsid w:val="00603751"/>
    <w:rsid w:val="00604A36"/>
    <w:rsid w:val="00604D35"/>
    <w:rsid w:val="00604F0E"/>
    <w:rsid w:val="006067EF"/>
    <w:rsid w:val="00607907"/>
    <w:rsid w:val="00607AF3"/>
    <w:rsid w:val="006102EE"/>
    <w:rsid w:val="006105B6"/>
    <w:rsid w:val="006108E6"/>
    <w:rsid w:val="00610C39"/>
    <w:rsid w:val="00611C8B"/>
    <w:rsid w:val="0061372B"/>
    <w:rsid w:val="00613DED"/>
    <w:rsid w:val="00614224"/>
    <w:rsid w:val="006148A2"/>
    <w:rsid w:val="00614C7B"/>
    <w:rsid w:val="00614D68"/>
    <w:rsid w:val="00615273"/>
    <w:rsid w:val="006152B5"/>
    <w:rsid w:val="00615465"/>
    <w:rsid w:val="00615EC9"/>
    <w:rsid w:val="0061625E"/>
    <w:rsid w:val="00616EB4"/>
    <w:rsid w:val="006176B7"/>
    <w:rsid w:val="00621202"/>
    <w:rsid w:val="006215F1"/>
    <w:rsid w:val="00622113"/>
    <w:rsid w:val="0062253E"/>
    <w:rsid w:val="0062291F"/>
    <w:rsid w:val="00624525"/>
    <w:rsid w:val="00624AF3"/>
    <w:rsid w:val="00624E2C"/>
    <w:rsid w:val="006257E1"/>
    <w:rsid w:val="006262D2"/>
    <w:rsid w:val="00626A87"/>
    <w:rsid w:val="006278ED"/>
    <w:rsid w:val="00627EF5"/>
    <w:rsid w:val="00630552"/>
    <w:rsid w:val="0063156E"/>
    <w:rsid w:val="006317A6"/>
    <w:rsid w:val="006319EA"/>
    <w:rsid w:val="00631DE2"/>
    <w:rsid w:val="00632C04"/>
    <w:rsid w:val="00633E12"/>
    <w:rsid w:val="00635609"/>
    <w:rsid w:val="00635F3D"/>
    <w:rsid w:val="00637252"/>
    <w:rsid w:val="00637C97"/>
    <w:rsid w:val="00641CFE"/>
    <w:rsid w:val="00642938"/>
    <w:rsid w:val="00644CB6"/>
    <w:rsid w:val="00645BAE"/>
    <w:rsid w:val="006460A8"/>
    <w:rsid w:val="00647081"/>
    <w:rsid w:val="006477B9"/>
    <w:rsid w:val="00650C5E"/>
    <w:rsid w:val="006514F2"/>
    <w:rsid w:val="0065228D"/>
    <w:rsid w:val="006523C5"/>
    <w:rsid w:val="00652A86"/>
    <w:rsid w:val="006530AC"/>
    <w:rsid w:val="006531AE"/>
    <w:rsid w:val="0065458C"/>
    <w:rsid w:val="0065479A"/>
    <w:rsid w:val="00654858"/>
    <w:rsid w:val="00654951"/>
    <w:rsid w:val="00655337"/>
    <w:rsid w:val="00656913"/>
    <w:rsid w:val="006572B0"/>
    <w:rsid w:val="00657A75"/>
    <w:rsid w:val="006601DA"/>
    <w:rsid w:val="00660BFA"/>
    <w:rsid w:val="00660ECA"/>
    <w:rsid w:val="0066305D"/>
    <w:rsid w:val="006643E3"/>
    <w:rsid w:val="00664688"/>
    <w:rsid w:val="006653DA"/>
    <w:rsid w:val="00665C90"/>
    <w:rsid w:val="006665C9"/>
    <w:rsid w:val="006666A4"/>
    <w:rsid w:val="00667307"/>
    <w:rsid w:val="006673BC"/>
    <w:rsid w:val="0066746F"/>
    <w:rsid w:val="00667F75"/>
    <w:rsid w:val="0067129E"/>
    <w:rsid w:val="0067236D"/>
    <w:rsid w:val="006726D1"/>
    <w:rsid w:val="006735D8"/>
    <w:rsid w:val="0067447D"/>
    <w:rsid w:val="006747E5"/>
    <w:rsid w:val="00674E62"/>
    <w:rsid w:val="0067524A"/>
    <w:rsid w:val="006766FC"/>
    <w:rsid w:val="006804A1"/>
    <w:rsid w:val="0068158D"/>
    <w:rsid w:val="00681FCC"/>
    <w:rsid w:val="00682637"/>
    <w:rsid w:val="00682A08"/>
    <w:rsid w:val="00682FE1"/>
    <w:rsid w:val="00683C7F"/>
    <w:rsid w:val="006854C7"/>
    <w:rsid w:val="0068574C"/>
    <w:rsid w:val="00685BA0"/>
    <w:rsid w:val="00685D24"/>
    <w:rsid w:val="00686BC9"/>
    <w:rsid w:val="0068743B"/>
    <w:rsid w:val="00687586"/>
    <w:rsid w:val="006875C7"/>
    <w:rsid w:val="006878F3"/>
    <w:rsid w:val="00690BB5"/>
    <w:rsid w:val="006913D1"/>
    <w:rsid w:val="00691574"/>
    <w:rsid w:val="006916C1"/>
    <w:rsid w:val="00692567"/>
    <w:rsid w:val="00692B91"/>
    <w:rsid w:val="006932ED"/>
    <w:rsid w:val="0069417A"/>
    <w:rsid w:val="00695111"/>
    <w:rsid w:val="0069648D"/>
    <w:rsid w:val="006974D0"/>
    <w:rsid w:val="0069768D"/>
    <w:rsid w:val="00697BD4"/>
    <w:rsid w:val="00697F87"/>
    <w:rsid w:val="006A04A7"/>
    <w:rsid w:val="006A073F"/>
    <w:rsid w:val="006A0B9F"/>
    <w:rsid w:val="006A14AA"/>
    <w:rsid w:val="006A14B2"/>
    <w:rsid w:val="006A1A3E"/>
    <w:rsid w:val="006A2408"/>
    <w:rsid w:val="006A2B9C"/>
    <w:rsid w:val="006A4FF3"/>
    <w:rsid w:val="006A705C"/>
    <w:rsid w:val="006B0D21"/>
    <w:rsid w:val="006B1C28"/>
    <w:rsid w:val="006B3FB3"/>
    <w:rsid w:val="006B4073"/>
    <w:rsid w:val="006B50D5"/>
    <w:rsid w:val="006B5148"/>
    <w:rsid w:val="006B586C"/>
    <w:rsid w:val="006B58F3"/>
    <w:rsid w:val="006B5BF6"/>
    <w:rsid w:val="006B5C3C"/>
    <w:rsid w:val="006B5C58"/>
    <w:rsid w:val="006B5F03"/>
    <w:rsid w:val="006B6B97"/>
    <w:rsid w:val="006B74BD"/>
    <w:rsid w:val="006B7BFD"/>
    <w:rsid w:val="006C0237"/>
    <w:rsid w:val="006C18D3"/>
    <w:rsid w:val="006C310E"/>
    <w:rsid w:val="006C37F2"/>
    <w:rsid w:val="006C6138"/>
    <w:rsid w:val="006C667A"/>
    <w:rsid w:val="006C7BEF"/>
    <w:rsid w:val="006D0A2A"/>
    <w:rsid w:val="006D0F5B"/>
    <w:rsid w:val="006D1DD2"/>
    <w:rsid w:val="006D4869"/>
    <w:rsid w:val="006D5656"/>
    <w:rsid w:val="006D5658"/>
    <w:rsid w:val="006D5D87"/>
    <w:rsid w:val="006D6D00"/>
    <w:rsid w:val="006E0286"/>
    <w:rsid w:val="006E047F"/>
    <w:rsid w:val="006E0D1C"/>
    <w:rsid w:val="006E0F8B"/>
    <w:rsid w:val="006E16B7"/>
    <w:rsid w:val="006E1C74"/>
    <w:rsid w:val="006E26EC"/>
    <w:rsid w:val="006E286A"/>
    <w:rsid w:val="006E2B55"/>
    <w:rsid w:val="006E3D97"/>
    <w:rsid w:val="006E4557"/>
    <w:rsid w:val="006E59E0"/>
    <w:rsid w:val="006E6349"/>
    <w:rsid w:val="006E63B0"/>
    <w:rsid w:val="006E6908"/>
    <w:rsid w:val="006E6B98"/>
    <w:rsid w:val="006E7598"/>
    <w:rsid w:val="006E768F"/>
    <w:rsid w:val="006E79F1"/>
    <w:rsid w:val="006E7B02"/>
    <w:rsid w:val="006E7E2F"/>
    <w:rsid w:val="006F0281"/>
    <w:rsid w:val="006F0E65"/>
    <w:rsid w:val="006F174D"/>
    <w:rsid w:val="006F2671"/>
    <w:rsid w:val="006F2B3C"/>
    <w:rsid w:val="006F3500"/>
    <w:rsid w:val="006F3CF2"/>
    <w:rsid w:val="006F4AD2"/>
    <w:rsid w:val="006F5925"/>
    <w:rsid w:val="006F5AF9"/>
    <w:rsid w:val="006F5F34"/>
    <w:rsid w:val="006F6AD3"/>
    <w:rsid w:val="006F6DD5"/>
    <w:rsid w:val="006F7452"/>
    <w:rsid w:val="006F7581"/>
    <w:rsid w:val="0070058C"/>
    <w:rsid w:val="007009E2"/>
    <w:rsid w:val="0070119C"/>
    <w:rsid w:val="00701612"/>
    <w:rsid w:val="00701F80"/>
    <w:rsid w:val="0070204E"/>
    <w:rsid w:val="00702545"/>
    <w:rsid w:val="0070383A"/>
    <w:rsid w:val="007039B7"/>
    <w:rsid w:val="00703F53"/>
    <w:rsid w:val="00703F70"/>
    <w:rsid w:val="00705EA8"/>
    <w:rsid w:val="00706DDD"/>
    <w:rsid w:val="007076A9"/>
    <w:rsid w:val="007107B8"/>
    <w:rsid w:val="007107EE"/>
    <w:rsid w:val="007130BA"/>
    <w:rsid w:val="00713A24"/>
    <w:rsid w:val="00713D93"/>
    <w:rsid w:val="00714F8B"/>
    <w:rsid w:val="00715015"/>
    <w:rsid w:val="00715079"/>
    <w:rsid w:val="00715682"/>
    <w:rsid w:val="00716EA2"/>
    <w:rsid w:val="0071707D"/>
    <w:rsid w:val="00717752"/>
    <w:rsid w:val="00717914"/>
    <w:rsid w:val="007179C5"/>
    <w:rsid w:val="00717E77"/>
    <w:rsid w:val="007200CB"/>
    <w:rsid w:val="007209DA"/>
    <w:rsid w:val="00720E48"/>
    <w:rsid w:val="0072119B"/>
    <w:rsid w:val="00721AB9"/>
    <w:rsid w:val="00722617"/>
    <w:rsid w:val="00722B1F"/>
    <w:rsid w:val="007230CC"/>
    <w:rsid w:val="007234A6"/>
    <w:rsid w:val="00723669"/>
    <w:rsid w:val="007236C4"/>
    <w:rsid w:val="00724208"/>
    <w:rsid w:val="00725CDB"/>
    <w:rsid w:val="00726770"/>
    <w:rsid w:val="007269D8"/>
    <w:rsid w:val="0073068E"/>
    <w:rsid w:val="007314DA"/>
    <w:rsid w:val="0073222D"/>
    <w:rsid w:val="0073397A"/>
    <w:rsid w:val="007344C6"/>
    <w:rsid w:val="00736097"/>
    <w:rsid w:val="00736EF9"/>
    <w:rsid w:val="007374E0"/>
    <w:rsid w:val="00737B40"/>
    <w:rsid w:val="00737D3B"/>
    <w:rsid w:val="00740E9A"/>
    <w:rsid w:val="00741676"/>
    <w:rsid w:val="00741ADF"/>
    <w:rsid w:val="00742145"/>
    <w:rsid w:val="00742402"/>
    <w:rsid w:val="00742745"/>
    <w:rsid w:val="00744FEC"/>
    <w:rsid w:val="00745B98"/>
    <w:rsid w:val="00746CBB"/>
    <w:rsid w:val="00746CF1"/>
    <w:rsid w:val="00746DBA"/>
    <w:rsid w:val="00746FCF"/>
    <w:rsid w:val="00750857"/>
    <w:rsid w:val="00750EDC"/>
    <w:rsid w:val="0075162F"/>
    <w:rsid w:val="00751D35"/>
    <w:rsid w:val="00752267"/>
    <w:rsid w:val="00752DCD"/>
    <w:rsid w:val="0075335E"/>
    <w:rsid w:val="00753A7D"/>
    <w:rsid w:val="00753DFE"/>
    <w:rsid w:val="00754F2F"/>
    <w:rsid w:val="00756F07"/>
    <w:rsid w:val="007574FB"/>
    <w:rsid w:val="00757E0C"/>
    <w:rsid w:val="00762258"/>
    <w:rsid w:val="00762F92"/>
    <w:rsid w:val="00763365"/>
    <w:rsid w:val="00763EDB"/>
    <w:rsid w:val="00764A83"/>
    <w:rsid w:val="00766759"/>
    <w:rsid w:val="00766917"/>
    <w:rsid w:val="0076738B"/>
    <w:rsid w:val="00770CD2"/>
    <w:rsid w:val="00771196"/>
    <w:rsid w:val="007716EC"/>
    <w:rsid w:val="007732C6"/>
    <w:rsid w:val="007733FF"/>
    <w:rsid w:val="00773A9D"/>
    <w:rsid w:val="0077400E"/>
    <w:rsid w:val="00774D96"/>
    <w:rsid w:val="007753F5"/>
    <w:rsid w:val="00775E14"/>
    <w:rsid w:val="00777FCD"/>
    <w:rsid w:val="0078070A"/>
    <w:rsid w:val="00780AFA"/>
    <w:rsid w:val="00780D27"/>
    <w:rsid w:val="00781F1C"/>
    <w:rsid w:val="00782563"/>
    <w:rsid w:val="00782942"/>
    <w:rsid w:val="00783BEE"/>
    <w:rsid w:val="00784185"/>
    <w:rsid w:val="00784548"/>
    <w:rsid w:val="00784A5D"/>
    <w:rsid w:val="00784D46"/>
    <w:rsid w:val="0078604C"/>
    <w:rsid w:val="0078657B"/>
    <w:rsid w:val="007866D4"/>
    <w:rsid w:val="007874E9"/>
    <w:rsid w:val="0079211B"/>
    <w:rsid w:val="00793079"/>
    <w:rsid w:val="00794BF8"/>
    <w:rsid w:val="007950D8"/>
    <w:rsid w:val="00795678"/>
    <w:rsid w:val="00796176"/>
    <w:rsid w:val="00796483"/>
    <w:rsid w:val="00796992"/>
    <w:rsid w:val="0079727E"/>
    <w:rsid w:val="00797B83"/>
    <w:rsid w:val="00797DDC"/>
    <w:rsid w:val="007A0085"/>
    <w:rsid w:val="007A009C"/>
    <w:rsid w:val="007A1B8F"/>
    <w:rsid w:val="007A1D90"/>
    <w:rsid w:val="007A4052"/>
    <w:rsid w:val="007A41C1"/>
    <w:rsid w:val="007A48CE"/>
    <w:rsid w:val="007A4D1C"/>
    <w:rsid w:val="007A5847"/>
    <w:rsid w:val="007A5EEB"/>
    <w:rsid w:val="007A5FD8"/>
    <w:rsid w:val="007A6783"/>
    <w:rsid w:val="007A707A"/>
    <w:rsid w:val="007A75C9"/>
    <w:rsid w:val="007B047C"/>
    <w:rsid w:val="007B0D76"/>
    <w:rsid w:val="007B0E21"/>
    <w:rsid w:val="007B0F58"/>
    <w:rsid w:val="007B2278"/>
    <w:rsid w:val="007B41BD"/>
    <w:rsid w:val="007B5F4F"/>
    <w:rsid w:val="007B6242"/>
    <w:rsid w:val="007B64ED"/>
    <w:rsid w:val="007B73E0"/>
    <w:rsid w:val="007B7AA8"/>
    <w:rsid w:val="007B7B32"/>
    <w:rsid w:val="007C1075"/>
    <w:rsid w:val="007C15A2"/>
    <w:rsid w:val="007C165B"/>
    <w:rsid w:val="007C2038"/>
    <w:rsid w:val="007C29CD"/>
    <w:rsid w:val="007C3088"/>
    <w:rsid w:val="007C37BA"/>
    <w:rsid w:val="007C48AC"/>
    <w:rsid w:val="007C4F21"/>
    <w:rsid w:val="007C5597"/>
    <w:rsid w:val="007C5D5E"/>
    <w:rsid w:val="007C63D6"/>
    <w:rsid w:val="007D0F86"/>
    <w:rsid w:val="007D2457"/>
    <w:rsid w:val="007D2FF3"/>
    <w:rsid w:val="007D41FF"/>
    <w:rsid w:val="007D5143"/>
    <w:rsid w:val="007D5606"/>
    <w:rsid w:val="007D6509"/>
    <w:rsid w:val="007D655F"/>
    <w:rsid w:val="007D65DC"/>
    <w:rsid w:val="007D6EA0"/>
    <w:rsid w:val="007D7471"/>
    <w:rsid w:val="007D765F"/>
    <w:rsid w:val="007E0B77"/>
    <w:rsid w:val="007E2010"/>
    <w:rsid w:val="007E31E8"/>
    <w:rsid w:val="007E4B0C"/>
    <w:rsid w:val="007E4CB5"/>
    <w:rsid w:val="007E5B9C"/>
    <w:rsid w:val="007E6332"/>
    <w:rsid w:val="007E6435"/>
    <w:rsid w:val="007E694D"/>
    <w:rsid w:val="007E6D49"/>
    <w:rsid w:val="007E7054"/>
    <w:rsid w:val="007E73FC"/>
    <w:rsid w:val="007E7922"/>
    <w:rsid w:val="007E7953"/>
    <w:rsid w:val="007F0058"/>
    <w:rsid w:val="007F07F2"/>
    <w:rsid w:val="007F4642"/>
    <w:rsid w:val="007F4AE2"/>
    <w:rsid w:val="007F4D25"/>
    <w:rsid w:val="007F516F"/>
    <w:rsid w:val="007F5DF2"/>
    <w:rsid w:val="007F5F04"/>
    <w:rsid w:val="007F6A6A"/>
    <w:rsid w:val="007F6D4D"/>
    <w:rsid w:val="007F7173"/>
    <w:rsid w:val="00800130"/>
    <w:rsid w:val="00801233"/>
    <w:rsid w:val="00801B41"/>
    <w:rsid w:val="00802081"/>
    <w:rsid w:val="008027CF"/>
    <w:rsid w:val="0080366D"/>
    <w:rsid w:val="0080374C"/>
    <w:rsid w:val="0080391A"/>
    <w:rsid w:val="00804E7B"/>
    <w:rsid w:val="0080589A"/>
    <w:rsid w:val="008063C6"/>
    <w:rsid w:val="008067D0"/>
    <w:rsid w:val="00806B0D"/>
    <w:rsid w:val="00807D60"/>
    <w:rsid w:val="008103DC"/>
    <w:rsid w:val="0081111C"/>
    <w:rsid w:val="00811256"/>
    <w:rsid w:val="008113A0"/>
    <w:rsid w:val="00811ACE"/>
    <w:rsid w:val="00812425"/>
    <w:rsid w:val="00812603"/>
    <w:rsid w:val="008128B4"/>
    <w:rsid w:val="00812C78"/>
    <w:rsid w:val="00812F46"/>
    <w:rsid w:val="00813101"/>
    <w:rsid w:val="0081374D"/>
    <w:rsid w:val="00813C4A"/>
    <w:rsid w:val="00814BB4"/>
    <w:rsid w:val="008155E4"/>
    <w:rsid w:val="00815D0B"/>
    <w:rsid w:val="008176DE"/>
    <w:rsid w:val="00817BA3"/>
    <w:rsid w:val="00817C90"/>
    <w:rsid w:val="00817DFD"/>
    <w:rsid w:val="0082019E"/>
    <w:rsid w:val="008205E3"/>
    <w:rsid w:val="0082089B"/>
    <w:rsid w:val="00820A11"/>
    <w:rsid w:val="00820CA4"/>
    <w:rsid w:val="00821DCB"/>
    <w:rsid w:val="00822C27"/>
    <w:rsid w:val="00822F2C"/>
    <w:rsid w:val="0082302C"/>
    <w:rsid w:val="0082455D"/>
    <w:rsid w:val="008247E1"/>
    <w:rsid w:val="00826A69"/>
    <w:rsid w:val="008303AC"/>
    <w:rsid w:val="00830525"/>
    <w:rsid w:val="00830DDE"/>
    <w:rsid w:val="008315E4"/>
    <w:rsid w:val="00832210"/>
    <w:rsid w:val="00833E60"/>
    <w:rsid w:val="00836071"/>
    <w:rsid w:val="0083690B"/>
    <w:rsid w:val="00837061"/>
    <w:rsid w:val="0083758D"/>
    <w:rsid w:val="00841678"/>
    <w:rsid w:val="00841944"/>
    <w:rsid w:val="0084311C"/>
    <w:rsid w:val="008447E5"/>
    <w:rsid w:val="00844996"/>
    <w:rsid w:val="00844BD9"/>
    <w:rsid w:val="00845157"/>
    <w:rsid w:val="00845A9D"/>
    <w:rsid w:val="00846128"/>
    <w:rsid w:val="0084660C"/>
    <w:rsid w:val="00846779"/>
    <w:rsid w:val="00846C39"/>
    <w:rsid w:val="008475BE"/>
    <w:rsid w:val="008506BB"/>
    <w:rsid w:val="00851C05"/>
    <w:rsid w:val="00854502"/>
    <w:rsid w:val="00854561"/>
    <w:rsid w:val="00854768"/>
    <w:rsid w:val="00855977"/>
    <w:rsid w:val="00856D8B"/>
    <w:rsid w:val="00860509"/>
    <w:rsid w:val="00861302"/>
    <w:rsid w:val="0086190F"/>
    <w:rsid w:val="00861D53"/>
    <w:rsid w:val="00863243"/>
    <w:rsid w:val="00863343"/>
    <w:rsid w:val="00863590"/>
    <w:rsid w:val="0086365A"/>
    <w:rsid w:val="0086460C"/>
    <w:rsid w:val="00865BD5"/>
    <w:rsid w:val="00865C13"/>
    <w:rsid w:val="00865DC9"/>
    <w:rsid w:val="00866688"/>
    <w:rsid w:val="00866926"/>
    <w:rsid w:val="00866FCB"/>
    <w:rsid w:val="008670F5"/>
    <w:rsid w:val="008704C2"/>
    <w:rsid w:val="00871E60"/>
    <w:rsid w:val="0087356F"/>
    <w:rsid w:val="00875057"/>
    <w:rsid w:val="00875D97"/>
    <w:rsid w:val="00877825"/>
    <w:rsid w:val="00877831"/>
    <w:rsid w:val="00877922"/>
    <w:rsid w:val="00880471"/>
    <w:rsid w:val="00880971"/>
    <w:rsid w:val="008813C7"/>
    <w:rsid w:val="008821F4"/>
    <w:rsid w:val="00883604"/>
    <w:rsid w:val="008839B9"/>
    <w:rsid w:val="00883EFC"/>
    <w:rsid w:val="00883F48"/>
    <w:rsid w:val="00884FD9"/>
    <w:rsid w:val="00885671"/>
    <w:rsid w:val="0088595F"/>
    <w:rsid w:val="00885B6E"/>
    <w:rsid w:val="00886466"/>
    <w:rsid w:val="008864C4"/>
    <w:rsid w:val="00887D9F"/>
    <w:rsid w:val="00890319"/>
    <w:rsid w:val="0089039E"/>
    <w:rsid w:val="00891F61"/>
    <w:rsid w:val="00892264"/>
    <w:rsid w:val="0089283D"/>
    <w:rsid w:val="00892B38"/>
    <w:rsid w:val="00893271"/>
    <w:rsid w:val="008937C3"/>
    <w:rsid w:val="00893F68"/>
    <w:rsid w:val="0089459C"/>
    <w:rsid w:val="00894BD0"/>
    <w:rsid w:val="00894EA8"/>
    <w:rsid w:val="00896812"/>
    <w:rsid w:val="0089720D"/>
    <w:rsid w:val="00897456"/>
    <w:rsid w:val="008976B2"/>
    <w:rsid w:val="00897C27"/>
    <w:rsid w:val="00897E4E"/>
    <w:rsid w:val="008A0C13"/>
    <w:rsid w:val="008A0D4B"/>
    <w:rsid w:val="008A0E2F"/>
    <w:rsid w:val="008A14B6"/>
    <w:rsid w:val="008A1A85"/>
    <w:rsid w:val="008A1F57"/>
    <w:rsid w:val="008A4821"/>
    <w:rsid w:val="008A4E43"/>
    <w:rsid w:val="008A50E9"/>
    <w:rsid w:val="008A5599"/>
    <w:rsid w:val="008A5FB9"/>
    <w:rsid w:val="008A6510"/>
    <w:rsid w:val="008A6A32"/>
    <w:rsid w:val="008B1738"/>
    <w:rsid w:val="008B2458"/>
    <w:rsid w:val="008B3082"/>
    <w:rsid w:val="008B4474"/>
    <w:rsid w:val="008B4518"/>
    <w:rsid w:val="008B6B0E"/>
    <w:rsid w:val="008B737C"/>
    <w:rsid w:val="008B7757"/>
    <w:rsid w:val="008B7C1F"/>
    <w:rsid w:val="008C0422"/>
    <w:rsid w:val="008C08C2"/>
    <w:rsid w:val="008C0FEE"/>
    <w:rsid w:val="008C12AA"/>
    <w:rsid w:val="008C13AA"/>
    <w:rsid w:val="008C1BBE"/>
    <w:rsid w:val="008C1D82"/>
    <w:rsid w:val="008C3E44"/>
    <w:rsid w:val="008C430E"/>
    <w:rsid w:val="008C51AD"/>
    <w:rsid w:val="008C63E8"/>
    <w:rsid w:val="008C6947"/>
    <w:rsid w:val="008C74C9"/>
    <w:rsid w:val="008D1646"/>
    <w:rsid w:val="008D24D4"/>
    <w:rsid w:val="008D26C6"/>
    <w:rsid w:val="008D3599"/>
    <w:rsid w:val="008D46AB"/>
    <w:rsid w:val="008D53DC"/>
    <w:rsid w:val="008D59FF"/>
    <w:rsid w:val="008D5DB4"/>
    <w:rsid w:val="008D5E61"/>
    <w:rsid w:val="008D6C58"/>
    <w:rsid w:val="008D717E"/>
    <w:rsid w:val="008D7F0D"/>
    <w:rsid w:val="008D7F71"/>
    <w:rsid w:val="008E272A"/>
    <w:rsid w:val="008E4711"/>
    <w:rsid w:val="008E4F4E"/>
    <w:rsid w:val="008E6219"/>
    <w:rsid w:val="008F04CA"/>
    <w:rsid w:val="008F0812"/>
    <w:rsid w:val="008F09A8"/>
    <w:rsid w:val="008F0E93"/>
    <w:rsid w:val="008F13C5"/>
    <w:rsid w:val="008F1BA2"/>
    <w:rsid w:val="008F2877"/>
    <w:rsid w:val="008F2BE0"/>
    <w:rsid w:val="008F2C32"/>
    <w:rsid w:val="008F33EA"/>
    <w:rsid w:val="008F4079"/>
    <w:rsid w:val="008F4210"/>
    <w:rsid w:val="008F428B"/>
    <w:rsid w:val="008F42EC"/>
    <w:rsid w:val="008F4B6E"/>
    <w:rsid w:val="008F6B81"/>
    <w:rsid w:val="008F7C37"/>
    <w:rsid w:val="009003CB"/>
    <w:rsid w:val="00901BC2"/>
    <w:rsid w:val="00901CFF"/>
    <w:rsid w:val="00901FD8"/>
    <w:rsid w:val="009038B1"/>
    <w:rsid w:val="00904E32"/>
    <w:rsid w:val="00904FF3"/>
    <w:rsid w:val="00905EC8"/>
    <w:rsid w:val="009060BC"/>
    <w:rsid w:val="00906760"/>
    <w:rsid w:val="009068AB"/>
    <w:rsid w:val="0090723A"/>
    <w:rsid w:val="00907F31"/>
    <w:rsid w:val="00910E09"/>
    <w:rsid w:val="00911A82"/>
    <w:rsid w:val="009123B9"/>
    <w:rsid w:val="009131A0"/>
    <w:rsid w:val="00913330"/>
    <w:rsid w:val="00913363"/>
    <w:rsid w:val="00914578"/>
    <w:rsid w:val="00914EAF"/>
    <w:rsid w:val="00915C28"/>
    <w:rsid w:val="00915DB5"/>
    <w:rsid w:val="00915DFE"/>
    <w:rsid w:val="00915EAA"/>
    <w:rsid w:val="00921AD7"/>
    <w:rsid w:val="00921BE3"/>
    <w:rsid w:val="009238AB"/>
    <w:rsid w:val="009238CC"/>
    <w:rsid w:val="009245AF"/>
    <w:rsid w:val="009247B7"/>
    <w:rsid w:val="009253B0"/>
    <w:rsid w:val="00926D90"/>
    <w:rsid w:val="00927DF2"/>
    <w:rsid w:val="009302B8"/>
    <w:rsid w:val="0093047F"/>
    <w:rsid w:val="00930900"/>
    <w:rsid w:val="00930DE1"/>
    <w:rsid w:val="0093192B"/>
    <w:rsid w:val="00932548"/>
    <w:rsid w:val="00934A49"/>
    <w:rsid w:val="0093595D"/>
    <w:rsid w:val="0093628C"/>
    <w:rsid w:val="00936F5E"/>
    <w:rsid w:val="00937474"/>
    <w:rsid w:val="00937BA6"/>
    <w:rsid w:val="0094037B"/>
    <w:rsid w:val="009416BA"/>
    <w:rsid w:val="00941CF9"/>
    <w:rsid w:val="00941D7F"/>
    <w:rsid w:val="00942194"/>
    <w:rsid w:val="00942DE3"/>
    <w:rsid w:val="00942DF1"/>
    <w:rsid w:val="00943099"/>
    <w:rsid w:val="009432F0"/>
    <w:rsid w:val="00943824"/>
    <w:rsid w:val="009446D4"/>
    <w:rsid w:val="00946360"/>
    <w:rsid w:val="009469FB"/>
    <w:rsid w:val="00946CA6"/>
    <w:rsid w:val="00947AB6"/>
    <w:rsid w:val="0095106A"/>
    <w:rsid w:val="00951FF6"/>
    <w:rsid w:val="009520EC"/>
    <w:rsid w:val="00952790"/>
    <w:rsid w:val="00952DF7"/>
    <w:rsid w:val="0095340F"/>
    <w:rsid w:val="00955CF6"/>
    <w:rsid w:val="009573AC"/>
    <w:rsid w:val="00961843"/>
    <w:rsid w:val="0096220C"/>
    <w:rsid w:val="00962CA9"/>
    <w:rsid w:val="009638E5"/>
    <w:rsid w:val="00964DB9"/>
    <w:rsid w:val="00965E32"/>
    <w:rsid w:val="00966CD1"/>
    <w:rsid w:val="009673FD"/>
    <w:rsid w:val="00967BD3"/>
    <w:rsid w:val="00970011"/>
    <w:rsid w:val="009711D4"/>
    <w:rsid w:val="00971E7E"/>
    <w:rsid w:val="009726AA"/>
    <w:rsid w:val="00972846"/>
    <w:rsid w:val="009729D1"/>
    <w:rsid w:val="00972A4D"/>
    <w:rsid w:val="00973356"/>
    <w:rsid w:val="00973AD6"/>
    <w:rsid w:val="00973EEA"/>
    <w:rsid w:val="00975343"/>
    <w:rsid w:val="009765AF"/>
    <w:rsid w:val="00976608"/>
    <w:rsid w:val="00977BFB"/>
    <w:rsid w:val="009805F5"/>
    <w:rsid w:val="00980910"/>
    <w:rsid w:val="00980F6D"/>
    <w:rsid w:val="0098116D"/>
    <w:rsid w:val="00981CDB"/>
    <w:rsid w:val="0098307D"/>
    <w:rsid w:val="00983351"/>
    <w:rsid w:val="00983531"/>
    <w:rsid w:val="00983A28"/>
    <w:rsid w:val="00984938"/>
    <w:rsid w:val="00984C00"/>
    <w:rsid w:val="00984C67"/>
    <w:rsid w:val="00984F18"/>
    <w:rsid w:val="009864B7"/>
    <w:rsid w:val="009864F0"/>
    <w:rsid w:val="00986ACE"/>
    <w:rsid w:val="00987041"/>
    <w:rsid w:val="009876A5"/>
    <w:rsid w:val="00987845"/>
    <w:rsid w:val="00990A1F"/>
    <w:rsid w:val="009918F6"/>
    <w:rsid w:val="00992194"/>
    <w:rsid w:val="00993307"/>
    <w:rsid w:val="009957B6"/>
    <w:rsid w:val="00995991"/>
    <w:rsid w:val="00995A53"/>
    <w:rsid w:val="00996694"/>
    <w:rsid w:val="009966AB"/>
    <w:rsid w:val="00996B07"/>
    <w:rsid w:val="00996CBB"/>
    <w:rsid w:val="009972B7"/>
    <w:rsid w:val="009975B5"/>
    <w:rsid w:val="009A0180"/>
    <w:rsid w:val="009A0637"/>
    <w:rsid w:val="009A1311"/>
    <w:rsid w:val="009A1707"/>
    <w:rsid w:val="009A191C"/>
    <w:rsid w:val="009A1AB4"/>
    <w:rsid w:val="009A1C54"/>
    <w:rsid w:val="009A1ED9"/>
    <w:rsid w:val="009A3148"/>
    <w:rsid w:val="009A3292"/>
    <w:rsid w:val="009A3708"/>
    <w:rsid w:val="009A384E"/>
    <w:rsid w:val="009A3EDF"/>
    <w:rsid w:val="009A637D"/>
    <w:rsid w:val="009A6503"/>
    <w:rsid w:val="009A6B16"/>
    <w:rsid w:val="009A6E41"/>
    <w:rsid w:val="009A6E4E"/>
    <w:rsid w:val="009A770A"/>
    <w:rsid w:val="009A7967"/>
    <w:rsid w:val="009B0002"/>
    <w:rsid w:val="009B1193"/>
    <w:rsid w:val="009B1923"/>
    <w:rsid w:val="009B20D1"/>
    <w:rsid w:val="009B254F"/>
    <w:rsid w:val="009B260A"/>
    <w:rsid w:val="009B388D"/>
    <w:rsid w:val="009B398A"/>
    <w:rsid w:val="009B3AA1"/>
    <w:rsid w:val="009B43FC"/>
    <w:rsid w:val="009B452E"/>
    <w:rsid w:val="009B6585"/>
    <w:rsid w:val="009B77A5"/>
    <w:rsid w:val="009C1650"/>
    <w:rsid w:val="009C2BAF"/>
    <w:rsid w:val="009C3475"/>
    <w:rsid w:val="009C41C0"/>
    <w:rsid w:val="009C641D"/>
    <w:rsid w:val="009C6CDE"/>
    <w:rsid w:val="009D1B09"/>
    <w:rsid w:val="009D1B4B"/>
    <w:rsid w:val="009D2447"/>
    <w:rsid w:val="009D3092"/>
    <w:rsid w:val="009D32B2"/>
    <w:rsid w:val="009D376B"/>
    <w:rsid w:val="009D40E4"/>
    <w:rsid w:val="009D44E3"/>
    <w:rsid w:val="009D4A50"/>
    <w:rsid w:val="009D6483"/>
    <w:rsid w:val="009D6780"/>
    <w:rsid w:val="009D6A7F"/>
    <w:rsid w:val="009D71A3"/>
    <w:rsid w:val="009D7C73"/>
    <w:rsid w:val="009E03E0"/>
    <w:rsid w:val="009E0EAC"/>
    <w:rsid w:val="009E2946"/>
    <w:rsid w:val="009E338F"/>
    <w:rsid w:val="009E3647"/>
    <w:rsid w:val="009E3A77"/>
    <w:rsid w:val="009E4552"/>
    <w:rsid w:val="009E6341"/>
    <w:rsid w:val="009E72F6"/>
    <w:rsid w:val="009E7CEB"/>
    <w:rsid w:val="009F00AA"/>
    <w:rsid w:val="009F17B6"/>
    <w:rsid w:val="009F25EC"/>
    <w:rsid w:val="009F3545"/>
    <w:rsid w:val="009F489C"/>
    <w:rsid w:val="009F4BF1"/>
    <w:rsid w:val="009F4D5E"/>
    <w:rsid w:val="009F4F25"/>
    <w:rsid w:val="009F624A"/>
    <w:rsid w:val="009F6C39"/>
    <w:rsid w:val="009F7299"/>
    <w:rsid w:val="00A003B9"/>
    <w:rsid w:val="00A0129C"/>
    <w:rsid w:val="00A01414"/>
    <w:rsid w:val="00A01A5F"/>
    <w:rsid w:val="00A023DF"/>
    <w:rsid w:val="00A026B3"/>
    <w:rsid w:val="00A02CF3"/>
    <w:rsid w:val="00A0385E"/>
    <w:rsid w:val="00A03A94"/>
    <w:rsid w:val="00A046EA"/>
    <w:rsid w:val="00A04B7B"/>
    <w:rsid w:val="00A04D6D"/>
    <w:rsid w:val="00A04EDF"/>
    <w:rsid w:val="00A055CE"/>
    <w:rsid w:val="00A05ED5"/>
    <w:rsid w:val="00A065A9"/>
    <w:rsid w:val="00A10B27"/>
    <w:rsid w:val="00A128D6"/>
    <w:rsid w:val="00A13DEA"/>
    <w:rsid w:val="00A13E16"/>
    <w:rsid w:val="00A13F29"/>
    <w:rsid w:val="00A14CE2"/>
    <w:rsid w:val="00A16111"/>
    <w:rsid w:val="00A17236"/>
    <w:rsid w:val="00A178B8"/>
    <w:rsid w:val="00A17F49"/>
    <w:rsid w:val="00A212B8"/>
    <w:rsid w:val="00A21C54"/>
    <w:rsid w:val="00A22A0E"/>
    <w:rsid w:val="00A23BE0"/>
    <w:rsid w:val="00A23FFA"/>
    <w:rsid w:val="00A24017"/>
    <w:rsid w:val="00A24239"/>
    <w:rsid w:val="00A249FF"/>
    <w:rsid w:val="00A24C6E"/>
    <w:rsid w:val="00A252D8"/>
    <w:rsid w:val="00A25669"/>
    <w:rsid w:val="00A2572A"/>
    <w:rsid w:val="00A25887"/>
    <w:rsid w:val="00A25C34"/>
    <w:rsid w:val="00A26264"/>
    <w:rsid w:val="00A26285"/>
    <w:rsid w:val="00A27031"/>
    <w:rsid w:val="00A30851"/>
    <w:rsid w:val="00A311B7"/>
    <w:rsid w:val="00A31B98"/>
    <w:rsid w:val="00A32120"/>
    <w:rsid w:val="00A33886"/>
    <w:rsid w:val="00A350AD"/>
    <w:rsid w:val="00A35B1B"/>
    <w:rsid w:val="00A35BB5"/>
    <w:rsid w:val="00A421C7"/>
    <w:rsid w:val="00A42454"/>
    <w:rsid w:val="00A43C86"/>
    <w:rsid w:val="00A43DDC"/>
    <w:rsid w:val="00A43DE5"/>
    <w:rsid w:val="00A443AB"/>
    <w:rsid w:val="00A454A4"/>
    <w:rsid w:val="00A46617"/>
    <w:rsid w:val="00A46B16"/>
    <w:rsid w:val="00A46BE1"/>
    <w:rsid w:val="00A46DD0"/>
    <w:rsid w:val="00A46ED1"/>
    <w:rsid w:val="00A47122"/>
    <w:rsid w:val="00A500E8"/>
    <w:rsid w:val="00A50600"/>
    <w:rsid w:val="00A518F3"/>
    <w:rsid w:val="00A5193B"/>
    <w:rsid w:val="00A5265F"/>
    <w:rsid w:val="00A52DCF"/>
    <w:rsid w:val="00A5303D"/>
    <w:rsid w:val="00A533F7"/>
    <w:rsid w:val="00A54323"/>
    <w:rsid w:val="00A548BF"/>
    <w:rsid w:val="00A54A95"/>
    <w:rsid w:val="00A56458"/>
    <w:rsid w:val="00A56DC9"/>
    <w:rsid w:val="00A573F4"/>
    <w:rsid w:val="00A606EF"/>
    <w:rsid w:val="00A62A6D"/>
    <w:rsid w:val="00A62D26"/>
    <w:rsid w:val="00A637B0"/>
    <w:rsid w:val="00A64157"/>
    <w:rsid w:val="00A6436C"/>
    <w:rsid w:val="00A64BEA"/>
    <w:rsid w:val="00A64D4F"/>
    <w:rsid w:val="00A652A8"/>
    <w:rsid w:val="00A6694D"/>
    <w:rsid w:val="00A66A72"/>
    <w:rsid w:val="00A67A8C"/>
    <w:rsid w:val="00A67AB5"/>
    <w:rsid w:val="00A67DAF"/>
    <w:rsid w:val="00A7254F"/>
    <w:rsid w:val="00A7308B"/>
    <w:rsid w:val="00A73D28"/>
    <w:rsid w:val="00A7433F"/>
    <w:rsid w:val="00A757D6"/>
    <w:rsid w:val="00A75C1E"/>
    <w:rsid w:val="00A75EEA"/>
    <w:rsid w:val="00A762D7"/>
    <w:rsid w:val="00A80331"/>
    <w:rsid w:val="00A80518"/>
    <w:rsid w:val="00A807B9"/>
    <w:rsid w:val="00A81C11"/>
    <w:rsid w:val="00A81CA4"/>
    <w:rsid w:val="00A821A1"/>
    <w:rsid w:val="00A825A5"/>
    <w:rsid w:val="00A8274A"/>
    <w:rsid w:val="00A82D05"/>
    <w:rsid w:val="00A83B6A"/>
    <w:rsid w:val="00A84124"/>
    <w:rsid w:val="00A85167"/>
    <w:rsid w:val="00A85B27"/>
    <w:rsid w:val="00A85E2B"/>
    <w:rsid w:val="00A86C12"/>
    <w:rsid w:val="00A931A4"/>
    <w:rsid w:val="00A932D3"/>
    <w:rsid w:val="00A93FDC"/>
    <w:rsid w:val="00A94561"/>
    <w:rsid w:val="00A94697"/>
    <w:rsid w:val="00A94C8D"/>
    <w:rsid w:val="00A94FA0"/>
    <w:rsid w:val="00A951A5"/>
    <w:rsid w:val="00A95427"/>
    <w:rsid w:val="00A9692C"/>
    <w:rsid w:val="00A97664"/>
    <w:rsid w:val="00A977B4"/>
    <w:rsid w:val="00A9792F"/>
    <w:rsid w:val="00AA040B"/>
    <w:rsid w:val="00AA0995"/>
    <w:rsid w:val="00AA0A49"/>
    <w:rsid w:val="00AA1734"/>
    <w:rsid w:val="00AA1F0B"/>
    <w:rsid w:val="00AA2215"/>
    <w:rsid w:val="00AA4B87"/>
    <w:rsid w:val="00AA4D49"/>
    <w:rsid w:val="00AA51BD"/>
    <w:rsid w:val="00AA63FA"/>
    <w:rsid w:val="00AB023E"/>
    <w:rsid w:val="00AB060E"/>
    <w:rsid w:val="00AB10AE"/>
    <w:rsid w:val="00AB28F6"/>
    <w:rsid w:val="00AB2BAA"/>
    <w:rsid w:val="00AB39BE"/>
    <w:rsid w:val="00AB4125"/>
    <w:rsid w:val="00AB4175"/>
    <w:rsid w:val="00AB6160"/>
    <w:rsid w:val="00AB79AC"/>
    <w:rsid w:val="00AB7B41"/>
    <w:rsid w:val="00AB7FF4"/>
    <w:rsid w:val="00AC0362"/>
    <w:rsid w:val="00AC1171"/>
    <w:rsid w:val="00AC1841"/>
    <w:rsid w:val="00AC25E3"/>
    <w:rsid w:val="00AC2703"/>
    <w:rsid w:val="00AC33D6"/>
    <w:rsid w:val="00AC4401"/>
    <w:rsid w:val="00AC497C"/>
    <w:rsid w:val="00AC510D"/>
    <w:rsid w:val="00AC72F9"/>
    <w:rsid w:val="00AD01DD"/>
    <w:rsid w:val="00AD0D72"/>
    <w:rsid w:val="00AD0E7C"/>
    <w:rsid w:val="00AD0F85"/>
    <w:rsid w:val="00AD10F8"/>
    <w:rsid w:val="00AD130F"/>
    <w:rsid w:val="00AD170D"/>
    <w:rsid w:val="00AD27E6"/>
    <w:rsid w:val="00AD2BF0"/>
    <w:rsid w:val="00AD2F65"/>
    <w:rsid w:val="00AD3EE5"/>
    <w:rsid w:val="00AD548F"/>
    <w:rsid w:val="00AD62D1"/>
    <w:rsid w:val="00AD69D3"/>
    <w:rsid w:val="00AD71E0"/>
    <w:rsid w:val="00AD7829"/>
    <w:rsid w:val="00AD7E4B"/>
    <w:rsid w:val="00AE089A"/>
    <w:rsid w:val="00AE09B1"/>
    <w:rsid w:val="00AE12AE"/>
    <w:rsid w:val="00AE1BB3"/>
    <w:rsid w:val="00AE29CF"/>
    <w:rsid w:val="00AE52F1"/>
    <w:rsid w:val="00AE5EA8"/>
    <w:rsid w:val="00AE6DD8"/>
    <w:rsid w:val="00AE7205"/>
    <w:rsid w:val="00AE7389"/>
    <w:rsid w:val="00AE75D1"/>
    <w:rsid w:val="00AE763B"/>
    <w:rsid w:val="00AF0B33"/>
    <w:rsid w:val="00AF144A"/>
    <w:rsid w:val="00AF2395"/>
    <w:rsid w:val="00AF2C55"/>
    <w:rsid w:val="00AF3809"/>
    <w:rsid w:val="00AF4589"/>
    <w:rsid w:val="00AF4C3E"/>
    <w:rsid w:val="00AF6BE7"/>
    <w:rsid w:val="00AF7106"/>
    <w:rsid w:val="00AF7283"/>
    <w:rsid w:val="00AF7AAF"/>
    <w:rsid w:val="00B00137"/>
    <w:rsid w:val="00B00F0E"/>
    <w:rsid w:val="00B01376"/>
    <w:rsid w:val="00B0257C"/>
    <w:rsid w:val="00B02E95"/>
    <w:rsid w:val="00B03454"/>
    <w:rsid w:val="00B03707"/>
    <w:rsid w:val="00B03CC3"/>
    <w:rsid w:val="00B03D89"/>
    <w:rsid w:val="00B04946"/>
    <w:rsid w:val="00B04C24"/>
    <w:rsid w:val="00B0584C"/>
    <w:rsid w:val="00B05BEB"/>
    <w:rsid w:val="00B06133"/>
    <w:rsid w:val="00B06E98"/>
    <w:rsid w:val="00B0704F"/>
    <w:rsid w:val="00B077FF"/>
    <w:rsid w:val="00B07E66"/>
    <w:rsid w:val="00B10974"/>
    <w:rsid w:val="00B10D63"/>
    <w:rsid w:val="00B10D86"/>
    <w:rsid w:val="00B123EB"/>
    <w:rsid w:val="00B127DB"/>
    <w:rsid w:val="00B1481D"/>
    <w:rsid w:val="00B14BEC"/>
    <w:rsid w:val="00B1533A"/>
    <w:rsid w:val="00B15BA5"/>
    <w:rsid w:val="00B16021"/>
    <w:rsid w:val="00B163F3"/>
    <w:rsid w:val="00B1640B"/>
    <w:rsid w:val="00B16EAB"/>
    <w:rsid w:val="00B21210"/>
    <w:rsid w:val="00B2395B"/>
    <w:rsid w:val="00B24FE7"/>
    <w:rsid w:val="00B2580F"/>
    <w:rsid w:val="00B2594E"/>
    <w:rsid w:val="00B26C55"/>
    <w:rsid w:val="00B27005"/>
    <w:rsid w:val="00B27AF5"/>
    <w:rsid w:val="00B30484"/>
    <w:rsid w:val="00B31291"/>
    <w:rsid w:val="00B3177C"/>
    <w:rsid w:val="00B353E1"/>
    <w:rsid w:val="00B360CC"/>
    <w:rsid w:val="00B3721A"/>
    <w:rsid w:val="00B37801"/>
    <w:rsid w:val="00B37EEC"/>
    <w:rsid w:val="00B40278"/>
    <w:rsid w:val="00B40536"/>
    <w:rsid w:val="00B40CBA"/>
    <w:rsid w:val="00B40E5C"/>
    <w:rsid w:val="00B4139D"/>
    <w:rsid w:val="00B4169C"/>
    <w:rsid w:val="00B430A9"/>
    <w:rsid w:val="00B4428F"/>
    <w:rsid w:val="00B44B2B"/>
    <w:rsid w:val="00B473A5"/>
    <w:rsid w:val="00B50D82"/>
    <w:rsid w:val="00B5154E"/>
    <w:rsid w:val="00B51ADA"/>
    <w:rsid w:val="00B51D92"/>
    <w:rsid w:val="00B52809"/>
    <w:rsid w:val="00B53487"/>
    <w:rsid w:val="00B54280"/>
    <w:rsid w:val="00B542FD"/>
    <w:rsid w:val="00B5556D"/>
    <w:rsid w:val="00B55C9A"/>
    <w:rsid w:val="00B572E1"/>
    <w:rsid w:val="00B57611"/>
    <w:rsid w:val="00B57D13"/>
    <w:rsid w:val="00B60466"/>
    <w:rsid w:val="00B61D77"/>
    <w:rsid w:val="00B630D9"/>
    <w:rsid w:val="00B63739"/>
    <w:rsid w:val="00B63952"/>
    <w:rsid w:val="00B64802"/>
    <w:rsid w:val="00B659B1"/>
    <w:rsid w:val="00B66EA2"/>
    <w:rsid w:val="00B672E2"/>
    <w:rsid w:val="00B67872"/>
    <w:rsid w:val="00B67BF6"/>
    <w:rsid w:val="00B67E75"/>
    <w:rsid w:val="00B704C6"/>
    <w:rsid w:val="00B71070"/>
    <w:rsid w:val="00B71613"/>
    <w:rsid w:val="00B7165F"/>
    <w:rsid w:val="00B71934"/>
    <w:rsid w:val="00B72A9D"/>
    <w:rsid w:val="00B7305D"/>
    <w:rsid w:val="00B73353"/>
    <w:rsid w:val="00B74C69"/>
    <w:rsid w:val="00B75386"/>
    <w:rsid w:val="00B76E28"/>
    <w:rsid w:val="00B76F32"/>
    <w:rsid w:val="00B80784"/>
    <w:rsid w:val="00B80BAC"/>
    <w:rsid w:val="00B82804"/>
    <w:rsid w:val="00B82A98"/>
    <w:rsid w:val="00B82EF1"/>
    <w:rsid w:val="00B83252"/>
    <w:rsid w:val="00B85429"/>
    <w:rsid w:val="00B85777"/>
    <w:rsid w:val="00B87F26"/>
    <w:rsid w:val="00B9035E"/>
    <w:rsid w:val="00B910EA"/>
    <w:rsid w:val="00B91176"/>
    <w:rsid w:val="00B91664"/>
    <w:rsid w:val="00B9256E"/>
    <w:rsid w:val="00B92797"/>
    <w:rsid w:val="00B9292B"/>
    <w:rsid w:val="00B9341B"/>
    <w:rsid w:val="00B93934"/>
    <w:rsid w:val="00B93EF2"/>
    <w:rsid w:val="00B94467"/>
    <w:rsid w:val="00B94798"/>
    <w:rsid w:val="00B95FE1"/>
    <w:rsid w:val="00B9688C"/>
    <w:rsid w:val="00B9692A"/>
    <w:rsid w:val="00B96C11"/>
    <w:rsid w:val="00B97024"/>
    <w:rsid w:val="00BA04D8"/>
    <w:rsid w:val="00BA1531"/>
    <w:rsid w:val="00BA1D34"/>
    <w:rsid w:val="00BA4869"/>
    <w:rsid w:val="00BA4A26"/>
    <w:rsid w:val="00BA5E59"/>
    <w:rsid w:val="00BA5FE0"/>
    <w:rsid w:val="00BA6BC3"/>
    <w:rsid w:val="00BA7556"/>
    <w:rsid w:val="00BA7702"/>
    <w:rsid w:val="00BB03EC"/>
    <w:rsid w:val="00BB10C2"/>
    <w:rsid w:val="00BB1599"/>
    <w:rsid w:val="00BB15BB"/>
    <w:rsid w:val="00BB1D15"/>
    <w:rsid w:val="00BB1E01"/>
    <w:rsid w:val="00BB2141"/>
    <w:rsid w:val="00BB21F5"/>
    <w:rsid w:val="00BB241D"/>
    <w:rsid w:val="00BB25D8"/>
    <w:rsid w:val="00BB3131"/>
    <w:rsid w:val="00BB322E"/>
    <w:rsid w:val="00BB3C8E"/>
    <w:rsid w:val="00BB3CF4"/>
    <w:rsid w:val="00BB5493"/>
    <w:rsid w:val="00BB55B6"/>
    <w:rsid w:val="00BB5BFA"/>
    <w:rsid w:val="00BB6B50"/>
    <w:rsid w:val="00BB7065"/>
    <w:rsid w:val="00BB72BA"/>
    <w:rsid w:val="00BB7752"/>
    <w:rsid w:val="00BB7B3E"/>
    <w:rsid w:val="00BC10AA"/>
    <w:rsid w:val="00BC157B"/>
    <w:rsid w:val="00BC18A9"/>
    <w:rsid w:val="00BC215C"/>
    <w:rsid w:val="00BC2248"/>
    <w:rsid w:val="00BC61A5"/>
    <w:rsid w:val="00BC6CE4"/>
    <w:rsid w:val="00BC6FB3"/>
    <w:rsid w:val="00BC7A5C"/>
    <w:rsid w:val="00BD0655"/>
    <w:rsid w:val="00BD1B3D"/>
    <w:rsid w:val="00BD1E05"/>
    <w:rsid w:val="00BD2B5D"/>
    <w:rsid w:val="00BD40E7"/>
    <w:rsid w:val="00BD54B0"/>
    <w:rsid w:val="00BD6423"/>
    <w:rsid w:val="00BE2E80"/>
    <w:rsid w:val="00BE47BB"/>
    <w:rsid w:val="00BE58AC"/>
    <w:rsid w:val="00BE605C"/>
    <w:rsid w:val="00BE6122"/>
    <w:rsid w:val="00BF16F7"/>
    <w:rsid w:val="00BF1711"/>
    <w:rsid w:val="00BF29B1"/>
    <w:rsid w:val="00BF33AC"/>
    <w:rsid w:val="00BF3444"/>
    <w:rsid w:val="00BF3588"/>
    <w:rsid w:val="00BF43E8"/>
    <w:rsid w:val="00BF559C"/>
    <w:rsid w:val="00BF79A7"/>
    <w:rsid w:val="00C00137"/>
    <w:rsid w:val="00C00C08"/>
    <w:rsid w:val="00C014E9"/>
    <w:rsid w:val="00C02438"/>
    <w:rsid w:val="00C02961"/>
    <w:rsid w:val="00C03690"/>
    <w:rsid w:val="00C03A05"/>
    <w:rsid w:val="00C040CE"/>
    <w:rsid w:val="00C0541B"/>
    <w:rsid w:val="00C05CAF"/>
    <w:rsid w:val="00C06F33"/>
    <w:rsid w:val="00C0793E"/>
    <w:rsid w:val="00C07A37"/>
    <w:rsid w:val="00C10208"/>
    <w:rsid w:val="00C13BAF"/>
    <w:rsid w:val="00C14169"/>
    <w:rsid w:val="00C1429B"/>
    <w:rsid w:val="00C153CD"/>
    <w:rsid w:val="00C15563"/>
    <w:rsid w:val="00C156C7"/>
    <w:rsid w:val="00C15A12"/>
    <w:rsid w:val="00C17546"/>
    <w:rsid w:val="00C175B9"/>
    <w:rsid w:val="00C2073A"/>
    <w:rsid w:val="00C2089C"/>
    <w:rsid w:val="00C22C5E"/>
    <w:rsid w:val="00C22F07"/>
    <w:rsid w:val="00C23251"/>
    <w:rsid w:val="00C2343E"/>
    <w:rsid w:val="00C23FF9"/>
    <w:rsid w:val="00C244A6"/>
    <w:rsid w:val="00C245A1"/>
    <w:rsid w:val="00C258F3"/>
    <w:rsid w:val="00C25A40"/>
    <w:rsid w:val="00C2609F"/>
    <w:rsid w:val="00C265DA"/>
    <w:rsid w:val="00C27E0F"/>
    <w:rsid w:val="00C30D0D"/>
    <w:rsid w:val="00C30F07"/>
    <w:rsid w:val="00C31B8B"/>
    <w:rsid w:val="00C32162"/>
    <w:rsid w:val="00C32B51"/>
    <w:rsid w:val="00C32E8B"/>
    <w:rsid w:val="00C33089"/>
    <w:rsid w:val="00C33223"/>
    <w:rsid w:val="00C340B6"/>
    <w:rsid w:val="00C349C2"/>
    <w:rsid w:val="00C34A03"/>
    <w:rsid w:val="00C34B71"/>
    <w:rsid w:val="00C362D8"/>
    <w:rsid w:val="00C36504"/>
    <w:rsid w:val="00C36DD2"/>
    <w:rsid w:val="00C3702A"/>
    <w:rsid w:val="00C404AF"/>
    <w:rsid w:val="00C40929"/>
    <w:rsid w:val="00C41138"/>
    <w:rsid w:val="00C42D7F"/>
    <w:rsid w:val="00C433DE"/>
    <w:rsid w:val="00C43715"/>
    <w:rsid w:val="00C43AA5"/>
    <w:rsid w:val="00C43D7B"/>
    <w:rsid w:val="00C444D0"/>
    <w:rsid w:val="00C45DDE"/>
    <w:rsid w:val="00C47230"/>
    <w:rsid w:val="00C4793E"/>
    <w:rsid w:val="00C47D86"/>
    <w:rsid w:val="00C47EF4"/>
    <w:rsid w:val="00C507EA"/>
    <w:rsid w:val="00C51072"/>
    <w:rsid w:val="00C5123C"/>
    <w:rsid w:val="00C52813"/>
    <w:rsid w:val="00C53472"/>
    <w:rsid w:val="00C53D32"/>
    <w:rsid w:val="00C54284"/>
    <w:rsid w:val="00C549BE"/>
    <w:rsid w:val="00C550D5"/>
    <w:rsid w:val="00C57D77"/>
    <w:rsid w:val="00C607A4"/>
    <w:rsid w:val="00C60C3F"/>
    <w:rsid w:val="00C61296"/>
    <w:rsid w:val="00C6149D"/>
    <w:rsid w:val="00C62C15"/>
    <w:rsid w:val="00C63D0F"/>
    <w:rsid w:val="00C63D99"/>
    <w:rsid w:val="00C64628"/>
    <w:rsid w:val="00C64E73"/>
    <w:rsid w:val="00C655AF"/>
    <w:rsid w:val="00C66A9F"/>
    <w:rsid w:val="00C67092"/>
    <w:rsid w:val="00C672EF"/>
    <w:rsid w:val="00C67CB3"/>
    <w:rsid w:val="00C67FA9"/>
    <w:rsid w:val="00C7008F"/>
    <w:rsid w:val="00C70D06"/>
    <w:rsid w:val="00C712FA"/>
    <w:rsid w:val="00C71C86"/>
    <w:rsid w:val="00C73693"/>
    <w:rsid w:val="00C74CC2"/>
    <w:rsid w:val="00C74F17"/>
    <w:rsid w:val="00C75180"/>
    <w:rsid w:val="00C7633F"/>
    <w:rsid w:val="00C763C3"/>
    <w:rsid w:val="00C77C6B"/>
    <w:rsid w:val="00C81037"/>
    <w:rsid w:val="00C81573"/>
    <w:rsid w:val="00C8166B"/>
    <w:rsid w:val="00C81B83"/>
    <w:rsid w:val="00C82502"/>
    <w:rsid w:val="00C829A4"/>
    <w:rsid w:val="00C844A0"/>
    <w:rsid w:val="00C84B08"/>
    <w:rsid w:val="00C9027B"/>
    <w:rsid w:val="00C91F3A"/>
    <w:rsid w:val="00C927E4"/>
    <w:rsid w:val="00C92CDB"/>
    <w:rsid w:val="00C933DD"/>
    <w:rsid w:val="00C93B4F"/>
    <w:rsid w:val="00C94F6E"/>
    <w:rsid w:val="00C95700"/>
    <w:rsid w:val="00C960C1"/>
    <w:rsid w:val="00C96F73"/>
    <w:rsid w:val="00C973CD"/>
    <w:rsid w:val="00C97911"/>
    <w:rsid w:val="00C97A14"/>
    <w:rsid w:val="00C97BCD"/>
    <w:rsid w:val="00CA02AC"/>
    <w:rsid w:val="00CA1123"/>
    <w:rsid w:val="00CA148B"/>
    <w:rsid w:val="00CA1B37"/>
    <w:rsid w:val="00CA1F30"/>
    <w:rsid w:val="00CA233E"/>
    <w:rsid w:val="00CA3865"/>
    <w:rsid w:val="00CA3A74"/>
    <w:rsid w:val="00CA3F80"/>
    <w:rsid w:val="00CA4AC2"/>
    <w:rsid w:val="00CA615E"/>
    <w:rsid w:val="00CA65A3"/>
    <w:rsid w:val="00CA6BBA"/>
    <w:rsid w:val="00CA7306"/>
    <w:rsid w:val="00CA7D07"/>
    <w:rsid w:val="00CB089F"/>
    <w:rsid w:val="00CB124E"/>
    <w:rsid w:val="00CB21F1"/>
    <w:rsid w:val="00CB23D7"/>
    <w:rsid w:val="00CB2B91"/>
    <w:rsid w:val="00CB2D39"/>
    <w:rsid w:val="00CB32D4"/>
    <w:rsid w:val="00CB3C61"/>
    <w:rsid w:val="00CB4B37"/>
    <w:rsid w:val="00CB5009"/>
    <w:rsid w:val="00CB5B42"/>
    <w:rsid w:val="00CB6AE2"/>
    <w:rsid w:val="00CB6DA7"/>
    <w:rsid w:val="00CB6E56"/>
    <w:rsid w:val="00CB6ED3"/>
    <w:rsid w:val="00CB79CF"/>
    <w:rsid w:val="00CC0960"/>
    <w:rsid w:val="00CC0AA1"/>
    <w:rsid w:val="00CC0B7B"/>
    <w:rsid w:val="00CC0C36"/>
    <w:rsid w:val="00CC1E32"/>
    <w:rsid w:val="00CC2CFE"/>
    <w:rsid w:val="00CC4088"/>
    <w:rsid w:val="00CC4909"/>
    <w:rsid w:val="00CC666A"/>
    <w:rsid w:val="00CC6CF5"/>
    <w:rsid w:val="00CC6DF2"/>
    <w:rsid w:val="00CC7EF5"/>
    <w:rsid w:val="00CD0932"/>
    <w:rsid w:val="00CD0C0E"/>
    <w:rsid w:val="00CD0FD4"/>
    <w:rsid w:val="00CD1BDD"/>
    <w:rsid w:val="00CD27E1"/>
    <w:rsid w:val="00CD2D83"/>
    <w:rsid w:val="00CD50D6"/>
    <w:rsid w:val="00CD57C9"/>
    <w:rsid w:val="00CD674B"/>
    <w:rsid w:val="00CD7064"/>
    <w:rsid w:val="00CD743C"/>
    <w:rsid w:val="00CE11F0"/>
    <w:rsid w:val="00CE1862"/>
    <w:rsid w:val="00CE1FE5"/>
    <w:rsid w:val="00CE27EE"/>
    <w:rsid w:val="00CE294E"/>
    <w:rsid w:val="00CE2E59"/>
    <w:rsid w:val="00CE374E"/>
    <w:rsid w:val="00CE4E48"/>
    <w:rsid w:val="00CE5B52"/>
    <w:rsid w:val="00CE682E"/>
    <w:rsid w:val="00CE7841"/>
    <w:rsid w:val="00CF0AC4"/>
    <w:rsid w:val="00CF1115"/>
    <w:rsid w:val="00CF19D2"/>
    <w:rsid w:val="00CF1C48"/>
    <w:rsid w:val="00CF351F"/>
    <w:rsid w:val="00CF6553"/>
    <w:rsid w:val="00CF778C"/>
    <w:rsid w:val="00D01452"/>
    <w:rsid w:val="00D03A8A"/>
    <w:rsid w:val="00D040CE"/>
    <w:rsid w:val="00D049F1"/>
    <w:rsid w:val="00D04A3A"/>
    <w:rsid w:val="00D04A77"/>
    <w:rsid w:val="00D04F80"/>
    <w:rsid w:val="00D0554C"/>
    <w:rsid w:val="00D06030"/>
    <w:rsid w:val="00D07179"/>
    <w:rsid w:val="00D072A2"/>
    <w:rsid w:val="00D1003A"/>
    <w:rsid w:val="00D12DF0"/>
    <w:rsid w:val="00D13697"/>
    <w:rsid w:val="00D14068"/>
    <w:rsid w:val="00D14272"/>
    <w:rsid w:val="00D14FCD"/>
    <w:rsid w:val="00D153D6"/>
    <w:rsid w:val="00D15B75"/>
    <w:rsid w:val="00D17CB2"/>
    <w:rsid w:val="00D20FFC"/>
    <w:rsid w:val="00D21A19"/>
    <w:rsid w:val="00D2238B"/>
    <w:rsid w:val="00D227FD"/>
    <w:rsid w:val="00D22DF7"/>
    <w:rsid w:val="00D24285"/>
    <w:rsid w:val="00D24F31"/>
    <w:rsid w:val="00D250CD"/>
    <w:rsid w:val="00D256D2"/>
    <w:rsid w:val="00D26B3A"/>
    <w:rsid w:val="00D27EE1"/>
    <w:rsid w:val="00D30571"/>
    <w:rsid w:val="00D31853"/>
    <w:rsid w:val="00D319B3"/>
    <w:rsid w:val="00D32A10"/>
    <w:rsid w:val="00D33582"/>
    <w:rsid w:val="00D34287"/>
    <w:rsid w:val="00D34566"/>
    <w:rsid w:val="00D3483B"/>
    <w:rsid w:val="00D35530"/>
    <w:rsid w:val="00D35FC6"/>
    <w:rsid w:val="00D361C7"/>
    <w:rsid w:val="00D361E9"/>
    <w:rsid w:val="00D372A5"/>
    <w:rsid w:val="00D375E3"/>
    <w:rsid w:val="00D37A1A"/>
    <w:rsid w:val="00D37D99"/>
    <w:rsid w:val="00D37F2D"/>
    <w:rsid w:val="00D40550"/>
    <w:rsid w:val="00D4076C"/>
    <w:rsid w:val="00D41581"/>
    <w:rsid w:val="00D42611"/>
    <w:rsid w:val="00D43244"/>
    <w:rsid w:val="00D44ED6"/>
    <w:rsid w:val="00D457F6"/>
    <w:rsid w:val="00D46179"/>
    <w:rsid w:val="00D46993"/>
    <w:rsid w:val="00D46D90"/>
    <w:rsid w:val="00D47CDF"/>
    <w:rsid w:val="00D50011"/>
    <w:rsid w:val="00D51BD7"/>
    <w:rsid w:val="00D52A77"/>
    <w:rsid w:val="00D53163"/>
    <w:rsid w:val="00D5383B"/>
    <w:rsid w:val="00D53966"/>
    <w:rsid w:val="00D541D3"/>
    <w:rsid w:val="00D55752"/>
    <w:rsid w:val="00D56B56"/>
    <w:rsid w:val="00D602DD"/>
    <w:rsid w:val="00D61A47"/>
    <w:rsid w:val="00D63216"/>
    <w:rsid w:val="00D6342E"/>
    <w:rsid w:val="00D6374F"/>
    <w:rsid w:val="00D63AB7"/>
    <w:rsid w:val="00D64AB9"/>
    <w:rsid w:val="00D64B87"/>
    <w:rsid w:val="00D673A4"/>
    <w:rsid w:val="00D701C9"/>
    <w:rsid w:val="00D7098D"/>
    <w:rsid w:val="00D722D2"/>
    <w:rsid w:val="00D72513"/>
    <w:rsid w:val="00D729FF"/>
    <w:rsid w:val="00D749C4"/>
    <w:rsid w:val="00D75D94"/>
    <w:rsid w:val="00D77373"/>
    <w:rsid w:val="00D800A3"/>
    <w:rsid w:val="00D80685"/>
    <w:rsid w:val="00D80BC4"/>
    <w:rsid w:val="00D80E54"/>
    <w:rsid w:val="00D827A2"/>
    <w:rsid w:val="00D83149"/>
    <w:rsid w:val="00D834C1"/>
    <w:rsid w:val="00D83BA5"/>
    <w:rsid w:val="00D84907"/>
    <w:rsid w:val="00D84985"/>
    <w:rsid w:val="00D84CA1"/>
    <w:rsid w:val="00D85524"/>
    <w:rsid w:val="00D85B7C"/>
    <w:rsid w:val="00D86F22"/>
    <w:rsid w:val="00D912D1"/>
    <w:rsid w:val="00D91D80"/>
    <w:rsid w:val="00D91F43"/>
    <w:rsid w:val="00D91F92"/>
    <w:rsid w:val="00D9274B"/>
    <w:rsid w:val="00D92A92"/>
    <w:rsid w:val="00D92B13"/>
    <w:rsid w:val="00D93EC9"/>
    <w:rsid w:val="00D94C07"/>
    <w:rsid w:val="00D95207"/>
    <w:rsid w:val="00D95945"/>
    <w:rsid w:val="00D96992"/>
    <w:rsid w:val="00D97F89"/>
    <w:rsid w:val="00DA0197"/>
    <w:rsid w:val="00DA0523"/>
    <w:rsid w:val="00DA13FC"/>
    <w:rsid w:val="00DA142F"/>
    <w:rsid w:val="00DA20DE"/>
    <w:rsid w:val="00DA21BF"/>
    <w:rsid w:val="00DA348B"/>
    <w:rsid w:val="00DA3E6B"/>
    <w:rsid w:val="00DA4538"/>
    <w:rsid w:val="00DA5808"/>
    <w:rsid w:val="00DA5A58"/>
    <w:rsid w:val="00DA61C5"/>
    <w:rsid w:val="00DA6794"/>
    <w:rsid w:val="00DA7365"/>
    <w:rsid w:val="00DA7910"/>
    <w:rsid w:val="00DB01E6"/>
    <w:rsid w:val="00DB207E"/>
    <w:rsid w:val="00DB2A9F"/>
    <w:rsid w:val="00DB366A"/>
    <w:rsid w:val="00DB3CC2"/>
    <w:rsid w:val="00DB41C4"/>
    <w:rsid w:val="00DB490C"/>
    <w:rsid w:val="00DB4EB7"/>
    <w:rsid w:val="00DB5A7D"/>
    <w:rsid w:val="00DB62EC"/>
    <w:rsid w:val="00DB6474"/>
    <w:rsid w:val="00DB6663"/>
    <w:rsid w:val="00DB7B14"/>
    <w:rsid w:val="00DC03A5"/>
    <w:rsid w:val="00DC1F37"/>
    <w:rsid w:val="00DC22B6"/>
    <w:rsid w:val="00DC3C10"/>
    <w:rsid w:val="00DC3EC0"/>
    <w:rsid w:val="00DC4FB4"/>
    <w:rsid w:val="00DC52E3"/>
    <w:rsid w:val="00DC5756"/>
    <w:rsid w:val="00DC60C2"/>
    <w:rsid w:val="00DC7E2B"/>
    <w:rsid w:val="00DD0BB8"/>
    <w:rsid w:val="00DD1513"/>
    <w:rsid w:val="00DD220C"/>
    <w:rsid w:val="00DD33D4"/>
    <w:rsid w:val="00DD3459"/>
    <w:rsid w:val="00DD369C"/>
    <w:rsid w:val="00DD3B07"/>
    <w:rsid w:val="00DD3D5A"/>
    <w:rsid w:val="00DD3F7D"/>
    <w:rsid w:val="00DD4716"/>
    <w:rsid w:val="00DD5599"/>
    <w:rsid w:val="00DD5D3C"/>
    <w:rsid w:val="00DD61A6"/>
    <w:rsid w:val="00DD6935"/>
    <w:rsid w:val="00DD6D2C"/>
    <w:rsid w:val="00DD6E31"/>
    <w:rsid w:val="00DD781F"/>
    <w:rsid w:val="00DD7C32"/>
    <w:rsid w:val="00DD7C3E"/>
    <w:rsid w:val="00DE060F"/>
    <w:rsid w:val="00DE13E9"/>
    <w:rsid w:val="00DE1622"/>
    <w:rsid w:val="00DE1C7A"/>
    <w:rsid w:val="00DE455E"/>
    <w:rsid w:val="00DE5AC2"/>
    <w:rsid w:val="00DE5E12"/>
    <w:rsid w:val="00DE6DA9"/>
    <w:rsid w:val="00DE78BE"/>
    <w:rsid w:val="00DE7DAE"/>
    <w:rsid w:val="00DF0050"/>
    <w:rsid w:val="00DF020C"/>
    <w:rsid w:val="00DF0E2C"/>
    <w:rsid w:val="00DF13E7"/>
    <w:rsid w:val="00DF1409"/>
    <w:rsid w:val="00DF1DB1"/>
    <w:rsid w:val="00DF1DE0"/>
    <w:rsid w:val="00DF2D7E"/>
    <w:rsid w:val="00DF3663"/>
    <w:rsid w:val="00DF3A92"/>
    <w:rsid w:val="00DF4267"/>
    <w:rsid w:val="00DF4655"/>
    <w:rsid w:val="00DF4816"/>
    <w:rsid w:val="00DF558A"/>
    <w:rsid w:val="00DF5BAB"/>
    <w:rsid w:val="00DF6208"/>
    <w:rsid w:val="00DF6A05"/>
    <w:rsid w:val="00DF6A19"/>
    <w:rsid w:val="00DF71B2"/>
    <w:rsid w:val="00DF7C8B"/>
    <w:rsid w:val="00E00C76"/>
    <w:rsid w:val="00E00CEC"/>
    <w:rsid w:val="00E00F3C"/>
    <w:rsid w:val="00E00F4D"/>
    <w:rsid w:val="00E015D8"/>
    <w:rsid w:val="00E021E8"/>
    <w:rsid w:val="00E0240C"/>
    <w:rsid w:val="00E03842"/>
    <w:rsid w:val="00E03884"/>
    <w:rsid w:val="00E03970"/>
    <w:rsid w:val="00E03D1E"/>
    <w:rsid w:val="00E03F35"/>
    <w:rsid w:val="00E055A9"/>
    <w:rsid w:val="00E0576A"/>
    <w:rsid w:val="00E0582D"/>
    <w:rsid w:val="00E0600B"/>
    <w:rsid w:val="00E07C56"/>
    <w:rsid w:val="00E10CA1"/>
    <w:rsid w:val="00E10D54"/>
    <w:rsid w:val="00E122F8"/>
    <w:rsid w:val="00E13D97"/>
    <w:rsid w:val="00E13E7E"/>
    <w:rsid w:val="00E14377"/>
    <w:rsid w:val="00E15575"/>
    <w:rsid w:val="00E15836"/>
    <w:rsid w:val="00E16160"/>
    <w:rsid w:val="00E16643"/>
    <w:rsid w:val="00E1691C"/>
    <w:rsid w:val="00E16B19"/>
    <w:rsid w:val="00E16BCD"/>
    <w:rsid w:val="00E16D03"/>
    <w:rsid w:val="00E1734A"/>
    <w:rsid w:val="00E174F8"/>
    <w:rsid w:val="00E1752F"/>
    <w:rsid w:val="00E17D5E"/>
    <w:rsid w:val="00E22EE6"/>
    <w:rsid w:val="00E2326B"/>
    <w:rsid w:val="00E2365D"/>
    <w:rsid w:val="00E23EEC"/>
    <w:rsid w:val="00E24BB4"/>
    <w:rsid w:val="00E251C1"/>
    <w:rsid w:val="00E2687F"/>
    <w:rsid w:val="00E26BF7"/>
    <w:rsid w:val="00E2703D"/>
    <w:rsid w:val="00E275C3"/>
    <w:rsid w:val="00E30362"/>
    <w:rsid w:val="00E31920"/>
    <w:rsid w:val="00E31D41"/>
    <w:rsid w:val="00E321BF"/>
    <w:rsid w:val="00E3233F"/>
    <w:rsid w:val="00E32AFA"/>
    <w:rsid w:val="00E32B1A"/>
    <w:rsid w:val="00E3450E"/>
    <w:rsid w:val="00E347B0"/>
    <w:rsid w:val="00E34F76"/>
    <w:rsid w:val="00E365CC"/>
    <w:rsid w:val="00E407B2"/>
    <w:rsid w:val="00E41DAF"/>
    <w:rsid w:val="00E42645"/>
    <w:rsid w:val="00E42A1A"/>
    <w:rsid w:val="00E43137"/>
    <w:rsid w:val="00E431EF"/>
    <w:rsid w:val="00E445EF"/>
    <w:rsid w:val="00E44E2C"/>
    <w:rsid w:val="00E45696"/>
    <w:rsid w:val="00E4671A"/>
    <w:rsid w:val="00E46FF6"/>
    <w:rsid w:val="00E47787"/>
    <w:rsid w:val="00E50CB4"/>
    <w:rsid w:val="00E5195F"/>
    <w:rsid w:val="00E52296"/>
    <w:rsid w:val="00E52397"/>
    <w:rsid w:val="00E52830"/>
    <w:rsid w:val="00E52FDC"/>
    <w:rsid w:val="00E5320C"/>
    <w:rsid w:val="00E54F59"/>
    <w:rsid w:val="00E55456"/>
    <w:rsid w:val="00E555A6"/>
    <w:rsid w:val="00E55C14"/>
    <w:rsid w:val="00E55D64"/>
    <w:rsid w:val="00E55DA4"/>
    <w:rsid w:val="00E56313"/>
    <w:rsid w:val="00E56ABA"/>
    <w:rsid w:val="00E56C15"/>
    <w:rsid w:val="00E574BB"/>
    <w:rsid w:val="00E577C4"/>
    <w:rsid w:val="00E603C6"/>
    <w:rsid w:val="00E60AC7"/>
    <w:rsid w:val="00E612C0"/>
    <w:rsid w:val="00E61BA5"/>
    <w:rsid w:val="00E63B25"/>
    <w:rsid w:val="00E63C8A"/>
    <w:rsid w:val="00E642AD"/>
    <w:rsid w:val="00E64E4F"/>
    <w:rsid w:val="00E656D4"/>
    <w:rsid w:val="00E6614E"/>
    <w:rsid w:val="00E6627C"/>
    <w:rsid w:val="00E66634"/>
    <w:rsid w:val="00E66ED5"/>
    <w:rsid w:val="00E670AE"/>
    <w:rsid w:val="00E67375"/>
    <w:rsid w:val="00E7090E"/>
    <w:rsid w:val="00E72542"/>
    <w:rsid w:val="00E72A34"/>
    <w:rsid w:val="00E72D66"/>
    <w:rsid w:val="00E733E1"/>
    <w:rsid w:val="00E746AD"/>
    <w:rsid w:val="00E74B12"/>
    <w:rsid w:val="00E74D00"/>
    <w:rsid w:val="00E74D0E"/>
    <w:rsid w:val="00E75135"/>
    <w:rsid w:val="00E75AB8"/>
    <w:rsid w:val="00E763F3"/>
    <w:rsid w:val="00E76856"/>
    <w:rsid w:val="00E76BD3"/>
    <w:rsid w:val="00E771AE"/>
    <w:rsid w:val="00E808FF"/>
    <w:rsid w:val="00E80E05"/>
    <w:rsid w:val="00E80EEB"/>
    <w:rsid w:val="00E814EB"/>
    <w:rsid w:val="00E81628"/>
    <w:rsid w:val="00E817EF"/>
    <w:rsid w:val="00E8235E"/>
    <w:rsid w:val="00E824B7"/>
    <w:rsid w:val="00E82D3C"/>
    <w:rsid w:val="00E83C42"/>
    <w:rsid w:val="00E84420"/>
    <w:rsid w:val="00E855D6"/>
    <w:rsid w:val="00E858AC"/>
    <w:rsid w:val="00E861B1"/>
    <w:rsid w:val="00E862C2"/>
    <w:rsid w:val="00E87365"/>
    <w:rsid w:val="00E87978"/>
    <w:rsid w:val="00E879E0"/>
    <w:rsid w:val="00E900CA"/>
    <w:rsid w:val="00E908BF"/>
    <w:rsid w:val="00E91D0D"/>
    <w:rsid w:val="00E91D46"/>
    <w:rsid w:val="00E9390B"/>
    <w:rsid w:val="00E955B4"/>
    <w:rsid w:val="00E95C12"/>
    <w:rsid w:val="00E9665A"/>
    <w:rsid w:val="00E97264"/>
    <w:rsid w:val="00E976A8"/>
    <w:rsid w:val="00EA079E"/>
    <w:rsid w:val="00EA1591"/>
    <w:rsid w:val="00EA1652"/>
    <w:rsid w:val="00EA19A4"/>
    <w:rsid w:val="00EA38F9"/>
    <w:rsid w:val="00EA4DC4"/>
    <w:rsid w:val="00EA5248"/>
    <w:rsid w:val="00EA5283"/>
    <w:rsid w:val="00EA528E"/>
    <w:rsid w:val="00EA5589"/>
    <w:rsid w:val="00EA5885"/>
    <w:rsid w:val="00EA5DE6"/>
    <w:rsid w:val="00EA70CA"/>
    <w:rsid w:val="00EA764D"/>
    <w:rsid w:val="00EA76A7"/>
    <w:rsid w:val="00EA7E49"/>
    <w:rsid w:val="00EB01F5"/>
    <w:rsid w:val="00EB02EA"/>
    <w:rsid w:val="00EB0BE7"/>
    <w:rsid w:val="00EB16F2"/>
    <w:rsid w:val="00EB1B00"/>
    <w:rsid w:val="00EB1D62"/>
    <w:rsid w:val="00EB2380"/>
    <w:rsid w:val="00EB2D69"/>
    <w:rsid w:val="00EB3339"/>
    <w:rsid w:val="00EB4314"/>
    <w:rsid w:val="00EB59E6"/>
    <w:rsid w:val="00EB6F39"/>
    <w:rsid w:val="00EB7842"/>
    <w:rsid w:val="00EC09DE"/>
    <w:rsid w:val="00EC1B3A"/>
    <w:rsid w:val="00EC1C07"/>
    <w:rsid w:val="00EC318B"/>
    <w:rsid w:val="00EC3382"/>
    <w:rsid w:val="00EC3B58"/>
    <w:rsid w:val="00EC56EB"/>
    <w:rsid w:val="00EC6693"/>
    <w:rsid w:val="00EC7E74"/>
    <w:rsid w:val="00ED179B"/>
    <w:rsid w:val="00ED1913"/>
    <w:rsid w:val="00ED269F"/>
    <w:rsid w:val="00ED30AF"/>
    <w:rsid w:val="00ED3320"/>
    <w:rsid w:val="00ED4822"/>
    <w:rsid w:val="00ED4FF7"/>
    <w:rsid w:val="00ED5208"/>
    <w:rsid w:val="00ED58AE"/>
    <w:rsid w:val="00ED6CD7"/>
    <w:rsid w:val="00ED6DE3"/>
    <w:rsid w:val="00EE3A2F"/>
    <w:rsid w:val="00EE45F0"/>
    <w:rsid w:val="00EE4959"/>
    <w:rsid w:val="00EE49C1"/>
    <w:rsid w:val="00EE4B16"/>
    <w:rsid w:val="00EE4E15"/>
    <w:rsid w:val="00EE4F42"/>
    <w:rsid w:val="00EE5221"/>
    <w:rsid w:val="00EE62FB"/>
    <w:rsid w:val="00EE6C50"/>
    <w:rsid w:val="00EF1E25"/>
    <w:rsid w:val="00EF1F80"/>
    <w:rsid w:val="00EF29A0"/>
    <w:rsid w:val="00EF2A1C"/>
    <w:rsid w:val="00EF2DCF"/>
    <w:rsid w:val="00EF3354"/>
    <w:rsid w:val="00EF4798"/>
    <w:rsid w:val="00EF4E8B"/>
    <w:rsid w:val="00EF5535"/>
    <w:rsid w:val="00EF5625"/>
    <w:rsid w:val="00EF570C"/>
    <w:rsid w:val="00EF701A"/>
    <w:rsid w:val="00EF7942"/>
    <w:rsid w:val="00EF7F65"/>
    <w:rsid w:val="00F0031D"/>
    <w:rsid w:val="00F00641"/>
    <w:rsid w:val="00F01AE7"/>
    <w:rsid w:val="00F03554"/>
    <w:rsid w:val="00F039C1"/>
    <w:rsid w:val="00F045C8"/>
    <w:rsid w:val="00F05845"/>
    <w:rsid w:val="00F0620A"/>
    <w:rsid w:val="00F06640"/>
    <w:rsid w:val="00F06A44"/>
    <w:rsid w:val="00F06E3C"/>
    <w:rsid w:val="00F07AC7"/>
    <w:rsid w:val="00F10497"/>
    <w:rsid w:val="00F10D66"/>
    <w:rsid w:val="00F110E9"/>
    <w:rsid w:val="00F133BB"/>
    <w:rsid w:val="00F133DD"/>
    <w:rsid w:val="00F13472"/>
    <w:rsid w:val="00F1451B"/>
    <w:rsid w:val="00F15EBE"/>
    <w:rsid w:val="00F17D8E"/>
    <w:rsid w:val="00F201F2"/>
    <w:rsid w:val="00F2180A"/>
    <w:rsid w:val="00F22E34"/>
    <w:rsid w:val="00F230F5"/>
    <w:rsid w:val="00F2347A"/>
    <w:rsid w:val="00F23BB0"/>
    <w:rsid w:val="00F23F0C"/>
    <w:rsid w:val="00F24151"/>
    <w:rsid w:val="00F25F27"/>
    <w:rsid w:val="00F262C0"/>
    <w:rsid w:val="00F26AE9"/>
    <w:rsid w:val="00F27261"/>
    <w:rsid w:val="00F315D7"/>
    <w:rsid w:val="00F31BAE"/>
    <w:rsid w:val="00F32C84"/>
    <w:rsid w:val="00F3354A"/>
    <w:rsid w:val="00F33A97"/>
    <w:rsid w:val="00F34C17"/>
    <w:rsid w:val="00F35805"/>
    <w:rsid w:val="00F35A15"/>
    <w:rsid w:val="00F37813"/>
    <w:rsid w:val="00F404C1"/>
    <w:rsid w:val="00F416E7"/>
    <w:rsid w:val="00F432A0"/>
    <w:rsid w:val="00F4522F"/>
    <w:rsid w:val="00F45A48"/>
    <w:rsid w:val="00F45EC2"/>
    <w:rsid w:val="00F471CD"/>
    <w:rsid w:val="00F5011B"/>
    <w:rsid w:val="00F516CE"/>
    <w:rsid w:val="00F51C79"/>
    <w:rsid w:val="00F51EC6"/>
    <w:rsid w:val="00F51FF4"/>
    <w:rsid w:val="00F52090"/>
    <w:rsid w:val="00F52445"/>
    <w:rsid w:val="00F5247D"/>
    <w:rsid w:val="00F52503"/>
    <w:rsid w:val="00F52776"/>
    <w:rsid w:val="00F53340"/>
    <w:rsid w:val="00F5370C"/>
    <w:rsid w:val="00F53CCF"/>
    <w:rsid w:val="00F5439A"/>
    <w:rsid w:val="00F544B5"/>
    <w:rsid w:val="00F55A58"/>
    <w:rsid w:val="00F55CB3"/>
    <w:rsid w:val="00F56CD2"/>
    <w:rsid w:val="00F60041"/>
    <w:rsid w:val="00F600D5"/>
    <w:rsid w:val="00F60469"/>
    <w:rsid w:val="00F60818"/>
    <w:rsid w:val="00F617BB"/>
    <w:rsid w:val="00F66033"/>
    <w:rsid w:val="00F6616D"/>
    <w:rsid w:val="00F67AE6"/>
    <w:rsid w:val="00F708F8"/>
    <w:rsid w:val="00F70BEA"/>
    <w:rsid w:val="00F712E6"/>
    <w:rsid w:val="00F719E6"/>
    <w:rsid w:val="00F7251A"/>
    <w:rsid w:val="00F72EAB"/>
    <w:rsid w:val="00F732B9"/>
    <w:rsid w:val="00F751E8"/>
    <w:rsid w:val="00F76617"/>
    <w:rsid w:val="00F76619"/>
    <w:rsid w:val="00F77784"/>
    <w:rsid w:val="00F778DF"/>
    <w:rsid w:val="00F80106"/>
    <w:rsid w:val="00F817B3"/>
    <w:rsid w:val="00F824CD"/>
    <w:rsid w:val="00F82A8A"/>
    <w:rsid w:val="00F82C81"/>
    <w:rsid w:val="00F82D5D"/>
    <w:rsid w:val="00F831FA"/>
    <w:rsid w:val="00F848AC"/>
    <w:rsid w:val="00F85F28"/>
    <w:rsid w:val="00F86E65"/>
    <w:rsid w:val="00F87130"/>
    <w:rsid w:val="00F8716A"/>
    <w:rsid w:val="00F871B3"/>
    <w:rsid w:val="00F8738F"/>
    <w:rsid w:val="00F903D3"/>
    <w:rsid w:val="00F9063F"/>
    <w:rsid w:val="00F92312"/>
    <w:rsid w:val="00F92E47"/>
    <w:rsid w:val="00F93322"/>
    <w:rsid w:val="00F9344E"/>
    <w:rsid w:val="00F946F4"/>
    <w:rsid w:val="00F94782"/>
    <w:rsid w:val="00F948BB"/>
    <w:rsid w:val="00F959D4"/>
    <w:rsid w:val="00F95B02"/>
    <w:rsid w:val="00F95D6E"/>
    <w:rsid w:val="00F964BC"/>
    <w:rsid w:val="00F96B7A"/>
    <w:rsid w:val="00F96BBB"/>
    <w:rsid w:val="00FA122A"/>
    <w:rsid w:val="00FA1FC7"/>
    <w:rsid w:val="00FA29F4"/>
    <w:rsid w:val="00FA2E67"/>
    <w:rsid w:val="00FA3A24"/>
    <w:rsid w:val="00FA4D40"/>
    <w:rsid w:val="00FB0524"/>
    <w:rsid w:val="00FB08DD"/>
    <w:rsid w:val="00FB1122"/>
    <w:rsid w:val="00FB260D"/>
    <w:rsid w:val="00FB2878"/>
    <w:rsid w:val="00FB30E9"/>
    <w:rsid w:val="00FB3526"/>
    <w:rsid w:val="00FB376F"/>
    <w:rsid w:val="00FB437C"/>
    <w:rsid w:val="00FB5FF0"/>
    <w:rsid w:val="00FC1CC6"/>
    <w:rsid w:val="00FC1FF8"/>
    <w:rsid w:val="00FC2441"/>
    <w:rsid w:val="00FC2DE5"/>
    <w:rsid w:val="00FC3E80"/>
    <w:rsid w:val="00FC43A3"/>
    <w:rsid w:val="00FC4683"/>
    <w:rsid w:val="00FC5729"/>
    <w:rsid w:val="00FC6262"/>
    <w:rsid w:val="00FC638C"/>
    <w:rsid w:val="00FC671E"/>
    <w:rsid w:val="00FC6730"/>
    <w:rsid w:val="00FC696E"/>
    <w:rsid w:val="00FC7776"/>
    <w:rsid w:val="00FC77C7"/>
    <w:rsid w:val="00FD0F4B"/>
    <w:rsid w:val="00FD10BC"/>
    <w:rsid w:val="00FD150D"/>
    <w:rsid w:val="00FD1B78"/>
    <w:rsid w:val="00FD34FE"/>
    <w:rsid w:val="00FD3D27"/>
    <w:rsid w:val="00FD3EE3"/>
    <w:rsid w:val="00FD4D48"/>
    <w:rsid w:val="00FD5963"/>
    <w:rsid w:val="00FD7B62"/>
    <w:rsid w:val="00FE0844"/>
    <w:rsid w:val="00FE25D9"/>
    <w:rsid w:val="00FE2FD9"/>
    <w:rsid w:val="00FE4E7F"/>
    <w:rsid w:val="00FE56BA"/>
    <w:rsid w:val="00FE601D"/>
    <w:rsid w:val="00FE612F"/>
    <w:rsid w:val="00FE63C0"/>
    <w:rsid w:val="00FE6A35"/>
    <w:rsid w:val="00FF0010"/>
    <w:rsid w:val="00FF0EEB"/>
    <w:rsid w:val="00FF196D"/>
    <w:rsid w:val="00FF23DF"/>
    <w:rsid w:val="00FF23EF"/>
    <w:rsid w:val="00FF264F"/>
    <w:rsid w:val="00FF2DDA"/>
    <w:rsid w:val="00FF3981"/>
    <w:rsid w:val="00FF3C73"/>
    <w:rsid w:val="00FF3DA1"/>
    <w:rsid w:val="00FF3DF3"/>
    <w:rsid w:val="00FF53A8"/>
    <w:rsid w:val="00FF59F7"/>
    <w:rsid w:val="00FF5DE0"/>
    <w:rsid w:val="00FF6526"/>
    <w:rsid w:val="00FF668E"/>
    <w:rsid w:val="00FF7224"/>
    <w:rsid w:val="00FF79B6"/>
    <w:rsid w:val="00FF7FB7"/>
    <w:rsid w:val="0A3A42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37F33E2"/>
  <w15:docId w15:val="{283EC883-5A8D-41DB-BDEF-27E3CEDB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1070"/>
    <w:pPr>
      <w:widowControl w:val="0"/>
      <w:autoSpaceDE w:val="0"/>
      <w:autoSpaceDN w:val="0"/>
      <w:adjustRightInd w:val="0"/>
      <w:ind w:firstLine="420"/>
    </w:pPr>
    <w:rPr>
      <w:rFonts w:ascii="宋体" w:eastAsia="黑体" w:hAnsi="宋体" w:cs="Times New Roman"/>
      <w:kern w:val="2"/>
      <w:sz w:val="24"/>
      <w:szCs w:val="24"/>
    </w:rPr>
  </w:style>
  <w:style w:type="paragraph" w:styleId="1">
    <w:name w:val="heading 1"/>
    <w:next w:val="a"/>
    <w:link w:val="10"/>
    <w:autoRedefine/>
    <w:uiPriority w:val="9"/>
    <w:qFormat/>
    <w:rsid w:val="00D63216"/>
    <w:pPr>
      <w:keepNext/>
      <w:keepLines/>
      <w:pBdr>
        <w:bottom w:val="thinThickMediumGap" w:sz="24" w:space="1" w:color="auto"/>
      </w:pBdr>
      <w:spacing w:beforeLines="100" w:before="326" w:afterLines="200" w:after="652" w:line="0" w:lineRule="atLeast"/>
      <w:jc w:val="center"/>
      <w:outlineLvl w:val="0"/>
    </w:pPr>
    <w:rPr>
      <w:rFonts w:ascii="华文隶书" w:eastAsia="黑体"/>
      <w:bCs/>
      <w:kern w:val="44"/>
      <w:sz w:val="44"/>
      <w:szCs w:val="44"/>
    </w:rPr>
  </w:style>
  <w:style w:type="paragraph" w:styleId="2">
    <w:name w:val="heading 2"/>
    <w:basedOn w:val="1"/>
    <w:next w:val="a"/>
    <w:link w:val="20"/>
    <w:autoRedefine/>
    <w:uiPriority w:val="9"/>
    <w:unhideWhenUsed/>
    <w:qFormat/>
    <w:rsid w:val="00586F0F"/>
    <w:pPr>
      <w:pBdr>
        <w:bottom w:val="none" w:sz="0" w:space="0" w:color="auto"/>
      </w:pBdr>
      <w:spacing w:beforeLines="50" w:before="163" w:afterLines="50" w:after="163"/>
      <w:jc w:val="left"/>
      <w:outlineLvl w:val="1"/>
    </w:pPr>
    <w:rPr>
      <w:rFonts w:hAnsiTheme="majorHAnsi" w:cstheme="majorBidi"/>
      <w:b/>
      <w:sz w:val="30"/>
      <w:szCs w:val="30"/>
    </w:rPr>
  </w:style>
  <w:style w:type="paragraph" w:styleId="3">
    <w:name w:val="heading 3"/>
    <w:next w:val="a"/>
    <w:link w:val="30"/>
    <w:autoRedefine/>
    <w:uiPriority w:val="9"/>
    <w:unhideWhenUsed/>
    <w:qFormat/>
    <w:rsid w:val="002A5F71"/>
    <w:pPr>
      <w:keepNext/>
      <w:keepLines/>
      <w:spacing w:beforeLines="50" w:before="163" w:afterLines="50" w:after="163" w:line="0" w:lineRule="atLeast"/>
      <w:outlineLvl w:val="2"/>
    </w:pPr>
    <w:rPr>
      <w:rFonts w:ascii="华文隶书" w:eastAsia="黑体" w:hAnsi="Calibri" w:cs="Times New Roman"/>
      <w:kern w:val="2"/>
      <w:sz w:val="24"/>
      <w:szCs w:val="24"/>
    </w:rPr>
  </w:style>
  <w:style w:type="paragraph" w:styleId="4">
    <w:name w:val="heading 4"/>
    <w:basedOn w:val="a"/>
    <w:next w:val="a"/>
    <w:link w:val="40"/>
    <w:uiPriority w:val="9"/>
    <w:unhideWhenUsed/>
    <w:qFormat/>
    <w:rsid w:val="0075335E"/>
    <w:pPr>
      <w:keepNext/>
      <w:keepLines/>
      <w:spacing w:line="240" w:lineRule="atLeast"/>
      <w:outlineLvl w:val="3"/>
    </w:pPr>
    <w:rPr>
      <w:rFonts w:asciiTheme="majorHAnsi" w:hAnsiTheme="majorHAnsi" w:cstheme="majorBidi"/>
      <w:b/>
      <w:bCs/>
      <w:sz w:val="2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firstLine="0"/>
    </w:pPr>
    <w:rPr>
      <w:rFonts w:asciiTheme="minorHAnsi" w:eastAsiaTheme="minorEastAsia" w:hAnsiTheme="minorHAnsi" w:cstheme="minorBidi"/>
      <w:sz w:val="21"/>
      <w:szCs w:val="22"/>
    </w:rPr>
  </w:style>
  <w:style w:type="paragraph" w:styleId="a3">
    <w:name w:val="caption"/>
    <w:basedOn w:val="a"/>
    <w:next w:val="a"/>
    <w:uiPriority w:val="35"/>
    <w:unhideWhenUsed/>
    <w:qFormat/>
    <w:pPr>
      <w:keepNext/>
      <w:spacing w:before="50"/>
      <w:ind w:firstLine="0"/>
    </w:pPr>
    <w:rPr>
      <w:rFonts w:asciiTheme="majorHAnsi" w:hAnsiTheme="majorHAnsi" w:cstheme="majorBidi"/>
    </w:rPr>
  </w:style>
  <w:style w:type="paragraph" w:styleId="a4">
    <w:name w:val="Document Map"/>
    <w:basedOn w:val="a"/>
    <w:link w:val="a5"/>
    <w:uiPriority w:val="99"/>
    <w:semiHidden/>
    <w:unhideWhenUsed/>
    <w:rPr>
      <w:szCs w:val="18"/>
    </w:rPr>
  </w:style>
  <w:style w:type="paragraph" w:styleId="TOC5">
    <w:name w:val="toc 5"/>
    <w:basedOn w:val="a"/>
    <w:next w:val="a"/>
    <w:uiPriority w:val="39"/>
    <w:unhideWhenUsed/>
    <w:pPr>
      <w:ind w:leftChars="800" w:left="1680" w:firstLine="0"/>
    </w:pPr>
    <w:rPr>
      <w:rFonts w:asciiTheme="minorHAnsi" w:eastAsiaTheme="minorEastAsia" w:hAnsiTheme="minorHAnsi" w:cstheme="minorBidi"/>
      <w:sz w:val="21"/>
      <w:szCs w:val="22"/>
    </w:rPr>
  </w:style>
  <w:style w:type="paragraph" w:styleId="TOC3">
    <w:name w:val="toc 3"/>
    <w:basedOn w:val="a"/>
    <w:next w:val="a"/>
    <w:uiPriority w:val="39"/>
    <w:unhideWhenUsed/>
    <w:qFormat/>
    <w:pPr>
      <w:tabs>
        <w:tab w:val="right" w:leader="dot" w:pos="4596"/>
      </w:tabs>
      <w:spacing w:line="0" w:lineRule="atLeast"/>
      <w:ind w:leftChars="400" w:left="960" w:firstLine="0"/>
    </w:pPr>
    <w:rPr>
      <w:rFonts w:ascii="方正姚体" w:eastAsia="方正姚体"/>
      <w:kern w:val="0"/>
      <w:sz w:val="21"/>
      <w:szCs w:val="21"/>
    </w:rPr>
  </w:style>
  <w:style w:type="paragraph" w:styleId="TOC8">
    <w:name w:val="toc 8"/>
    <w:basedOn w:val="a"/>
    <w:next w:val="a"/>
    <w:uiPriority w:val="39"/>
    <w:unhideWhenUsed/>
    <w:pPr>
      <w:ind w:leftChars="1400" w:left="2940" w:firstLine="0"/>
    </w:pPr>
    <w:rPr>
      <w:rFonts w:asciiTheme="minorHAnsi" w:eastAsiaTheme="minorEastAsia" w:hAnsiTheme="minorHAnsi" w:cstheme="minorBidi"/>
      <w:sz w:val="21"/>
      <w:szCs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snapToGrid w:val="0"/>
      <w:spacing w:before="120"/>
      <w:ind w:firstLine="0"/>
      <w:jc w:val="center"/>
    </w:pPr>
    <w:rPr>
      <w:sz w:val="21"/>
      <w:szCs w:val="21"/>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unhideWhenUsed/>
    <w:qFormat/>
    <w:pPr>
      <w:tabs>
        <w:tab w:val="right" w:leader="dot" w:pos="4596"/>
      </w:tabs>
      <w:spacing w:line="0" w:lineRule="atLeast"/>
      <w:ind w:firstLine="0"/>
      <w:jc w:val="center"/>
    </w:pPr>
    <w:rPr>
      <w:rFonts w:ascii="方正姚体" w:eastAsia="方正姚体"/>
      <w:sz w:val="21"/>
      <w:szCs w:val="21"/>
    </w:rPr>
  </w:style>
  <w:style w:type="paragraph" w:styleId="TOC4">
    <w:name w:val="toc 4"/>
    <w:basedOn w:val="a"/>
    <w:next w:val="a"/>
    <w:uiPriority w:val="39"/>
    <w:unhideWhenUsed/>
    <w:qFormat/>
    <w:pPr>
      <w:ind w:leftChars="600" w:left="1260" w:firstLine="0"/>
    </w:pPr>
    <w:rPr>
      <w:rFonts w:asciiTheme="minorHAnsi" w:eastAsiaTheme="minorEastAsia" w:hAnsiTheme="minorHAnsi" w:cstheme="minorBidi"/>
      <w:sz w:val="21"/>
      <w:szCs w:val="22"/>
    </w:rPr>
  </w:style>
  <w:style w:type="paragraph" w:styleId="TOC6">
    <w:name w:val="toc 6"/>
    <w:basedOn w:val="a"/>
    <w:next w:val="a"/>
    <w:uiPriority w:val="39"/>
    <w:unhideWhenUsed/>
    <w:pPr>
      <w:ind w:leftChars="1000" w:left="2100" w:firstLine="0"/>
    </w:pPr>
    <w:rPr>
      <w:rFonts w:asciiTheme="minorHAnsi" w:eastAsiaTheme="minorEastAsia" w:hAnsiTheme="minorHAnsi" w:cstheme="minorBidi"/>
      <w:sz w:val="21"/>
      <w:szCs w:val="22"/>
    </w:rPr>
  </w:style>
  <w:style w:type="paragraph" w:styleId="TOC2">
    <w:name w:val="toc 2"/>
    <w:basedOn w:val="a"/>
    <w:next w:val="a"/>
    <w:uiPriority w:val="39"/>
    <w:unhideWhenUsed/>
    <w:qFormat/>
    <w:pPr>
      <w:tabs>
        <w:tab w:val="right" w:leader="dot" w:pos="4596"/>
      </w:tabs>
      <w:spacing w:line="0" w:lineRule="atLeast"/>
      <w:ind w:leftChars="200" w:left="480" w:firstLine="0"/>
    </w:pPr>
    <w:rPr>
      <w:rFonts w:ascii="方正姚体" w:eastAsia="方正姚体"/>
      <w:sz w:val="21"/>
      <w:szCs w:val="21"/>
    </w:rPr>
  </w:style>
  <w:style w:type="paragraph" w:styleId="TOC9">
    <w:name w:val="toc 9"/>
    <w:basedOn w:val="a"/>
    <w:next w:val="a"/>
    <w:uiPriority w:val="39"/>
    <w:unhideWhenUsed/>
    <w:pPr>
      <w:ind w:leftChars="1600" w:left="3360" w:firstLine="0"/>
    </w:pPr>
    <w:rPr>
      <w:rFonts w:asciiTheme="minorHAnsi" w:eastAsiaTheme="minorEastAsia" w:hAnsiTheme="minorHAnsi" w:cstheme="minorBidi"/>
      <w:sz w:val="21"/>
      <w:szCs w:val="22"/>
    </w:r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cs="宋体"/>
      <w:kern w:val="0"/>
    </w:rPr>
  </w:style>
  <w:style w:type="paragraph" w:styleId="ac">
    <w:name w:val="Normal (Web)"/>
    <w:basedOn w:val="a"/>
    <w:uiPriority w:val="99"/>
    <w:semiHidden/>
    <w:unhideWhenUsed/>
    <w:pPr>
      <w:widowControl/>
      <w:spacing w:beforeAutospacing="1" w:afterAutospacing="1"/>
      <w:ind w:firstLine="0"/>
    </w:pPr>
    <w:rPr>
      <w:rFonts w:cs="宋体"/>
      <w:kern w:val="0"/>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Grid Accent 2"/>
    <w:basedOn w:val="a1"/>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1-2">
    <w:name w:val="Medium Shading 1 Accent 2"/>
    <w:basedOn w:val="a1"/>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e">
    <w:name w:val="Hyperlink"/>
    <w:basedOn w:val="a0"/>
    <w:uiPriority w:val="99"/>
    <w:unhideWhenUsed/>
    <w:qFormat/>
    <w:rPr>
      <w:color w:val="0000FF" w:themeColor="hyperlink"/>
      <w:u w:val="single"/>
    </w:rPr>
  </w:style>
  <w:style w:type="character" w:customStyle="1" w:styleId="10">
    <w:name w:val="标题 1 字符"/>
    <w:basedOn w:val="a0"/>
    <w:link w:val="1"/>
    <w:uiPriority w:val="9"/>
    <w:qFormat/>
    <w:rsid w:val="00D63216"/>
    <w:rPr>
      <w:rFonts w:ascii="华文隶书" w:eastAsia="黑体"/>
      <w:bCs/>
      <w:kern w:val="44"/>
      <w:sz w:val="44"/>
      <w:szCs w:val="44"/>
    </w:rPr>
  </w:style>
  <w:style w:type="character" w:customStyle="1" w:styleId="20">
    <w:name w:val="标题 2 字符"/>
    <w:basedOn w:val="a0"/>
    <w:link w:val="2"/>
    <w:uiPriority w:val="9"/>
    <w:qFormat/>
    <w:rsid w:val="00586F0F"/>
    <w:rPr>
      <w:rFonts w:ascii="华文隶书" w:eastAsia="黑体" w:hAnsiTheme="majorHAnsi" w:cstheme="majorBidi"/>
      <w:b/>
      <w:bCs/>
      <w:kern w:val="44"/>
      <w:sz w:val="30"/>
      <w:szCs w:val="30"/>
    </w:rPr>
  </w:style>
  <w:style w:type="character" w:customStyle="1" w:styleId="30">
    <w:name w:val="标题 3 字符"/>
    <w:basedOn w:val="a0"/>
    <w:link w:val="3"/>
    <w:uiPriority w:val="9"/>
    <w:qFormat/>
    <w:rsid w:val="002A5F71"/>
    <w:rPr>
      <w:rFonts w:ascii="华文隶书" w:eastAsia="黑体" w:hAnsi="Calibri" w:cs="Times New Roman"/>
      <w:kern w:val="2"/>
      <w:sz w:val="24"/>
      <w:szCs w:val="24"/>
    </w:rPr>
  </w:style>
  <w:style w:type="character" w:customStyle="1" w:styleId="40">
    <w:name w:val="标题 4 字符"/>
    <w:basedOn w:val="a0"/>
    <w:link w:val="4"/>
    <w:uiPriority w:val="9"/>
    <w:qFormat/>
    <w:rsid w:val="0075335E"/>
    <w:rPr>
      <w:rFonts w:asciiTheme="majorHAnsi" w:eastAsia="黑体" w:hAnsiTheme="majorHAnsi" w:cstheme="majorBidi"/>
      <w:b/>
      <w:bCs/>
      <w:kern w:val="2"/>
      <w:sz w:val="21"/>
      <w:szCs w:val="28"/>
    </w:rPr>
  </w:style>
  <w:style w:type="character" w:customStyle="1" w:styleId="a5">
    <w:name w:val="文档结构图 字符"/>
    <w:basedOn w:val="a0"/>
    <w:link w:val="a4"/>
    <w:uiPriority w:val="99"/>
    <w:semiHidden/>
    <w:qFormat/>
    <w:rPr>
      <w:rFonts w:ascii="宋体" w:eastAsia="宋体" w:hAnsi="Calibri" w:cs="Times New Roman"/>
      <w:sz w:val="18"/>
      <w:szCs w:val="18"/>
    </w:rPr>
  </w:style>
  <w:style w:type="character" w:customStyle="1" w:styleId="ab">
    <w:name w:val="页眉 字符"/>
    <w:basedOn w:val="a0"/>
    <w:link w:val="aa"/>
    <w:uiPriority w:val="99"/>
    <w:rPr>
      <w:rFonts w:ascii="Calibri" w:eastAsia="宋体" w:hAnsi="Calibri" w:cs="Times New Roman"/>
      <w:sz w:val="18"/>
      <w:szCs w:val="18"/>
    </w:rPr>
  </w:style>
  <w:style w:type="character" w:customStyle="1" w:styleId="a9">
    <w:name w:val="页脚 字符"/>
    <w:basedOn w:val="a0"/>
    <w:link w:val="a8"/>
    <w:uiPriority w:val="99"/>
    <w:qFormat/>
    <w:rPr>
      <w:rFonts w:ascii="Calibri" w:eastAsia="宋体" w:hAnsi="Calibri" w:cs="Times New Roman"/>
    </w:rPr>
  </w:style>
  <w:style w:type="paragraph" w:customStyle="1" w:styleId="af">
    <w:name w:val="页脚页码"/>
    <w:link w:val="Char"/>
    <w:qFormat/>
    <w:pPr>
      <w:spacing w:line="0" w:lineRule="atLeast"/>
      <w:jc w:val="center"/>
    </w:pPr>
    <w:rPr>
      <w:rFonts w:ascii="Calibri" w:eastAsia="宋体" w:hAnsi="Calibri" w:cs="Times New Roman"/>
      <w:kern w:val="2"/>
      <w:sz w:val="21"/>
      <w:szCs w:val="21"/>
    </w:rPr>
  </w:style>
  <w:style w:type="paragraph" w:customStyle="1" w:styleId="TOC10">
    <w:name w:val="TOC 标题1"/>
    <w:basedOn w:val="1"/>
    <w:next w:val="a"/>
    <w:uiPriority w:val="39"/>
    <w:unhideWhenUsed/>
    <w:qFormat/>
    <w:pPr>
      <w:pBdr>
        <w:bottom w:val="none" w:sz="0" w:space="0" w:color="auto"/>
      </w:pBdr>
      <w:spacing w:beforeLines="0" w:line="276" w:lineRule="auto"/>
      <w:jc w:val="left"/>
      <w:outlineLvl w:val="9"/>
    </w:pPr>
    <w:rPr>
      <w:rFonts w:asciiTheme="majorHAnsi" w:eastAsiaTheme="majorEastAsia" w:hAnsiTheme="majorHAnsi" w:cstheme="majorBidi"/>
      <w:b/>
      <w:color w:val="365F91" w:themeColor="accent1" w:themeShade="BF"/>
      <w:kern w:val="0"/>
      <w:sz w:val="28"/>
      <w:szCs w:val="28"/>
    </w:rPr>
  </w:style>
  <w:style w:type="character" w:customStyle="1" w:styleId="Char">
    <w:name w:val="页脚页码 Char"/>
    <w:basedOn w:val="a9"/>
    <w:link w:val="af"/>
    <w:qFormat/>
    <w:rPr>
      <w:rFonts w:ascii="Calibri" w:eastAsia="宋体" w:hAnsi="Calibri" w:cs="Times New Roman"/>
    </w:rPr>
  </w:style>
  <w:style w:type="character" w:customStyle="1" w:styleId="a7">
    <w:name w:val="批注框文本 字符"/>
    <w:basedOn w:val="a0"/>
    <w:link w:val="a6"/>
    <w:uiPriority w:val="99"/>
    <w:semiHidden/>
    <w:qFormat/>
    <w:rPr>
      <w:rFonts w:ascii="Calibri" w:eastAsia="宋体" w:hAnsi="Calibri" w:cs="Times New Roman"/>
      <w:sz w:val="18"/>
      <w:szCs w:val="18"/>
    </w:rPr>
  </w:style>
  <w:style w:type="character" w:customStyle="1" w:styleId="af0">
    <w:name w:val="特殊"/>
    <w:basedOn w:val="a0"/>
    <w:uiPriority w:val="1"/>
    <w:qFormat/>
    <w:rsid w:val="0061372B"/>
    <w:rPr>
      <w:rFonts w:ascii="黑体" w:eastAsia="黑体" w:hAnsi="黑体"/>
      <w:b/>
      <w:color w:val="984806" w:themeColor="accent6" w:themeShade="80"/>
      <w:kern w:val="0"/>
    </w:rPr>
  </w:style>
  <w:style w:type="paragraph" w:styleId="af1">
    <w:name w:val="List Paragraph"/>
    <w:basedOn w:val="a"/>
    <w:uiPriority w:val="34"/>
    <w:qFormat/>
    <w:rPr>
      <w:rFonts w:asciiTheme="minorHAnsi" w:eastAsiaTheme="minorEastAsia" w:hAnsiTheme="minorHAnsi"/>
    </w:rPr>
  </w:style>
  <w:style w:type="character" w:customStyle="1" w:styleId="Char0">
    <w:name w:val="特殊 Char"/>
    <w:basedOn w:val="a0"/>
    <w:qFormat/>
    <w:rPr>
      <w:rFonts w:eastAsia="幼圆" w:cs="Times New Roman"/>
      <w:b/>
      <w:color w:val="002060"/>
      <w:sz w:val="24"/>
      <w:szCs w:val="24"/>
    </w:rPr>
  </w:style>
  <w:style w:type="paragraph" w:customStyle="1" w:styleId="af2">
    <w:name w:val="场景描述"/>
    <w:basedOn w:val="a"/>
    <w:link w:val="Char1"/>
    <w:qFormat/>
    <w:pPr>
      <w:pBdr>
        <w:top w:val="single" w:sz="4" w:space="1" w:color="auto"/>
        <w:left w:val="single" w:sz="4" w:space="4" w:color="auto"/>
        <w:bottom w:val="single" w:sz="4" w:space="1" w:color="auto"/>
        <w:right w:val="single" w:sz="4" w:space="4" w:color="auto"/>
      </w:pBdr>
      <w:spacing w:before="163" w:after="163"/>
    </w:pPr>
  </w:style>
  <w:style w:type="character" w:customStyle="1" w:styleId="phonetic">
    <w:name w:val="phonetic"/>
    <w:basedOn w:val="a0"/>
    <w:qFormat/>
  </w:style>
  <w:style w:type="character" w:customStyle="1" w:styleId="Char1">
    <w:name w:val="场景描述 Char"/>
    <w:basedOn w:val="a0"/>
    <w:link w:val="af2"/>
    <w:qFormat/>
    <w:rPr>
      <w:rFonts w:ascii="Calibri" w:eastAsia="宋体" w:hAnsi="Calibri" w:cs="Times New Roman"/>
      <w:sz w:val="24"/>
      <w:szCs w:val="24"/>
    </w:rPr>
  </w:style>
  <w:style w:type="paragraph" w:customStyle="1" w:styleId="af3">
    <w:name w:val="生物"/>
    <w:basedOn w:val="a"/>
    <w:link w:val="Char2"/>
    <w:qFormat/>
    <w:pPr>
      <w:shd w:val="solid" w:color="auto" w:fill="auto"/>
      <w:spacing w:before="163" w:after="163"/>
      <w:ind w:firstLine="0"/>
    </w:pPr>
    <w:rPr>
      <w:b/>
      <w:color w:val="FFFFFF" w:themeColor="background1"/>
      <w:shd w:val="clear" w:color="auto" w:fill="000000" w:themeFill="text1"/>
    </w:rPr>
  </w:style>
  <w:style w:type="paragraph" w:styleId="af4">
    <w:name w:val="No Spacing"/>
    <w:uiPriority w:val="1"/>
    <w:qFormat/>
    <w:pPr>
      <w:widowControl w:val="0"/>
      <w:spacing w:beforeLines="50" w:afterLines="50"/>
      <w:ind w:firstLineChars="200" w:firstLine="480"/>
      <w:jc w:val="both"/>
    </w:pPr>
    <w:rPr>
      <w:rFonts w:ascii="Calibri" w:eastAsia="宋体" w:hAnsi="Calibri" w:cs="Times New Roman"/>
      <w:kern w:val="2"/>
      <w:sz w:val="24"/>
      <w:szCs w:val="24"/>
    </w:rPr>
  </w:style>
  <w:style w:type="character" w:customStyle="1" w:styleId="Char2">
    <w:name w:val="生物 Char"/>
    <w:basedOn w:val="a0"/>
    <w:link w:val="af3"/>
    <w:qFormat/>
    <w:rPr>
      <w:rFonts w:ascii="Calibri" w:eastAsia="宋体" w:hAnsi="Calibri" w:cs="Times New Roman"/>
      <w:b/>
      <w:color w:val="FFFFFF" w:themeColor="background1"/>
      <w:sz w:val="24"/>
      <w:szCs w:val="24"/>
      <w:shd w:val="solid" w:color="auto" w:fill="auto"/>
    </w:rPr>
  </w:style>
  <w:style w:type="paragraph" w:customStyle="1" w:styleId="af5">
    <w:name w:val="人物介绍"/>
    <w:basedOn w:val="a"/>
    <w:link w:val="Char3"/>
    <w:qFormat/>
    <w:pPr>
      <w:shd w:val="clear" w:color="auto" w:fill="BFBFBF" w:themeFill="background1" w:themeFillShade="BF"/>
    </w:pPr>
    <w:rPr>
      <w:rFonts w:asciiTheme="minorHAnsi" w:eastAsiaTheme="minorEastAsia" w:hAnsiTheme="minorHAnsi"/>
      <w:kern w:val="0"/>
    </w:rPr>
  </w:style>
  <w:style w:type="character" w:customStyle="1" w:styleId="Char3">
    <w:name w:val="人物介绍 Char"/>
    <w:basedOn w:val="a0"/>
    <w:link w:val="af5"/>
    <w:qFormat/>
    <w:rPr>
      <w:rFonts w:cs="Times New Roman"/>
      <w:kern w:val="0"/>
      <w:sz w:val="24"/>
      <w:szCs w:val="24"/>
      <w:shd w:val="clear" w:color="auto" w:fill="BFBFBF" w:themeFill="background1" w:themeFillShade="BF"/>
    </w:rPr>
  </w:style>
  <w:style w:type="paragraph" w:customStyle="1" w:styleId="af6">
    <w:name w:val="数据"/>
    <w:basedOn w:val="a"/>
    <w:link w:val="Char4"/>
    <w:qFormat/>
    <w:pPr>
      <w:spacing w:line="0" w:lineRule="atLeast"/>
      <w:ind w:firstLine="0"/>
    </w:pPr>
  </w:style>
  <w:style w:type="paragraph" w:customStyle="1" w:styleId="af7">
    <w:name w:val="下横线"/>
    <w:basedOn w:val="af6"/>
    <w:link w:val="Char5"/>
    <w:qFormat/>
    <w:pPr>
      <w:pBdr>
        <w:bottom w:val="single" w:sz="4" w:space="1" w:color="auto"/>
      </w:pBdr>
      <w:spacing w:line="240" w:lineRule="auto"/>
    </w:pPr>
    <w:rPr>
      <w:rFonts w:asciiTheme="minorHAnsi" w:eastAsiaTheme="minorEastAsia" w:hAnsiTheme="minorHAnsi"/>
    </w:rPr>
  </w:style>
  <w:style w:type="character" w:customStyle="1" w:styleId="Char4">
    <w:name w:val="数据 Char"/>
    <w:basedOn w:val="a0"/>
    <w:link w:val="af6"/>
    <w:qFormat/>
    <w:rPr>
      <w:rFonts w:ascii="Calibri" w:eastAsia="宋体" w:hAnsi="Calibri" w:cs="Times New Roman"/>
      <w:sz w:val="24"/>
      <w:szCs w:val="24"/>
    </w:rPr>
  </w:style>
  <w:style w:type="character" w:customStyle="1" w:styleId="Char5">
    <w:name w:val="下横线 Char"/>
    <w:basedOn w:val="a0"/>
    <w:link w:val="af7"/>
    <w:qFormat/>
    <w:rPr>
      <w:rFonts w:cs="Times New Roman"/>
      <w:sz w:val="24"/>
      <w:szCs w:val="24"/>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 w:type="character" w:customStyle="1" w:styleId="content">
    <w:name w:val="content"/>
    <w:basedOn w:val="a0"/>
    <w:qFormat/>
  </w:style>
  <w:style w:type="character" w:customStyle="1" w:styleId="fontstyle01">
    <w:name w:val="fontstyle01"/>
    <w:basedOn w:val="a0"/>
    <w:rsid w:val="006875C7"/>
    <w:rPr>
      <w:rFonts w:ascii="SimHei6" w:hAnsi="SimHei6" w:hint="default"/>
      <w:b w:val="0"/>
      <w:bCs w:val="0"/>
      <w:i w:val="0"/>
      <w:iCs w:val="0"/>
      <w:color w:val="6E0F10"/>
      <w:sz w:val="30"/>
      <w:szCs w:val="30"/>
    </w:rPr>
  </w:style>
  <w:style w:type="character" w:customStyle="1" w:styleId="fontstyle21">
    <w:name w:val="fontstyle21"/>
    <w:basedOn w:val="a0"/>
    <w:rsid w:val="006875C7"/>
    <w:rPr>
      <w:rFonts w:ascii="Bold" w:hAnsi="Bold" w:hint="default"/>
      <w:b/>
      <w:bCs/>
      <w:i w:val="0"/>
      <w:iCs w:val="0"/>
      <w:color w:val="6E0F10"/>
      <w:sz w:val="30"/>
      <w:szCs w:val="30"/>
    </w:rPr>
  </w:style>
  <w:style w:type="character" w:customStyle="1" w:styleId="fontstyle31">
    <w:name w:val="fontstyle31"/>
    <w:basedOn w:val="a0"/>
    <w:rsid w:val="006875C7"/>
    <w:rPr>
      <w:rFonts w:ascii="STXihei24" w:hAnsi="STXihei24" w:hint="default"/>
      <w:b w:val="0"/>
      <w:bCs w:val="0"/>
      <w:i w:val="0"/>
      <w:iCs w:val="0"/>
      <w:color w:val="020304"/>
      <w:sz w:val="16"/>
      <w:szCs w:val="16"/>
    </w:rPr>
  </w:style>
  <w:style w:type="character" w:customStyle="1" w:styleId="fontstyle41">
    <w:name w:val="fontstyle41"/>
    <w:basedOn w:val="a0"/>
    <w:rsid w:val="006875C7"/>
    <w:rPr>
      <w:rFonts w:ascii="Calibri-Bold24" w:hAnsi="Calibri-Bold24" w:hint="default"/>
      <w:b/>
      <w:bCs/>
      <w:i w:val="0"/>
      <w:iCs w:val="0"/>
      <w:color w:val="6E0F10"/>
      <w:sz w:val="18"/>
      <w:szCs w:val="18"/>
    </w:rPr>
  </w:style>
  <w:style w:type="character" w:customStyle="1" w:styleId="fontstyle51">
    <w:name w:val="fontstyle51"/>
    <w:basedOn w:val="a0"/>
    <w:rsid w:val="006875C7"/>
    <w:rPr>
      <w:rFonts w:ascii="STHeiti24" w:hAnsi="STHeiti24" w:hint="default"/>
      <w:b w:val="0"/>
      <w:bCs w:val="0"/>
      <w:i w:val="0"/>
      <w:iCs w:val="0"/>
      <w:color w:val="6E0F10"/>
      <w:sz w:val="18"/>
      <w:szCs w:val="18"/>
    </w:rPr>
  </w:style>
  <w:style w:type="character" w:customStyle="1" w:styleId="fontstyle61">
    <w:name w:val="fontstyle61"/>
    <w:basedOn w:val="a0"/>
    <w:rsid w:val="006875C7"/>
    <w:rPr>
      <w:rFonts w:ascii="STHeitiSC-Medium11" w:hAnsi="STHeitiSC-Medium11" w:hint="default"/>
      <w:b w:val="0"/>
      <w:bCs w:val="0"/>
      <w:i w:val="0"/>
      <w:iCs w:val="0"/>
      <w:color w:val="6E0F10"/>
      <w:sz w:val="18"/>
      <w:szCs w:val="18"/>
    </w:rPr>
  </w:style>
  <w:style w:type="character" w:customStyle="1" w:styleId="fontstyle71">
    <w:name w:val="fontstyle71"/>
    <w:basedOn w:val="a0"/>
    <w:rsid w:val="006875C7"/>
    <w:rPr>
      <w:rFonts w:ascii="Calibri-BoldItalic7" w:hAnsi="Calibri-BoldItalic7" w:hint="default"/>
      <w:b/>
      <w:bCs/>
      <w:i/>
      <w:iCs/>
      <w:color w:val="020304"/>
      <w:sz w:val="18"/>
      <w:szCs w:val="18"/>
    </w:rPr>
  </w:style>
  <w:style w:type="character" w:customStyle="1" w:styleId="fontstyle81">
    <w:name w:val="fontstyle81"/>
    <w:basedOn w:val="a0"/>
    <w:rsid w:val="006875C7"/>
    <w:rPr>
      <w:rFonts w:ascii="Calibri21" w:hAnsi="Calibri21" w:hint="default"/>
      <w:b w:val="0"/>
      <w:bCs w:val="0"/>
      <w:i w:val="0"/>
      <w:iCs w:val="0"/>
      <w:color w:val="020304"/>
      <w:sz w:val="18"/>
      <w:szCs w:val="18"/>
    </w:rPr>
  </w:style>
  <w:style w:type="character" w:customStyle="1" w:styleId="fontstyle11">
    <w:name w:val="fontstyle11"/>
    <w:basedOn w:val="a0"/>
    <w:rsid w:val="008D7F71"/>
    <w:rPr>
      <w:rFonts w:ascii="华文细黑" w:eastAsia="华文细黑" w:hAnsi="华文细黑" w:hint="eastAsia"/>
      <w:b w:val="0"/>
      <w:bCs w:val="0"/>
      <w:i w:val="0"/>
      <w:iCs w:val="0"/>
      <w:color w:val="020304"/>
      <w:sz w:val="18"/>
      <w:szCs w:val="18"/>
    </w:rPr>
  </w:style>
  <w:style w:type="character" w:styleId="af8">
    <w:name w:val="Strong"/>
    <w:basedOn w:val="a0"/>
    <w:uiPriority w:val="22"/>
    <w:qFormat/>
    <w:rsid w:val="00777FCD"/>
    <w:rPr>
      <w:b/>
      <w:bCs/>
    </w:rPr>
  </w:style>
  <w:style w:type="character" w:styleId="af9">
    <w:name w:val="Intense Reference"/>
    <w:basedOn w:val="a0"/>
    <w:uiPriority w:val="32"/>
    <w:qFormat/>
    <w:rsid w:val="00906760"/>
    <w:rPr>
      <w:rFonts w:eastAsia="黑体"/>
      <w:b/>
      <w:bCs/>
      <w:smallCaps/>
      <w:color w:val="4F81BD" w:themeColor="accent1"/>
      <w:spacing w:val="5"/>
    </w:rPr>
  </w:style>
  <w:style w:type="character" w:styleId="afa">
    <w:name w:val="Intense Emphasis"/>
    <w:basedOn w:val="a0"/>
    <w:uiPriority w:val="21"/>
    <w:qFormat/>
    <w:rsid w:val="00906760"/>
    <w:rPr>
      <w:rFonts w:eastAsia="黑体"/>
      <w:i/>
      <w:iCs/>
      <w:color w:val="4F81BD" w:themeColor="accent1"/>
    </w:rPr>
  </w:style>
  <w:style w:type="character" w:styleId="afb">
    <w:name w:val="Subtle Reference"/>
    <w:basedOn w:val="a0"/>
    <w:uiPriority w:val="31"/>
    <w:qFormat/>
    <w:rsid w:val="00DE1622"/>
    <w:rPr>
      <w:smallCaps/>
      <w:color w:val="5A5A5A" w:themeColor="text1" w:themeTint="A5"/>
    </w:rPr>
  </w:style>
  <w:style w:type="character" w:styleId="afc">
    <w:name w:val="Subtle Emphasis"/>
    <w:basedOn w:val="a0"/>
    <w:uiPriority w:val="19"/>
    <w:qFormat/>
    <w:rsid w:val="004E78BF"/>
    <w:rPr>
      <w:i/>
      <w:iCs/>
      <w:color w:val="404040" w:themeColor="text1" w:themeTint="BF"/>
    </w:rPr>
  </w:style>
  <w:style w:type="character" w:styleId="afd">
    <w:name w:val="Emphasis"/>
    <w:basedOn w:val="a0"/>
    <w:uiPriority w:val="20"/>
    <w:qFormat/>
    <w:rsid w:val="00306651"/>
    <w:rPr>
      <w:i/>
      <w:iCs/>
    </w:rPr>
  </w:style>
  <w:style w:type="character" w:styleId="afe">
    <w:name w:val="Unresolved Mention"/>
    <w:basedOn w:val="a0"/>
    <w:uiPriority w:val="99"/>
    <w:semiHidden/>
    <w:unhideWhenUsed/>
    <w:rsid w:val="000F7248"/>
    <w:rPr>
      <w:color w:val="605E5C"/>
      <w:shd w:val="clear" w:color="auto" w:fill="E1DFDD"/>
    </w:rPr>
  </w:style>
  <w:style w:type="paragraph" w:styleId="TOC">
    <w:name w:val="TOC Heading"/>
    <w:basedOn w:val="1"/>
    <w:next w:val="a"/>
    <w:uiPriority w:val="39"/>
    <w:unhideWhenUsed/>
    <w:qFormat/>
    <w:rsid w:val="00595348"/>
    <w:pPr>
      <w:pBdr>
        <w:bottom w:val="none" w:sz="0" w:space="0" w:color="auto"/>
      </w:pBdr>
      <w:spacing w:beforeLines="0" w:before="240" w:afterLines="0" w:after="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08078">
      <w:bodyDiv w:val="1"/>
      <w:marLeft w:val="0"/>
      <w:marRight w:val="0"/>
      <w:marTop w:val="0"/>
      <w:marBottom w:val="0"/>
      <w:divBdr>
        <w:top w:val="none" w:sz="0" w:space="0" w:color="auto"/>
        <w:left w:val="none" w:sz="0" w:space="0" w:color="auto"/>
        <w:bottom w:val="none" w:sz="0" w:space="0" w:color="auto"/>
        <w:right w:val="none" w:sz="0" w:space="0" w:color="auto"/>
      </w:divBdr>
    </w:div>
    <w:div w:id="416220516">
      <w:bodyDiv w:val="1"/>
      <w:marLeft w:val="0"/>
      <w:marRight w:val="0"/>
      <w:marTop w:val="0"/>
      <w:marBottom w:val="0"/>
      <w:divBdr>
        <w:top w:val="none" w:sz="0" w:space="0" w:color="auto"/>
        <w:left w:val="none" w:sz="0" w:space="0" w:color="auto"/>
        <w:bottom w:val="none" w:sz="0" w:space="0" w:color="auto"/>
        <w:right w:val="none" w:sz="0" w:space="0" w:color="auto"/>
      </w:divBdr>
    </w:div>
    <w:div w:id="827283697">
      <w:bodyDiv w:val="1"/>
      <w:marLeft w:val="0"/>
      <w:marRight w:val="0"/>
      <w:marTop w:val="0"/>
      <w:marBottom w:val="0"/>
      <w:divBdr>
        <w:top w:val="none" w:sz="0" w:space="0" w:color="auto"/>
        <w:left w:val="none" w:sz="0" w:space="0" w:color="auto"/>
        <w:bottom w:val="none" w:sz="0" w:space="0" w:color="auto"/>
        <w:right w:val="none" w:sz="0" w:space="0" w:color="auto"/>
      </w:divBdr>
    </w:div>
    <w:div w:id="919867796">
      <w:bodyDiv w:val="1"/>
      <w:marLeft w:val="0"/>
      <w:marRight w:val="0"/>
      <w:marTop w:val="0"/>
      <w:marBottom w:val="0"/>
      <w:divBdr>
        <w:top w:val="none" w:sz="0" w:space="0" w:color="auto"/>
        <w:left w:val="none" w:sz="0" w:space="0" w:color="auto"/>
        <w:bottom w:val="none" w:sz="0" w:space="0" w:color="auto"/>
        <w:right w:val="none" w:sz="0" w:space="0" w:color="auto"/>
      </w:divBdr>
    </w:div>
    <w:div w:id="974219211">
      <w:bodyDiv w:val="1"/>
      <w:marLeft w:val="0"/>
      <w:marRight w:val="0"/>
      <w:marTop w:val="0"/>
      <w:marBottom w:val="0"/>
      <w:divBdr>
        <w:top w:val="none" w:sz="0" w:space="0" w:color="auto"/>
        <w:left w:val="none" w:sz="0" w:space="0" w:color="auto"/>
        <w:bottom w:val="none" w:sz="0" w:space="0" w:color="auto"/>
        <w:right w:val="none" w:sz="0" w:space="0" w:color="auto"/>
      </w:divBdr>
    </w:div>
    <w:div w:id="1298997653">
      <w:bodyDiv w:val="1"/>
      <w:marLeft w:val="0"/>
      <w:marRight w:val="0"/>
      <w:marTop w:val="0"/>
      <w:marBottom w:val="0"/>
      <w:divBdr>
        <w:top w:val="none" w:sz="0" w:space="0" w:color="auto"/>
        <w:left w:val="none" w:sz="0" w:space="0" w:color="auto"/>
        <w:bottom w:val="none" w:sz="0" w:space="0" w:color="auto"/>
        <w:right w:val="none" w:sz="0" w:space="0" w:color="auto"/>
      </w:divBdr>
    </w:div>
    <w:div w:id="1537233660">
      <w:bodyDiv w:val="1"/>
      <w:marLeft w:val="0"/>
      <w:marRight w:val="0"/>
      <w:marTop w:val="0"/>
      <w:marBottom w:val="0"/>
      <w:divBdr>
        <w:top w:val="none" w:sz="0" w:space="0" w:color="auto"/>
        <w:left w:val="none" w:sz="0" w:space="0" w:color="auto"/>
        <w:bottom w:val="none" w:sz="0" w:space="0" w:color="auto"/>
        <w:right w:val="none" w:sz="0" w:space="0" w:color="auto"/>
      </w:divBdr>
    </w:div>
    <w:div w:id="1705712890">
      <w:bodyDiv w:val="1"/>
      <w:marLeft w:val="0"/>
      <w:marRight w:val="0"/>
      <w:marTop w:val="0"/>
      <w:marBottom w:val="0"/>
      <w:divBdr>
        <w:top w:val="none" w:sz="0" w:space="0" w:color="auto"/>
        <w:left w:val="none" w:sz="0" w:space="0" w:color="auto"/>
        <w:bottom w:val="none" w:sz="0" w:space="0" w:color="auto"/>
        <w:right w:val="none" w:sz="0" w:space="0" w:color="auto"/>
      </w:divBdr>
    </w:div>
    <w:div w:id="1717966946">
      <w:bodyDiv w:val="1"/>
      <w:marLeft w:val="0"/>
      <w:marRight w:val="0"/>
      <w:marTop w:val="0"/>
      <w:marBottom w:val="0"/>
      <w:divBdr>
        <w:top w:val="none" w:sz="0" w:space="0" w:color="auto"/>
        <w:left w:val="none" w:sz="0" w:space="0" w:color="auto"/>
        <w:bottom w:val="none" w:sz="0" w:space="0" w:color="auto"/>
        <w:right w:val="none" w:sz="0" w:space="0" w:color="auto"/>
      </w:divBdr>
      <w:divsChild>
        <w:div w:id="803349382">
          <w:marLeft w:val="0"/>
          <w:marRight w:val="0"/>
          <w:marTop w:val="0"/>
          <w:marBottom w:val="0"/>
          <w:divBdr>
            <w:top w:val="none" w:sz="0" w:space="0" w:color="auto"/>
            <w:left w:val="none" w:sz="0" w:space="0" w:color="auto"/>
            <w:bottom w:val="none" w:sz="0" w:space="0" w:color="auto"/>
            <w:right w:val="none" w:sz="0" w:space="0" w:color="auto"/>
          </w:divBdr>
        </w:div>
      </w:divsChild>
    </w:div>
    <w:div w:id="1932470484">
      <w:bodyDiv w:val="1"/>
      <w:marLeft w:val="0"/>
      <w:marRight w:val="0"/>
      <w:marTop w:val="0"/>
      <w:marBottom w:val="0"/>
      <w:divBdr>
        <w:top w:val="none" w:sz="0" w:space="0" w:color="auto"/>
        <w:left w:val="none" w:sz="0" w:space="0" w:color="auto"/>
        <w:bottom w:val="none" w:sz="0" w:space="0" w:color="auto"/>
        <w:right w:val="none" w:sz="0" w:space="0" w:color="auto"/>
      </w:divBdr>
    </w:div>
    <w:div w:id="1982029126">
      <w:bodyDiv w:val="1"/>
      <w:marLeft w:val="0"/>
      <w:marRight w:val="0"/>
      <w:marTop w:val="0"/>
      <w:marBottom w:val="0"/>
      <w:divBdr>
        <w:top w:val="none" w:sz="0" w:space="0" w:color="auto"/>
        <w:left w:val="none" w:sz="0" w:space="0" w:color="auto"/>
        <w:bottom w:val="none" w:sz="0" w:space="0" w:color="auto"/>
        <w:right w:val="none" w:sz="0" w:space="0" w:color="auto"/>
      </w:divBdr>
    </w:div>
    <w:div w:id="2009559387">
      <w:bodyDiv w:val="1"/>
      <w:marLeft w:val="0"/>
      <w:marRight w:val="0"/>
      <w:marTop w:val="0"/>
      <w:marBottom w:val="0"/>
      <w:divBdr>
        <w:top w:val="none" w:sz="0" w:space="0" w:color="auto"/>
        <w:left w:val="none" w:sz="0" w:space="0" w:color="auto"/>
        <w:bottom w:val="none" w:sz="0" w:space="0" w:color="auto"/>
        <w:right w:val="none" w:sz="0" w:space="0" w:color="auto"/>
      </w:divBdr>
    </w:div>
    <w:div w:id="204166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reativecommons.org/licenses/by-nc-nd/3.0/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36305;&#22242;\DND\100&#28145;&#27700;&#22478;&#65306;&#26263;&#21457;&#30239;&#30123;.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C32711A-4129-4009-B775-2449D60250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100深水城：暗发瘟疫.dotm</Template>
  <TotalTime>5519</TotalTime>
  <Pages>23</Pages>
  <Words>3941</Words>
  <Characters>22468</Characters>
  <Application>Microsoft Office Word</Application>
  <DocSecurity>0</DocSecurity>
  <Lines>187</Lines>
  <Paragraphs>52</Paragraphs>
  <ScaleCrop>false</ScaleCrop>
  <Company>Cnfantasy</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王昱圣光</dc:creator>
  <cp:keywords/>
  <dc:description/>
  <cp:lastModifiedBy>圣光 王昱</cp:lastModifiedBy>
  <cp:revision>169</cp:revision>
  <cp:lastPrinted>2014-10-02T06:15:00Z</cp:lastPrinted>
  <dcterms:created xsi:type="dcterms:W3CDTF">2024-09-10T02:08:00Z</dcterms:created>
  <dcterms:modified xsi:type="dcterms:W3CDTF">2024-09-18T14:06:00Z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